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64AD5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41E1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03F06">
              <w:t>Basketball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A1CB5">
              <w:t>8</w:t>
            </w:r>
            <w:r w:rsidR="00453A90">
              <w:t xml:space="preserve"> </w:t>
            </w:r>
            <w:r w:rsidR="00CA1CB5">
              <w:t>Classes</w:t>
            </w:r>
            <w:r w:rsidR="00453A90"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41E1A">
              <w:t>How can</w:t>
            </w:r>
            <w:r w:rsidR="00A80D55">
              <w:t xml:space="preserve"> team sports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A73EB8" w:rsidTr="002D32B2">
        <w:tc>
          <w:tcPr>
            <w:tcW w:w="1345" w:type="dxa"/>
            <w:vAlign w:val="center"/>
          </w:tcPr>
          <w:p w:rsidR="00A73EB8" w:rsidRPr="00DE5063" w:rsidRDefault="00A80D55" w:rsidP="00A5565A">
            <w:pPr>
              <w:jc w:val="center"/>
            </w:pPr>
            <w:r>
              <w:t>Basketball</w:t>
            </w:r>
          </w:p>
        </w:tc>
        <w:tc>
          <w:tcPr>
            <w:tcW w:w="5760" w:type="dxa"/>
            <w:vAlign w:val="center"/>
          </w:tcPr>
          <w:p w:rsidR="00A73EB8" w:rsidRDefault="00064AD5" w:rsidP="00A5565A">
            <w:pPr>
              <w:jc w:val="center"/>
            </w:pPr>
            <w:r>
              <w:t>10.4.9</w:t>
            </w:r>
          </w:p>
          <w:p w:rsidR="000F20E1" w:rsidRDefault="00064AD5" w:rsidP="00A5565A">
            <w:pPr>
              <w:jc w:val="center"/>
            </w:pPr>
            <w:r>
              <w:t>10.5.9</w:t>
            </w:r>
          </w:p>
          <w:p w:rsidR="00CA13D0" w:rsidRPr="00A73EB8" w:rsidRDefault="00CA13D0" w:rsidP="00064AD5"/>
        </w:tc>
        <w:tc>
          <w:tcPr>
            <w:tcW w:w="2070" w:type="dxa"/>
            <w:vAlign w:val="center"/>
          </w:tcPr>
          <w:p w:rsidR="00064AD5" w:rsidRDefault="00064AD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Triple Threat</w:t>
            </w:r>
          </w:p>
          <w:p w:rsidR="00A80D55" w:rsidRDefault="00CA1CB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</w:t>
            </w:r>
            <w:r w:rsidR="00A80D55">
              <w:t>y-ups</w:t>
            </w:r>
          </w:p>
          <w:p w:rsidR="00A80D55" w:rsidRDefault="00CA1CB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A80D55">
              <w:t>raveling</w:t>
            </w:r>
          </w:p>
          <w:p w:rsidR="00A80D55" w:rsidRDefault="00CA1CB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00A80D55">
              <w:t>oul</w:t>
            </w:r>
            <w:r>
              <w:t>s</w:t>
            </w:r>
          </w:p>
          <w:p w:rsidR="00A80D55" w:rsidRDefault="00CA1CB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</w:t>
            </w:r>
            <w:r w:rsidR="00A80D55">
              <w:t>ribble</w:t>
            </w:r>
          </w:p>
          <w:p w:rsidR="00A80D55" w:rsidRDefault="00CA1CB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Pivot</w:t>
            </w:r>
          </w:p>
          <w:p w:rsidR="00FA1972" w:rsidRDefault="00C41E1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Peripheral vision</w:t>
            </w:r>
            <w:bookmarkStart w:id="0" w:name="_GoBack"/>
            <w:bookmarkEnd w:id="0"/>
          </w:p>
          <w:p w:rsidR="00A80D55" w:rsidRDefault="00CA1CB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00A80D55">
              <w:t>oul line</w:t>
            </w:r>
          </w:p>
          <w:p w:rsidR="00A80D55" w:rsidRDefault="00FA19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A80D55">
              <w:t>hree-point line</w:t>
            </w:r>
          </w:p>
          <w:p w:rsidR="00A80D55" w:rsidRDefault="00FA19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A80D55">
              <w:t>ase line</w:t>
            </w:r>
          </w:p>
          <w:p w:rsidR="00A80D55" w:rsidRDefault="00FA19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</w:t>
            </w:r>
            <w:r w:rsidR="00A80D55">
              <w:t>alf-court line</w:t>
            </w:r>
          </w:p>
          <w:p w:rsidR="00A80D55" w:rsidRDefault="00FA19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A80D55">
              <w:t>ide line</w:t>
            </w:r>
          </w:p>
          <w:p w:rsidR="00A80D55" w:rsidRPr="00A73EB8" w:rsidRDefault="00FA197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</w:t>
            </w:r>
            <w:r w:rsidR="00A80D55">
              <w:t>ey</w:t>
            </w:r>
          </w:p>
        </w:tc>
        <w:tc>
          <w:tcPr>
            <w:tcW w:w="2340" w:type="dxa"/>
            <w:vAlign w:val="center"/>
          </w:tcPr>
          <w:p w:rsidR="00CA1CB5" w:rsidRDefault="00CA1CB5" w:rsidP="00CA1CB5">
            <w:r>
              <w:t>Skill development in dribbling, lay-ups, set shot, free throw, passing, defense, rebounding</w:t>
            </w:r>
          </w:p>
          <w:p w:rsidR="00CA1CB5" w:rsidRDefault="00CA1CB5" w:rsidP="00CA1CB5"/>
          <w:p w:rsidR="00CA1CB5" w:rsidRDefault="00CA1CB5" w:rsidP="00CA1CB5">
            <w:r>
              <w:t>Small group development games</w:t>
            </w:r>
          </w:p>
          <w:p w:rsidR="00CA1CB5" w:rsidRDefault="00CA1CB5" w:rsidP="00CA1CB5"/>
          <w:p w:rsidR="00635892" w:rsidRPr="00635892" w:rsidRDefault="00E72C91" w:rsidP="00CA1CB5">
            <w:r>
              <w:t>5 v 5 games</w:t>
            </w:r>
          </w:p>
        </w:tc>
        <w:tc>
          <w:tcPr>
            <w:tcW w:w="2880" w:type="dxa"/>
            <w:vAlign w:val="center"/>
          </w:tcPr>
          <w:p w:rsidR="00E72C91" w:rsidRDefault="00E72C91" w:rsidP="00E72C91">
            <w:pPr>
              <w:spacing w:after="120"/>
              <w:jc w:val="center"/>
            </w:pPr>
            <w:r>
              <w:t>Prepared for class</w:t>
            </w:r>
          </w:p>
          <w:p w:rsidR="00E72C91" w:rsidRDefault="00E72C91" w:rsidP="00E72C91">
            <w:pPr>
              <w:spacing w:after="120"/>
              <w:jc w:val="center"/>
            </w:pPr>
            <w:r>
              <w:t>Participation in activity</w:t>
            </w:r>
          </w:p>
          <w:p w:rsidR="00A73EB8" w:rsidRPr="00DB305D" w:rsidRDefault="00E72C91" w:rsidP="00E72C91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6CAD"/>
    <w:rsid w:val="00064AD5"/>
    <w:rsid w:val="000721CC"/>
    <w:rsid w:val="000850C2"/>
    <w:rsid w:val="000D70CA"/>
    <w:rsid w:val="000F20E1"/>
    <w:rsid w:val="001951E8"/>
    <w:rsid w:val="001E1FF2"/>
    <w:rsid w:val="001F01BD"/>
    <w:rsid w:val="00203F06"/>
    <w:rsid w:val="00243906"/>
    <w:rsid w:val="002717B6"/>
    <w:rsid w:val="002D32B2"/>
    <w:rsid w:val="002E528F"/>
    <w:rsid w:val="002F1426"/>
    <w:rsid w:val="002F1966"/>
    <w:rsid w:val="00453A90"/>
    <w:rsid w:val="00486ADC"/>
    <w:rsid w:val="005E38FC"/>
    <w:rsid w:val="00611B54"/>
    <w:rsid w:val="00635892"/>
    <w:rsid w:val="00753AB0"/>
    <w:rsid w:val="007A147C"/>
    <w:rsid w:val="007F0C34"/>
    <w:rsid w:val="0080537B"/>
    <w:rsid w:val="008902B0"/>
    <w:rsid w:val="009503EC"/>
    <w:rsid w:val="00990086"/>
    <w:rsid w:val="009A0FC1"/>
    <w:rsid w:val="00A73EB8"/>
    <w:rsid w:val="00A80D55"/>
    <w:rsid w:val="00AC2828"/>
    <w:rsid w:val="00B149C5"/>
    <w:rsid w:val="00B477DC"/>
    <w:rsid w:val="00B963EA"/>
    <w:rsid w:val="00C41E1A"/>
    <w:rsid w:val="00C5047E"/>
    <w:rsid w:val="00C94F98"/>
    <w:rsid w:val="00CA13D0"/>
    <w:rsid w:val="00CA1CB5"/>
    <w:rsid w:val="00DB305D"/>
    <w:rsid w:val="00DE5063"/>
    <w:rsid w:val="00E72C91"/>
    <w:rsid w:val="00EF1B39"/>
    <w:rsid w:val="00FA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9F5C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3EF84-1929-4CD7-A2F3-7135FCA0A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Amici, Nicholas</cp:lastModifiedBy>
  <cp:revision>3</cp:revision>
  <dcterms:created xsi:type="dcterms:W3CDTF">2019-07-01T14:50:00Z</dcterms:created>
  <dcterms:modified xsi:type="dcterms:W3CDTF">2019-07-01T14:54:00Z</dcterms:modified>
</cp:coreProperties>
</file>