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43B2F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43B2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012EF">
              <w:t>Soccer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43B2F">
              <w:t>9</w:t>
            </w:r>
            <w:r w:rsidR="006A134A">
              <w:t xml:space="preserve"> </w:t>
            </w:r>
            <w:r w:rsidR="00243B2F">
              <w:t>Classes</w:t>
            </w:r>
            <w:r w:rsidR="006A134A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43B2F">
              <w:t>How</w:t>
            </w:r>
            <w:r w:rsidR="00A80D55">
              <w:t xml:space="preserve"> can team sports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0721CC" w:rsidTr="002E528F">
        <w:tc>
          <w:tcPr>
            <w:tcW w:w="1345" w:type="dxa"/>
            <w:vAlign w:val="center"/>
          </w:tcPr>
          <w:p w:rsidR="000721CC" w:rsidRDefault="000721CC" w:rsidP="00C2006A">
            <w:pPr>
              <w:jc w:val="center"/>
            </w:pPr>
            <w:r>
              <w:t>Soccer</w:t>
            </w:r>
          </w:p>
        </w:tc>
        <w:tc>
          <w:tcPr>
            <w:tcW w:w="5760" w:type="dxa"/>
            <w:vAlign w:val="center"/>
          </w:tcPr>
          <w:p w:rsidR="000721CC" w:rsidRDefault="000721CC" w:rsidP="000D70CA"/>
          <w:p w:rsidR="000D70CA" w:rsidRDefault="00065598" w:rsidP="000D70CA">
            <w:pPr>
              <w:jc w:val="center"/>
            </w:pPr>
            <w:r>
              <w:t>10.4.9</w:t>
            </w:r>
          </w:p>
          <w:p w:rsidR="000D70CA" w:rsidRDefault="00065598" w:rsidP="000D70CA">
            <w:pPr>
              <w:jc w:val="center"/>
            </w:pPr>
            <w:r>
              <w:t>10.5.9</w:t>
            </w:r>
            <w:bookmarkStart w:id="0" w:name="_GoBack"/>
            <w:bookmarkEnd w:id="0"/>
          </w:p>
          <w:p w:rsidR="000D70CA" w:rsidRPr="00A73EB8" w:rsidRDefault="000D70CA" w:rsidP="000D70CA">
            <w:pPr>
              <w:jc w:val="center"/>
            </w:pPr>
          </w:p>
        </w:tc>
        <w:tc>
          <w:tcPr>
            <w:tcW w:w="2070" w:type="dxa"/>
            <w:vAlign w:val="center"/>
          </w:tcPr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Dribbling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Passing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Shooting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Heading Rules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Defense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 Sides</w:t>
            </w:r>
          </w:p>
          <w:p w:rsidR="00243B2F" w:rsidRDefault="00243B2F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Handling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Goalie Box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Throw ins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 Kicks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Corner Kicks</w:t>
            </w:r>
          </w:p>
          <w:p w:rsidR="000721CC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Penalty’s </w:t>
            </w:r>
          </w:p>
        </w:tc>
        <w:tc>
          <w:tcPr>
            <w:tcW w:w="2340" w:type="dxa"/>
            <w:vAlign w:val="center"/>
          </w:tcPr>
          <w:p w:rsidR="00243B2F" w:rsidRDefault="00243B2F" w:rsidP="00243B2F">
            <w:pPr>
              <w:jc w:val="center"/>
            </w:pPr>
            <w:r>
              <w:t>Group Skill development</w:t>
            </w:r>
          </w:p>
          <w:p w:rsidR="00243B2F" w:rsidRDefault="00243B2F" w:rsidP="00243B2F">
            <w:pPr>
              <w:jc w:val="center"/>
            </w:pPr>
          </w:p>
          <w:p w:rsidR="00243B2F" w:rsidRDefault="00243B2F" w:rsidP="00243B2F">
            <w:pPr>
              <w:jc w:val="center"/>
            </w:pPr>
            <w:r>
              <w:t>Skill-level choice games</w:t>
            </w:r>
          </w:p>
          <w:p w:rsidR="00243B2F" w:rsidRDefault="00243B2F" w:rsidP="00243B2F">
            <w:pPr>
              <w:jc w:val="center"/>
            </w:pPr>
          </w:p>
          <w:p w:rsidR="000721CC" w:rsidRPr="00A73EB8" w:rsidRDefault="00243B2F" w:rsidP="00243B2F">
            <w:pPr>
              <w:jc w:val="center"/>
            </w:pPr>
            <w:proofErr w:type="spellStart"/>
            <w:r>
              <w:t>Pinnies</w:t>
            </w:r>
            <w:proofErr w:type="spellEnd"/>
            <w:r w:rsidR="00C5047E">
              <w:t>, balls, cones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</w:p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0721CC" w:rsidRPr="00A73EB8" w:rsidRDefault="00C5047E" w:rsidP="00C5047E">
            <w:pPr>
              <w:spacing w:after="120"/>
              <w:jc w:val="center"/>
            </w:pPr>
            <w:r>
              <w:t>Skill Checks</w:t>
            </w:r>
          </w:p>
        </w:tc>
      </w:tr>
    </w:tbl>
    <w:p w:rsidR="00A80D55" w:rsidRPr="00A80D55" w:rsidRDefault="00A80D55" w:rsidP="00990086">
      <w:pPr>
        <w:spacing w:after="0"/>
        <w:rPr>
          <w:sz w:val="4"/>
          <w:szCs w:val="4"/>
        </w:rPr>
      </w:pPr>
    </w:p>
    <w:sectPr w:rsidR="00A80D55" w:rsidRPr="00A80D5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4BB"/>
    <w:rsid w:val="00065598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43B2F"/>
    <w:rsid w:val="002717B6"/>
    <w:rsid w:val="002D32B2"/>
    <w:rsid w:val="002E528F"/>
    <w:rsid w:val="002F1426"/>
    <w:rsid w:val="002F1966"/>
    <w:rsid w:val="00486ADC"/>
    <w:rsid w:val="004F66AD"/>
    <w:rsid w:val="005012EF"/>
    <w:rsid w:val="005E38FC"/>
    <w:rsid w:val="00611B54"/>
    <w:rsid w:val="00635892"/>
    <w:rsid w:val="006A134A"/>
    <w:rsid w:val="00753AB0"/>
    <w:rsid w:val="007A147C"/>
    <w:rsid w:val="007F0C34"/>
    <w:rsid w:val="0080537B"/>
    <w:rsid w:val="00837E1A"/>
    <w:rsid w:val="008902B0"/>
    <w:rsid w:val="009503EC"/>
    <w:rsid w:val="00990086"/>
    <w:rsid w:val="009A0FC1"/>
    <w:rsid w:val="00A05CF2"/>
    <w:rsid w:val="00A73EB8"/>
    <w:rsid w:val="00A80D55"/>
    <w:rsid w:val="00AC2828"/>
    <w:rsid w:val="00B149C5"/>
    <w:rsid w:val="00B477DC"/>
    <w:rsid w:val="00B963EA"/>
    <w:rsid w:val="00C5047E"/>
    <w:rsid w:val="00C94F98"/>
    <w:rsid w:val="00CA13D0"/>
    <w:rsid w:val="00D7406F"/>
    <w:rsid w:val="00DB305D"/>
    <w:rsid w:val="00DE5063"/>
    <w:rsid w:val="00E72C91"/>
    <w:rsid w:val="00EF1B39"/>
    <w:rsid w:val="00F715C9"/>
    <w:rsid w:val="00FA2307"/>
    <w:rsid w:val="00FB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0F34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84037-E14C-4316-A8E2-EEB9C935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Amici, Nicholas</cp:lastModifiedBy>
  <cp:revision>3</cp:revision>
  <dcterms:created xsi:type="dcterms:W3CDTF">2019-07-01T15:00:00Z</dcterms:created>
  <dcterms:modified xsi:type="dcterms:W3CDTF">2019-07-01T15:11:00Z</dcterms:modified>
</cp:coreProperties>
</file>