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01BD9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66AE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801BD9">
              <w:rPr>
                <w:b/>
              </w:rPr>
              <w:t xml:space="preserve"> </w:t>
            </w:r>
            <w:r w:rsidR="00C66AEE">
              <w:t>Flag Football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D47C5">
              <w:t>9 Classes</w:t>
            </w:r>
            <w:r w:rsidR="004C78B9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22581">
              <w:t xml:space="preserve">How can </w:t>
            </w:r>
            <w:r w:rsidR="00A80D55">
              <w:t>team sp</w:t>
            </w:r>
            <w:r w:rsidR="00A22581">
              <w:t xml:space="preserve">orts </w:t>
            </w:r>
            <w:r w:rsidR="00A80D55">
              <w:t xml:space="preserve">develop the young adult physically, mentally and </w:t>
            </w:r>
            <w:r w:rsidR="00A22581">
              <w:t>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2717B6" w:rsidTr="002E528F">
        <w:tc>
          <w:tcPr>
            <w:tcW w:w="1345" w:type="dxa"/>
            <w:vAlign w:val="center"/>
          </w:tcPr>
          <w:p w:rsidR="002717B6" w:rsidRPr="00DE5063" w:rsidRDefault="000721CC" w:rsidP="00A5565A">
            <w:pPr>
              <w:jc w:val="center"/>
            </w:pPr>
            <w:r>
              <w:t xml:space="preserve">Flag </w:t>
            </w:r>
            <w:r w:rsidR="00A80D55">
              <w:t>Football</w:t>
            </w:r>
          </w:p>
        </w:tc>
        <w:tc>
          <w:tcPr>
            <w:tcW w:w="5760" w:type="dxa"/>
            <w:vAlign w:val="center"/>
          </w:tcPr>
          <w:p w:rsidR="000D70CA" w:rsidRDefault="00801BD9" w:rsidP="000D70CA">
            <w:pPr>
              <w:jc w:val="center"/>
            </w:pPr>
            <w:r>
              <w:t>10.4.9</w:t>
            </w:r>
            <w:r w:rsidR="000D70CA">
              <w:t>.</w:t>
            </w:r>
          </w:p>
          <w:p w:rsidR="00C5047E" w:rsidRPr="00A73EB8" w:rsidRDefault="00801BD9" w:rsidP="00C5047E">
            <w:pPr>
              <w:jc w:val="center"/>
            </w:pPr>
            <w:r>
              <w:t>10.5.9</w:t>
            </w:r>
            <w:r w:rsidR="000D70CA">
              <w:t>.</w:t>
            </w:r>
          </w:p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forward pass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rush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defense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touchdown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down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downs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interception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fumble</w:t>
            </w:r>
          </w:p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Pr="00A73EB8" w:rsidRDefault="00C5047E" w:rsidP="00C5047E"/>
        </w:tc>
        <w:tc>
          <w:tcPr>
            <w:tcW w:w="2340" w:type="dxa"/>
            <w:vAlign w:val="center"/>
          </w:tcPr>
          <w:p w:rsidR="00C5047E" w:rsidRDefault="00EE373A" w:rsidP="00EE373A">
            <w:pPr>
              <w:jc w:val="center"/>
            </w:pPr>
            <w:r>
              <w:t>Skill Level Choice Games</w:t>
            </w:r>
            <w:bookmarkStart w:id="0" w:name="_GoBack"/>
            <w:bookmarkEnd w:id="0"/>
          </w:p>
          <w:p w:rsidR="002717B6" w:rsidRPr="002F1426" w:rsidRDefault="00C5047E" w:rsidP="00C5047E">
            <w:pPr>
              <w:jc w:val="center"/>
              <w:rPr>
                <w:b/>
              </w:rPr>
            </w:pPr>
            <w:r>
              <w:t>Belts/flags, Footballs,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47C5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C78B9"/>
    <w:rsid w:val="004F66AD"/>
    <w:rsid w:val="005E38FC"/>
    <w:rsid w:val="00611B54"/>
    <w:rsid w:val="00635892"/>
    <w:rsid w:val="00753AB0"/>
    <w:rsid w:val="007A147C"/>
    <w:rsid w:val="007F0C34"/>
    <w:rsid w:val="00801BD9"/>
    <w:rsid w:val="0080537B"/>
    <w:rsid w:val="008902B0"/>
    <w:rsid w:val="009503EC"/>
    <w:rsid w:val="00990086"/>
    <w:rsid w:val="009A0FC1"/>
    <w:rsid w:val="00A05CF2"/>
    <w:rsid w:val="00A22581"/>
    <w:rsid w:val="00A73EB8"/>
    <w:rsid w:val="00A80D55"/>
    <w:rsid w:val="00AC2828"/>
    <w:rsid w:val="00B149C5"/>
    <w:rsid w:val="00B477DC"/>
    <w:rsid w:val="00B963EA"/>
    <w:rsid w:val="00C5047E"/>
    <w:rsid w:val="00C66AEE"/>
    <w:rsid w:val="00C94F98"/>
    <w:rsid w:val="00CA13D0"/>
    <w:rsid w:val="00D7406F"/>
    <w:rsid w:val="00DB305D"/>
    <w:rsid w:val="00DE5063"/>
    <w:rsid w:val="00E72C91"/>
    <w:rsid w:val="00EE373A"/>
    <w:rsid w:val="00EF1B39"/>
    <w:rsid w:val="00FB0675"/>
    <w:rsid w:val="00FD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355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E102-3717-4169-894E-18A31C09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4</cp:revision>
  <dcterms:created xsi:type="dcterms:W3CDTF">2019-07-01T14:53:00Z</dcterms:created>
  <dcterms:modified xsi:type="dcterms:W3CDTF">2019-07-01T14:59:00Z</dcterms:modified>
</cp:coreProperties>
</file>