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5584C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5584C">
              <w:t>Individual Sports-</w:t>
            </w:r>
            <w:r w:rsidR="00812B3F">
              <w:t>Frisbee Golf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5584C">
              <w:t>4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7A1BD3" w:rsidTr="005A17EA">
        <w:tc>
          <w:tcPr>
            <w:tcW w:w="2785" w:type="dxa"/>
            <w:vAlign w:val="center"/>
          </w:tcPr>
          <w:p w:rsidR="007A1BD3" w:rsidRPr="00DE5063" w:rsidRDefault="00995E5A" w:rsidP="007A1BD3">
            <w:pPr>
              <w:jc w:val="center"/>
            </w:pPr>
            <w:r>
              <w:t>Frisbee Golf</w:t>
            </w:r>
          </w:p>
        </w:tc>
        <w:tc>
          <w:tcPr>
            <w:tcW w:w="1890" w:type="dxa"/>
            <w:vAlign w:val="center"/>
          </w:tcPr>
          <w:p w:rsidR="007A1BD3" w:rsidRDefault="0065584C" w:rsidP="0065584C">
            <w:pPr>
              <w:jc w:val="center"/>
            </w:pPr>
            <w:r>
              <w:t>10.4.9.</w:t>
            </w:r>
          </w:p>
          <w:p w:rsidR="0065584C" w:rsidRDefault="0065584C" w:rsidP="0065584C">
            <w:pPr>
              <w:jc w:val="center"/>
            </w:pPr>
            <w:r>
              <w:t>10.5.9.</w:t>
            </w:r>
          </w:p>
          <w:p w:rsidR="007A1BD3" w:rsidRPr="00A73EB8" w:rsidRDefault="007A1BD3" w:rsidP="007A1BD3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5E5A" w:rsidRDefault="00995E5A" w:rsidP="00995E5A">
            <w:pPr>
              <w:pStyle w:val="ListParagraph"/>
              <w:ind w:left="360"/>
            </w:pPr>
            <w:r>
              <w:t>ace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birdie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approach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lie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marker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pole hole/hula hoop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tee hoop</w:t>
            </w:r>
          </w:p>
          <w:p w:rsidR="00995E5A" w:rsidRDefault="00995E5A" w:rsidP="00995E5A">
            <w:pPr>
              <w:pStyle w:val="ListParagraph"/>
              <w:ind w:left="360"/>
            </w:pPr>
            <w:r>
              <w:t>throw</w:t>
            </w:r>
          </w:p>
          <w:p w:rsidR="0065584C" w:rsidRDefault="0065584C" w:rsidP="00995E5A">
            <w:pPr>
              <w:pStyle w:val="ListParagraph"/>
              <w:ind w:left="360"/>
            </w:pPr>
            <w:r>
              <w:t>frisbee</w:t>
            </w:r>
            <w:bookmarkStart w:id="0" w:name="_GoBack"/>
            <w:bookmarkEnd w:id="0"/>
          </w:p>
          <w:p w:rsidR="007A1BD3" w:rsidRPr="00A73EB8" w:rsidRDefault="007A1BD3" w:rsidP="00995E5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A1BD3" w:rsidRPr="003022F6" w:rsidRDefault="007A1BD3" w:rsidP="00995E5A">
            <w:r>
              <w:t>Frisbees</w:t>
            </w:r>
            <w:r w:rsidR="0065584C">
              <w:t xml:space="preserve">, </w:t>
            </w:r>
            <w:r>
              <w:t>Pole hole/hula hoop</w:t>
            </w:r>
            <w:r w:rsidR="0065584C">
              <w:t xml:space="preserve">, </w:t>
            </w:r>
            <w:r>
              <w:t>tee hoops</w:t>
            </w:r>
          </w:p>
        </w:tc>
        <w:tc>
          <w:tcPr>
            <w:tcW w:w="3420" w:type="dxa"/>
            <w:vAlign w:val="center"/>
          </w:tcPr>
          <w:p w:rsidR="007A1BD3" w:rsidRDefault="007A1BD3" w:rsidP="007A1BD3">
            <w:pPr>
              <w:spacing w:after="120"/>
            </w:pPr>
            <w:r>
              <w:t>*Student Participation</w:t>
            </w:r>
          </w:p>
          <w:p w:rsidR="007A1BD3" w:rsidRDefault="007A1BD3" w:rsidP="007A1BD3">
            <w:pPr>
              <w:spacing w:after="120"/>
            </w:pPr>
            <w:r>
              <w:t>*Teacher Observation</w:t>
            </w:r>
          </w:p>
          <w:p w:rsidR="007A1BD3" w:rsidRDefault="007A1BD3" w:rsidP="007A1BD3">
            <w:pPr>
              <w:spacing w:after="120"/>
            </w:pPr>
            <w:r>
              <w:t>*Skills Test</w:t>
            </w:r>
          </w:p>
          <w:p w:rsidR="007A1BD3" w:rsidRPr="00DB305D" w:rsidRDefault="007A1BD3" w:rsidP="007A1BD3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7A1BD3" w:rsidRPr="002F1426" w:rsidRDefault="007A1BD3" w:rsidP="007A1BD3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A1BD3" w:rsidRPr="00DB305D" w:rsidRDefault="007A1BD3" w:rsidP="007A1BD3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Pr="004660DD" w:rsidRDefault="004660DD" w:rsidP="00990086">
      <w:pPr>
        <w:spacing w:after="0"/>
        <w:rPr>
          <w:sz w:val="4"/>
          <w:szCs w:val="4"/>
        </w:rPr>
      </w:pPr>
    </w:p>
    <w:sectPr w:rsidR="004660DD" w:rsidRP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65584C"/>
    <w:rsid w:val="007A147C"/>
    <w:rsid w:val="007A1BD3"/>
    <w:rsid w:val="007F0C34"/>
    <w:rsid w:val="0080537B"/>
    <w:rsid w:val="00812B3F"/>
    <w:rsid w:val="00856676"/>
    <w:rsid w:val="008870B2"/>
    <w:rsid w:val="008902B0"/>
    <w:rsid w:val="008D74B1"/>
    <w:rsid w:val="00990086"/>
    <w:rsid w:val="00995E5A"/>
    <w:rsid w:val="009A0FC1"/>
    <w:rsid w:val="009B76B2"/>
    <w:rsid w:val="009D5BBF"/>
    <w:rsid w:val="00A73EB8"/>
    <w:rsid w:val="00A9519F"/>
    <w:rsid w:val="00AC2828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D417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1747D-4272-45E3-B75F-130A19D7A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Kastelic, Jennifer</cp:lastModifiedBy>
  <cp:revision>2</cp:revision>
  <dcterms:created xsi:type="dcterms:W3CDTF">2019-07-01T15:08:00Z</dcterms:created>
  <dcterms:modified xsi:type="dcterms:W3CDTF">2019-07-01T15:08:00Z</dcterms:modified>
</cp:coreProperties>
</file>