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81C4A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1C4A">
        <w:rPr>
          <w:u w:val="single"/>
        </w:rPr>
        <w:t>Advanced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9795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81C4A">
              <w:t>Artistic Skills &amp;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bookmarkStart w:id="0" w:name="_GoBack"/>
            <w:r w:rsidR="00590E57">
              <w:t xml:space="preserve">Four </w:t>
            </w:r>
            <w:r w:rsidR="00590E57">
              <w:t>years; taught cyclically in correspondence with the repertoire</w:t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181C4A">
              <w:t xml:space="preserve"> How can I use my instrument to express thoughts and feelings in context? How can I evaluate musical performances?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81C4A" w:rsidP="00A5565A">
            <w:pPr>
              <w:jc w:val="center"/>
            </w:pPr>
            <w:r>
              <w:t>Expression</w:t>
            </w:r>
          </w:p>
        </w:tc>
        <w:tc>
          <w:tcPr>
            <w:tcW w:w="1890" w:type="dxa"/>
            <w:vAlign w:val="center"/>
          </w:tcPr>
          <w:p w:rsidR="00A73EB8" w:rsidRPr="00A73EB8" w:rsidRDefault="00493D0F" w:rsidP="00A5565A">
            <w:pPr>
              <w:jc w:val="center"/>
            </w:pPr>
            <w:r>
              <w:t>MU:Pr4.2.H.IIIa</w:t>
            </w:r>
          </w:p>
        </w:tc>
        <w:tc>
          <w:tcPr>
            <w:tcW w:w="3420" w:type="dxa"/>
            <w:vAlign w:val="center"/>
          </w:tcPr>
          <w:p w:rsidR="00BE53BF" w:rsidRDefault="00181C4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interpretation</w:t>
            </w:r>
          </w:p>
          <w:p w:rsidR="00181C4A" w:rsidRPr="00A73EB8" w:rsidRDefault="00181C4A" w:rsidP="00181C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</w:tc>
        <w:tc>
          <w:tcPr>
            <w:tcW w:w="3420" w:type="dxa"/>
            <w:vAlign w:val="center"/>
          </w:tcPr>
          <w:p w:rsidR="00A73EB8" w:rsidRPr="002F1426" w:rsidRDefault="00BA6D55" w:rsidP="00A5565A">
            <w:pPr>
              <w:jc w:val="center"/>
              <w:rPr>
                <w:b/>
              </w:rPr>
            </w:pPr>
            <w:r>
              <w:t>“Habits of a Successful Musician”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A73EB8" w:rsidRPr="00DB305D" w:rsidRDefault="00BA6D55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Written reflections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1C4A" w:rsidP="00A5565A">
            <w:pPr>
              <w:jc w:val="center"/>
            </w:pPr>
            <w:r>
              <w:t>Historical Periods</w:t>
            </w:r>
          </w:p>
        </w:tc>
        <w:tc>
          <w:tcPr>
            <w:tcW w:w="1890" w:type="dxa"/>
            <w:vAlign w:val="center"/>
          </w:tcPr>
          <w:p w:rsidR="0080537B" w:rsidRPr="00A73EB8" w:rsidRDefault="00493D0F" w:rsidP="00A5565A">
            <w:pPr>
              <w:jc w:val="center"/>
            </w:pPr>
            <w:r>
              <w:t>MU:Pr4.2.H.IIIa</w:t>
            </w:r>
            <w:r>
              <w:br/>
              <w:t>MU:Pr4.3.H.IIIa</w:t>
            </w:r>
          </w:p>
        </w:tc>
        <w:tc>
          <w:tcPr>
            <w:tcW w:w="3420" w:type="dxa"/>
            <w:vAlign w:val="center"/>
          </w:tcPr>
          <w:p w:rsidR="00990086" w:rsidRDefault="00181C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Baroque</w:t>
            </w:r>
          </w:p>
          <w:p w:rsidR="00181C4A" w:rsidRDefault="00181C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Classical</w:t>
            </w:r>
          </w:p>
          <w:p w:rsidR="00181C4A" w:rsidRDefault="00181C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Romantic</w:t>
            </w:r>
          </w:p>
          <w:p w:rsidR="00181C4A" w:rsidRPr="00A73EB8" w:rsidRDefault="00181C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modern</w:t>
            </w:r>
          </w:p>
        </w:tc>
        <w:tc>
          <w:tcPr>
            <w:tcW w:w="3420" w:type="dxa"/>
            <w:vAlign w:val="center"/>
          </w:tcPr>
          <w:p w:rsidR="0080537B" w:rsidRPr="002F1426" w:rsidRDefault="00BA6D55" w:rsidP="00A5565A">
            <w:pPr>
              <w:jc w:val="center"/>
              <w:rPr>
                <w:b/>
              </w:rPr>
            </w:pPr>
            <w:r>
              <w:t>Teacher modeling</w:t>
            </w:r>
            <w:r>
              <w:br/>
              <w:t>Professional recordings</w:t>
            </w:r>
            <w:r>
              <w:br/>
              <w:t>Supplemental articles</w:t>
            </w:r>
          </w:p>
        </w:tc>
        <w:tc>
          <w:tcPr>
            <w:tcW w:w="2880" w:type="dxa"/>
            <w:vAlign w:val="center"/>
          </w:tcPr>
          <w:p w:rsidR="0080537B" w:rsidRPr="00DB305D" w:rsidRDefault="00BA6D55" w:rsidP="00BA6D55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Program notes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1C4A" w:rsidP="00A5565A">
            <w:pPr>
              <w:jc w:val="center"/>
            </w:pPr>
            <w:r>
              <w:t>Evaluating Performances</w:t>
            </w:r>
          </w:p>
        </w:tc>
        <w:tc>
          <w:tcPr>
            <w:tcW w:w="1890" w:type="dxa"/>
            <w:vAlign w:val="center"/>
          </w:tcPr>
          <w:p w:rsidR="0080537B" w:rsidRPr="00A73EB8" w:rsidRDefault="00493D0F" w:rsidP="00A5565A">
            <w:pPr>
              <w:jc w:val="center"/>
            </w:pPr>
            <w:r>
              <w:t>MU:Pr4.2.H.IIIa</w:t>
            </w:r>
            <w:r>
              <w:br/>
              <w:t>MU:Pr5.1.H.IIIa</w:t>
            </w:r>
            <w:r>
              <w:br/>
              <w:t>MU:Re7.1.H.IIIa</w:t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BA6D55" w:rsidP="00BA6D55">
            <w:pPr>
              <w:jc w:val="center"/>
              <w:rPr>
                <w:b/>
              </w:rPr>
            </w:pPr>
            <w:r>
              <w:t>Teacher modeling</w:t>
            </w:r>
            <w:r>
              <w:br/>
              <w:t>Professional recordings</w:t>
            </w:r>
            <w:r>
              <w:br/>
              <w:t>Supplemental articles</w:t>
            </w:r>
          </w:p>
        </w:tc>
        <w:tc>
          <w:tcPr>
            <w:tcW w:w="2880" w:type="dxa"/>
            <w:vAlign w:val="center"/>
          </w:tcPr>
          <w:p w:rsidR="0080537B" w:rsidRPr="00DB305D" w:rsidRDefault="00BA6D55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Concert critiques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1C4A"/>
    <w:rsid w:val="001951E8"/>
    <w:rsid w:val="001E1FF2"/>
    <w:rsid w:val="00243906"/>
    <w:rsid w:val="002717B6"/>
    <w:rsid w:val="002F1426"/>
    <w:rsid w:val="002F1966"/>
    <w:rsid w:val="00493D0F"/>
    <w:rsid w:val="00590E57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A4F29"/>
    <w:rsid w:val="00AC2828"/>
    <w:rsid w:val="00B149C5"/>
    <w:rsid w:val="00B477DC"/>
    <w:rsid w:val="00B963EA"/>
    <w:rsid w:val="00BA6D55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682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ECFFD-7FF5-41FB-9813-E10493C17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2017-02-07T19:48:00Z</dcterms:created>
  <dcterms:modified xsi:type="dcterms:W3CDTF">2018-06-13T18:39:00Z</dcterms:modified>
</cp:coreProperties>
</file>