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07565A">
        <w:rPr>
          <w:u w:val="single"/>
        </w:rPr>
        <w:t>Orchestra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07565A">
        <w:rPr>
          <w:u w:val="single"/>
        </w:rPr>
        <w:t>Developing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07565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07565A">
              <w:t>Artistic Skills and Knowledge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bookmarkStart w:id="0" w:name="_GoBack"/>
            <w:r w:rsidR="00441B15">
              <w:t xml:space="preserve">Three </w:t>
            </w:r>
            <w:r w:rsidR="003B172B">
              <w:t>years; taught cyclically in correspondence with the repertoire</w:t>
            </w:r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07565A">
              <w:t xml:space="preserve"> How can I use my instrument to express thoughts and feelings in context? How can I evaluate musical performances?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07565A" w:rsidP="00A5565A">
            <w:pPr>
              <w:jc w:val="center"/>
            </w:pPr>
            <w:r>
              <w:t>Expression</w:t>
            </w:r>
          </w:p>
        </w:tc>
        <w:tc>
          <w:tcPr>
            <w:tcW w:w="1890" w:type="dxa"/>
            <w:vAlign w:val="center"/>
          </w:tcPr>
          <w:p w:rsidR="00A73EB8" w:rsidRPr="00A73EB8" w:rsidRDefault="00BB703C" w:rsidP="00A5565A">
            <w:pPr>
              <w:jc w:val="center"/>
            </w:pPr>
            <w:r>
              <w:t>MU:Pr4.2.H.8a</w:t>
            </w:r>
          </w:p>
        </w:tc>
        <w:tc>
          <w:tcPr>
            <w:tcW w:w="3420" w:type="dxa"/>
            <w:vAlign w:val="center"/>
          </w:tcPr>
          <w:p w:rsidR="00BE53BF" w:rsidRDefault="0007565A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phrase</w:t>
            </w:r>
          </w:p>
          <w:p w:rsidR="0007565A" w:rsidRDefault="0007565A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dynamics</w:t>
            </w:r>
          </w:p>
          <w:p w:rsidR="0007565A" w:rsidRPr="00A73EB8" w:rsidRDefault="0007565A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tempo</w:t>
            </w:r>
          </w:p>
        </w:tc>
        <w:tc>
          <w:tcPr>
            <w:tcW w:w="3420" w:type="dxa"/>
            <w:vAlign w:val="center"/>
          </w:tcPr>
          <w:p w:rsidR="00A73EB8" w:rsidRPr="002F1426" w:rsidRDefault="00070430" w:rsidP="00A5565A">
            <w:pPr>
              <w:jc w:val="center"/>
              <w:rPr>
                <w:b/>
              </w:rPr>
            </w:pPr>
            <w:r>
              <w:t>“Sound Innovations” book</w:t>
            </w:r>
            <w:r>
              <w:br/>
              <w:t>Teacher modeling</w:t>
            </w:r>
            <w:r>
              <w:br/>
              <w:t>Professional recordings</w:t>
            </w:r>
          </w:p>
        </w:tc>
        <w:tc>
          <w:tcPr>
            <w:tcW w:w="2880" w:type="dxa"/>
            <w:vAlign w:val="center"/>
          </w:tcPr>
          <w:p w:rsidR="00A73EB8" w:rsidRPr="00DB305D" w:rsidRDefault="00070430" w:rsidP="00A5565A">
            <w:pPr>
              <w:spacing w:after="120"/>
              <w:jc w:val="center"/>
              <w:rPr>
                <w:sz w:val="18"/>
              </w:rPr>
            </w:pPr>
            <w:r>
              <w:t>Teacher evaluation</w:t>
            </w:r>
            <w:r>
              <w:br/>
              <w:t>Self-evaluation of recording</w:t>
            </w:r>
            <w:r>
              <w:br/>
              <w:t>Written reflections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7565A" w:rsidP="00A5565A">
            <w:pPr>
              <w:jc w:val="center"/>
            </w:pPr>
            <w:r>
              <w:t>Historical Time Periods</w:t>
            </w:r>
          </w:p>
        </w:tc>
        <w:tc>
          <w:tcPr>
            <w:tcW w:w="1890" w:type="dxa"/>
            <w:vAlign w:val="center"/>
          </w:tcPr>
          <w:p w:rsidR="0080537B" w:rsidRPr="00A73EB8" w:rsidRDefault="00BB703C" w:rsidP="00A5565A">
            <w:pPr>
              <w:jc w:val="center"/>
            </w:pPr>
            <w:r>
              <w:t>MU:Pr4.2.H.8a</w:t>
            </w:r>
            <w:r>
              <w:br/>
              <w:t>MU:Pr4.3.H.8a</w:t>
            </w:r>
          </w:p>
        </w:tc>
        <w:tc>
          <w:tcPr>
            <w:tcW w:w="3420" w:type="dxa"/>
            <w:vAlign w:val="center"/>
          </w:tcPr>
          <w:p w:rsidR="00990086" w:rsidRDefault="0007565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Baroque period</w:t>
            </w:r>
          </w:p>
          <w:p w:rsidR="0007565A" w:rsidRPr="00A73EB8" w:rsidRDefault="0007565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Classical period</w:t>
            </w:r>
          </w:p>
        </w:tc>
        <w:tc>
          <w:tcPr>
            <w:tcW w:w="3420" w:type="dxa"/>
            <w:vAlign w:val="center"/>
          </w:tcPr>
          <w:p w:rsidR="0080537B" w:rsidRPr="002F1426" w:rsidRDefault="00070430" w:rsidP="00070430">
            <w:pPr>
              <w:jc w:val="center"/>
              <w:rPr>
                <w:b/>
              </w:rPr>
            </w:pPr>
            <w:r>
              <w:t>“Sound Innovations” book</w:t>
            </w:r>
            <w:r>
              <w:br/>
              <w:t>Teacher modeling</w:t>
            </w:r>
            <w:r>
              <w:br/>
              <w:t>Professional recordings</w:t>
            </w:r>
          </w:p>
        </w:tc>
        <w:tc>
          <w:tcPr>
            <w:tcW w:w="2880" w:type="dxa"/>
            <w:vAlign w:val="center"/>
          </w:tcPr>
          <w:p w:rsidR="0080537B" w:rsidRPr="00DB305D" w:rsidRDefault="00070430" w:rsidP="00A5565A">
            <w:pPr>
              <w:spacing w:after="120"/>
              <w:jc w:val="center"/>
              <w:rPr>
                <w:sz w:val="18"/>
              </w:rPr>
            </w:pPr>
            <w:r>
              <w:t>Teacher evaluation</w:t>
            </w:r>
            <w:r>
              <w:br/>
              <w:t>Self-evaluation of recording</w:t>
            </w:r>
            <w:r>
              <w:br/>
              <w:t>Written assignments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7565A" w:rsidP="00A5565A">
            <w:pPr>
              <w:jc w:val="center"/>
            </w:pPr>
            <w:r>
              <w:t>Evaluating Performances</w:t>
            </w:r>
          </w:p>
        </w:tc>
        <w:tc>
          <w:tcPr>
            <w:tcW w:w="1890" w:type="dxa"/>
            <w:vAlign w:val="center"/>
          </w:tcPr>
          <w:p w:rsidR="0080537B" w:rsidRPr="00A73EB8" w:rsidRDefault="00BB703C" w:rsidP="00A5565A">
            <w:pPr>
              <w:jc w:val="center"/>
            </w:pPr>
            <w:r>
              <w:t>MU:Pr4.2.H.8a</w:t>
            </w:r>
            <w:r>
              <w:br/>
              <w:t>MU:Pr5.1.H.8a</w:t>
            </w:r>
            <w:r>
              <w:br/>
              <w:t>MU:Re7.1.H.8a</w:t>
            </w:r>
          </w:p>
        </w:tc>
        <w:tc>
          <w:tcPr>
            <w:tcW w:w="3420" w:type="dxa"/>
            <w:vAlign w:val="center"/>
          </w:tcPr>
          <w:p w:rsidR="00990086" w:rsidRDefault="0007565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musicianship</w:t>
            </w:r>
          </w:p>
          <w:p w:rsidR="0007565A" w:rsidRDefault="0007565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artistry</w:t>
            </w:r>
          </w:p>
          <w:p w:rsidR="0007565A" w:rsidRPr="00A73EB8" w:rsidRDefault="0007565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stage presence</w:t>
            </w:r>
          </w:p>
        </w:tc>
        <w:tc>
          <w:tcPr>
            <w:tcW w:w="3420" w:type="dxa"/>
            <w:vAlign w:val="center"/>
          </w:tcPr>
          <w:p w:rsidR="0080537B" w:rsidRPr="002F1426" w:rsidRDefault="00070430" w:rsidP="00A5565A">
            <w:pPr>
              <w:jc w:val="center"/>
              <w:rPr>
                <w:b/>
              </w:rPr>
            </w:pPr>
            <w:r>
              <w:t>“Sound Innovations” book</w:t>
            </w:r>
            <w:r>
              <w:br/>
              <w:t>Teacher modeling</w:t>
            </w:r>
            <w:r>
              <w:br/>
              <w:t>Professional recordings</w:t>
            </w:r>
          </w:p>
        </w:tc>
        <w:tc>
          <w:tcPr>
            <w:tcW w:w="2880" w:type="dxa"/>
            <w:vAlign w:val="center"/>
          </w:tcPr>
          <w:p w:rsidR="0080537B" w:rsidRPr="00DB305D" w:rsidRDefault="00070430" w:rsidP="00070430">
            <w:pPr>
              <w:spacing w:after="120"/>
              <w:jc w:val="center"/>
              <w:rPr>
                <w:sz w:val="18"/>
              </w:rPr>
            </w:pPr>
            <w:r>
              <w:t>Teacher evaluation</w:t>
            </w:r>
            <w:r>
              <w:br/>
              <w:t>Self-evaluation of recording</w:t>
            </w:r>
            <w:r>
              <w:br/>
              <w:t>Concert critiques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D9795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70430"/>
    <w:rsid w:val="0007565A"/>
    <w:rsid w:val="000850C2"/>
    <w:rsid w:val="001951E8"/>
    <w:rsid w:val="001E1FF2"/>
    <w:rsid w:val="00243906"/>
    <w:rsid w:val="002717B6"/>
    <w:rsid w:val="002F1426"/>
    <w:rsid w:val="002F1966"/>
    <w:rsid w:val="003B172B"/>
    <w:rsid w:val="00441B15"/>
    <w:rsid w:val="005E38FC"/>
    <w:rsid w:val="00611B54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B703C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E44ACC-C272-4063-B402-67359AE10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Cliff, Melody</cp:lastModifiedBy>
  <cp:revision>6</cp:revision>
  <dcterms:created xsi:type="dcterms:W3CDTF">2017-02-07T19:42:00Z</dcterms:created>
  <dcterms:modified xsi:type="dcterms:W3CDTF">2018-06-13T18:38:00Z</dcterms:modified>
</cp:coreProperties>
</file>