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94C82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43699">
              <w:t>Lawn Games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15F3D">
              <w:t>3-4 classes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8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2880"/>
      </w:tblGrid>
      <w:tr w:rsidR="00994C82" w:rsidTr="00994C82">
        <w:tc>
          <w:tcPr>
            <w:tcW w:w="2785" w:type="dxa"/>
            <w:vAlign w:val="center"/>
          </w:tcPr>
          <w:p w:rsidR="00994C82" w:rsidRPr="00DE5063" w:rsidRDefault="00994C82" w:rsidP="00A9519F">
            <w:pPr>
              <w:jc w:val="center"/>
            </w:pPr>
            <w:r>
              <w:t>Lawn Games: Lawn Bocce, Ladder Ball, Corn Hole</w:t>
            </w:r>
          </w:p>
        </w:tc>
        <w:tc>
          <w:tcPr>
            <w:tcW w:w="1890" w:type="dxa"/>
            <w:vAlign w:val="center"/>
          </w:tcPr>
          <w:p w:rsidR="00994C82" w:rsidRDefault="00994C82" w:rsidP="00A9519F">
            <w:pPr>
              <w:jc w:val="center"/>
            </w:pPr>
            <w:r>
              <w:t>10.4.9</w:t>
            </w:r>
          </w:p>
          <w:p w:rsidR="00994C82" w:rsidRDefault="00994C82" w:rsidP="00A9519F">
            <w:pPr>
              <w:jc w:val="center"/>
            </w:pPr>
          </w:p>
          <w:p w:rsidR="00994C82" w:rsidRPr="00A73EB8" w:rsidRDefault="00994C82" w:rsidP="00A9519F">
            <w:pPr>
              <w:jc w:val="center"/>
            </w:pPr>
            <w:r>
              <w:t>10.5.9</w:t>
            </w:r>
          </w:p>
        </w:tc>
        <w:tc>
          <w:tcPr>
            <w:tcW w:w="3420" w:type="dxa"/>
            <w:vAlign w:val="center"/>
          </w:tcPr>
          <w:p w:rsidR="00994C82" w:rsidRDefault="00994C82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jacks</w:t>
            </w:r>
          </w:p>
          <w:p w:rsidR="00994C82" w:rsidRDefault="00994C82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Bocce</w:t>
            </w:r>
          </w:p>
          <w:p w:rsidR="00994C82" w:rsidRDefault="00994C82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Bola</w:t>
            </w:r>
          </w:p>
          <w:p w:rsidR="00994C82" w:rsidRDefault="00994C82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Ladders</w:t>
            </w:r>
          </w:p>
          <w:p w:rsidR="00994C82" w:rsidRDefault="00994C82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Steps</w:t>
            </w:r>
          </w:p>
          <w:p w:rsidR="00994C82" w:rsidRDefault="00994C82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Quates</w:t>
            </w:r>
            <w:proofErr w:type="spellEnd"/>
          </w:p>
          <w:p w:rsidR="00994C82" w:rsidRPr="00A73EB8" w:rsidRDefault="00994C82" w:rsidP="00994C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Washer Board</w:t>
            </w:r>
          </w:p>
        </w:tc>
        <w:tc>
          <w:tcPr>
            <w:tcW w:w="3420" w:type="dxa"/>
            <w:vAlign w:val="center"/>
          </w:tcPr>
          <w:p w:rsidR="00994C82" w:rsidRDefault="00994C82" w:rsidP="00A9519F">
            <w:r>
              <w:rPr>
                <w:b/>
              </w:rPr>
              <w:t>*</w:t>
            </w:r>
            <w:r>
              <w:t>jacks(marker ball)</w:t>
            </w:r>
          </w:p>
          <w:p w:rsidR="00994C82" w:rsidRDefault="00994C82" w:rsidP="00A9519F">
            <w:r>
              <w:t>*lawn bocce balls</w:t>
            </w:r>
          </w:p>
          <w:p w:rsidR="00994C82" w:rsidRDefault="00994C82" w:rsidP="00A9519F">
            <w:r>
              <w:t>*bola</w:t>
            </w:r>
          </w:p>
          <w:p w:rsidR="00994C82" w:rsidRDefault="00994C82" w:rsidP="00A9519F">
            <w:r>
              <w:t>*ladders</w:t>
            </w:r>
          </w:p>
          <w:p w:rsidR="00994C82" w:rsidRDefault="00994C82" w:rsidP="00A9519F">
            <w:r>
              <w:t>*corn hole bags</w:t>
            </w:r>
          </w:p>
          <w:p w:rsidR="00994C82" w:rsidRDefault="00994C82" w:rsidP="00A9519F">
            <w:r>
              <w:t>*corn hole boards</w:t>
            </w:r>
          </w:p>
          <w:p w:rsidR="00994C82" w:rsidRPr="001D7991" w:rsidRDefault="00994C82" w:rsidP="00A9519F">
            <w:r>
              <w:t>*rules explanation sheets</w:t>
            </w:r>
          </w:p>
        </w:tc>
        <w:tc>
          <w:tcPr>
            <w:tcW w:w="3420" w:type="dxa"/>
            <w:vAlign w:val="center"/>
          </w:tcPr>
          <w:p w:rsidR="00994C82" w:rsidRDefault="00994C82" w:rsidP="00A9519F">
            <w:pPr>
              <w:spacing w:after="120"/>
            </w:pPr>
            <w:r>
              <w:t>*Student Participation</w:t>
            </w:r>
          </w:p>
          <w:p w:rsidR="00994C82" w:rsidRDefault="00994C82" w:rsidP="00A9519F">
            <w:pPr>
              <w:spacing w:after="120"/>
            </w:pPr>
            <w:r>
              <w:t>*Teacher Observation</w:t>
            </w:r>
          </w:p>
          <w:p w:rsidR="00994C82" w:rsidRDefault="00994C82" w:rsidP="00A9519F">
            <w:pPr>
              <w:spacing w:after="120"/>
            </w:pPr>
            <w:r>
              <w:t>*Skills Test</w:t>
            </w:r>
          </w:p>
          <w:p w:rsidR="00994C82" w:rsidRPr="00DB305D" w:rsidRDefault="00994C82" w:rsidP="00A9519F">
            <w:pPr>
              <w:spacing w:after="120"/>
              <w:rPr>
                <w:sz w:val="18"/>
              </w:rPr>
            </w:pPr>
          </w:p>
        </w:tc>
        <w:tc>
          <w:tcPr>
            <w:tcW w:w="2880" w:type="dxa"/>
            <w:vAlign w:val="center"/>
          </w:tcPr>
          <w:p w:rsidR="00994C82" w:rsidRPr="00DB305D" w:rsidRDefault="00994C82" w:rsidP="00A9519F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3565A"/>
    <w:rsid w:val="001951E8"/>
    <w:rsid w:val="001B7911"/>
    <w:rsid w:val="001E1FF2"/>
    <w:rsid w:val="002178E8"/>
    <w:rsid w:val="00243906"/>
    <w:rsid w:val="00263BDB"/>
    <w:rsid w:val="002717B6"/>
    <w:rsid w:val="002D0E46"/>
    <w:rsid w:val="002F1426"/>
    <w:rsid w:val="002F1966"/>
    <w:rsid w:val="00391B52"/>
    <w:rsid w:val="0043338B"/>
    <w:rsid w:val="004660DD"/>
    <w:rsid w:val="005E38FC"/>
    <w:rsid w:val="00611B54"/>
    <w:rsid w:val="007A147C"/>
    <w:rsid w:val="007A1BD3"/>
    <w:rsid w:val="007F0C34"/>
    <w:rsid w:val="0080537B"/>
    <w:rsid w:val="00856676"/>
    <w:rsid w:val="008870B2"/>
    <w:rsid w:val="008902B0"/>
    <w:rsid w:val="008B48D5"/>
    <w:rsid w:val="00915F3D"/>
    <w:rsid w:val="00990086"/>
    <w:rsid w:val="00994C82"/>
    <w:rsid w:val="00995E5A"/>
    <w:rsid w:val="009A0FC1"/>
    <w:rsid w:val="009B76B2"/>
    <w:rsid w:val="009D5BBF"/>
    <w:rsid w:val="00A73EB8"/>
    <w:rsid w:val="00A9519F"/>
    <w:rsid w:val="00AA358B"/>
    <w:rsid w:val="00AC2828"/>
    <w:rsid w:val="00AF55E2"/>
    <w:rsid w:val="00B149C5"/>
    <w:rsid w:val="00B477DC"/>
    <w:rsid w:val="00B80A7A"/>
    <w:rsid w:val="00B951CC"/>
    <w:rsid w:val="00B963EA"/>
    <w:rsid w:val="00C43699"/>
    <w:rsid w:val="00C80303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D434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EF8DA-D5FB-4E09-BCBB-D6635DE3B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Michael</cp:lastModifiedBy>
  <cp:revision>3</cp:revision>
  <dcterms:created xsi:type="dcterms:W3CDTF">2019-07-01T14:54:00Z</dcterms:created>
  <dcterms:modified xsi:type="dcterms:W3CDTF">2019-07-01T15:01:00Z</dcterms:modified>
</cp:coreProperties>
</file>