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A3E15">
        <w:rPr>
          <w:u w:val="single"/>
        </w:rPr>
        <w:t>Fitness</w:t>
      </w:r>
      <w:r>
        <w:tab/>
      </w:r>
      <w:r>
        <w:tab/>
      </w:r>
      <w:r w:rsidR="002F1426">
        <w:t xml:space="preserve">     </w:t>
      </w:r>
      <w:r w:rsidR="001B76CB">
        <w:tab/>
      </w:r>
      <w:r w:rsidR="001B76CB">
        <w:tab/>
      </w:r>
      <w:r w:rsidR="001B76CB">
        <w:tab/>
      </w:r>
      <w:r w:rsidR="002F1426">
        <w:t xml:space="preserve">                 </w:t>
      </w:r>
      <w:r w:rsidRPr="002F1426">
        <w:rPr>
          <w:b/>
        </w:rPr>
        <w:t xml:space="preserve">Grade: </w:t>
      </w:r>
      <w:r w:rsidR="001B76CB">
        <w:rPr>
          <w:u w:val="single"/>
        </w:rPr>
        <w:t>7-8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B76C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B76CB">
              <w:t>Fitness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B76CB">
              <w:t>8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AB538B">
              <w:t>How does your overall fitness contribute to a lifetime of healthy living?</w:t>
            </w:r>
            <w:bookmarkStart w:id="0" w:name="_GoBack"/>
            <w:bookmarkEnd w:id="0"/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2F1426" w:rsidTr="001A15FD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3533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127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80537B" w:rsidTr="001A15FD">
        <w:tc>
          <w:tcPr>
            <w:tcW w:w="2785" w:type="dxa"/>
            <w:vAlign w:val="center"/>
          </w:tcPr>
          <w:p w:rsidR="0080537B" w:rsidRPr="00DE5063" w:rsidRDefault="001B76CB" w:rsidP="00A5565A">
            <w:pPr>
              <w:jc w:val="center"/>
            </w:pPr>
            <w:r>
              <w:t xml:space="preserve">Fitness </w:t>
            </w:r>
            <w:proofErr w:type="spellStart"/>
            <w:r>
              <w:t>Acitvities</w:t>
            </w:r>
            <w:proofErr w:type="spellEnd"/>
          </w:p>
        </w:tc>
        <w:tc>
          <w:tcPr>
            <w:tcW w:w="3533" w:type="dxa"/>
            <w:vAlign w:val="center"/>
          </w:tcPr>
          <w:p w:rsidR="00D02C3F" w:rsidRDefault="001B76CB" w:rsidP="001B76CB">
            <w:pPr>
              <w:jc w:val="center"/>
            </w:pPr>
            <w:r>
              <w:t>10.4.9.</w:t>
            </w:r>
          </w:p>
          <w:p w:rsidR="001B76CB" w:rsidRPr="00A73EB8" w:rsidRDefault="001B76CB" w:rsidP="001B76CB">
            <w:pPr>
              <w:jc w:val="center"/>
            </w:pPr>
            <w:r>
              <w:t>10.5.9.</w:t>
            </w:r>
          </w:p>
        </w:tc>
        <w:tc>
          <w:tcPr>
            <w:tcW w:w="2070" w:type="dxa"/>
            <w:vAlign w:val="center"/>
          </w:tcPr>
          <w:p w:rsidR="001B76CB" w:rsidRDefault="001B76CB" w:rsidP="001B76CB">
            <w:r>
              <w:t>Yoga</w:t>
            </w:r>
          </w:p>
          <w:p w:rsidR="001B76CB" w:rsidRDefault="001B76CB" w:rsidP="001B76CB">
            <w:r>
              <w:t>P90X</w:t>
            </w:r>
          </w:p>
          <w:p w:rsidR="001B76CB" w:rsidRDefault="001B76CB" w:rsidP="001B76CB">
            <w:proofErr w:type="spellStart"/>
            <w:r>
              <w:t>KenPo</w:t>
            </w:r>
            <w:proofErr w:type="spellEnd"/>
          </w:p>
          <w:p w:rsidR="001B76CB" w:rsidRDefault="001B76CB" w:rsidP="001B76CB">
            <w:r>
              <w:t>Cardio</w:t>
            </w:r>
          </w:p>
          <w:p w:rsidR="001B76CB" w:rsidRDefault="001B76CB" w:rsidP="001B76CB">
            <w:r>
              <w:t>Body Weight</w:t>
            </w:r>
          </w:p>
          <w:p w:rsidR="001B76CB" w:rsidRDefault="001B76CB" w:rsidP="001B76CB">
            <w:r>
              <w:t>Jump Rope</w:t>
            </w:r>
          </w:p>
          <w:p w:rsidR="001B76CB" w:rsidRDefault="001B76CB" w:rsidP="001B76CB">
            <w:r>
              <w:t>Pilates</w:t>
            </w:r>
          </w:p>
          <w:p w:rsidR="001B76CB" w:rsidRDefault="001B76CB" w:rsidP="001B76CB">
            <w:r>
              <w:t>Lunges</w:t>
            </w:r>
          </w:p>
          <w:p w:rsidR="001B76CB" w:rsidRDefault="001B76CB" w:rsidP="001B76CB">
            <w:r>
              <w:t>Squats</w:t>
            </w:r>
          </w:p>
          <w:p w:rsidR="001B76CB" w:rsidRDefault="001B76CB" w:rsidP="001B76CB">
            <w:r>
              <w:t>Pushups</w:t>
            </w:r>
          </w:p>
          <w:p w:rsidR="001B76CB" w:rsidRDefault="001B76CB" w:rsidP="001B76CB">
            <w:r>
              <w:t>Crunches</w:t>
            </w:r>
          </w:p>
          <w:p w:rsidR="001B76CB" w:rsidRDefault="001B76CB" w:rsidP="001B76CB">
            <w:r>
              <w:t>Box Jumps</w:t>
            </w:r>
          </w:p>
          <w:p w:rsidR="001B76CB" w:rsidRDefault="001B76CB" w:rsidP="001B76CB">
            <w:r>
              <w:t>Agility Ladder</w:t>
            </w:r>
          </w:p>
          <w:p w:rsidR="00AB538B" w:rsidRDefault="001B76CB" w:rsidP="001B76CB">
            <w:r>
              <w:t>Weight Equipment</w:t>
            </w:r>
          </w:p>
          <w:p w:rsidR="003C4B0E" w:rsidRPr="00A73EB8" w:rsidRDefault="00AB538B" w:rsidP="001B76CB">
            <w:r>
              <w:t>Medicine ball</w:t>
            </w:r>
            <w:r w:rsidR="003C4B0E">
              <w:t xml:space="preserve"> </w:t>
            </w:r>
          </w:p>
        </w:tc>
        <w:tc>
          <w:tcPr>
            <w:tcW w:w="3127" w:type="dxa"/>
            <w:vAlign w:val="center"/>
          </w:tcPr>
          <w:p w:rsidR="001B76CB" w:rsidRDefault="001B76CB" w:rsidP="00A5565A">
            <w:pPr>
              <w:jc w:val="center"/>
            </w:pPr>
            <w:r>
              <w:t>Circuit</w:t>
            </w:r>
            <w:r w:rsidR="00AB538B">
              <w:t>s</w:t>
            </w:r>
          </w:p>
          <w:p w:rsidR="0080537B" w:rsidRDefault="001B76CB" w:rsidP="00A5565A">
            <w:pPr>
              <w:jc w:val="center"/>
            </w:pPr>
            <w:r>
              <w:t>Video</w:t>
            </w:r>
          </w:p>
          <w:p w:rsidR="00AB538B" w:rsidRPr="002F1426" w:rsidRDefault="00AB538B" w:rsidP="00A5565A">
            <w:pPr>
              <w:jc w:val="center"/>
              <w:rPr>
                <w:b/>
              </w:rPr>
            </w:pPr>
            <w:r>
              <w:t>Weight Equipment</w:t>
            </w:r>
          </w:p>
        </w:tc>
        <w:tc>
          <w:tcPr>
            <w:tcW w:w="2880" w:type="dxa"/>
            <w:vAlign w:val="center"/>
          </w:tcPr>
          <w:p w:rsidR="0080537B" w:rsidRDefault="001B76CB" w:rsidP="00A5565A">
            <w:pPr>
              <w:spacing w:after="120"/>
              <w:jc w:val="center"/>
            </w:pPr>
            <w:r>
              <w:t>Student Participation</w:t>
            </w:r>
          </w:p>
          <w:p w:rsidR="00AB538B" w:rsidRDefault="00AB538B" w:rsidP="00A5565A">
            <w:pPr>
              <w:spacing w:after="120"/>
              <w:jc w:val="center"/>
            </w:pPr>
            <w:r>
              <w:t>Teacher Observation</w:t>
            </w:r>
          </w:p>
          <w:p w:rsidR="001B76CB" w:rsidRPr="00DB305D" w:rsidRDefault="001B76C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3510"/>
        <w:gridCol w:w="2160"/>
        <w:gridCol w:w="3060"/>
        <w:gridCol w:w="2875"/>
      </w:tblGrid>
      <w:tr w:rsidR="00AB538B" w:rsidTr="00AB538B">
        <w:trPr>
          <w:trHeight w:val="2618"/>
        </w:trPr>
        <w:tc>
          <w:tcPr>
            <w:tcW w:w="2785" w:type="dxa"/>
          </w:tcPr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Default="00AB538B" w:rsidP="007A147C">
            <w:pPr>
              <w:rPr>
                <w:sz w:val="4"/>
              </w:rPr>
            </w:pPr>
          </w:p>
          <w:p w:rsidR="00AB538B" w:rsidRPr="00AB538B" w:rsidRDefault="00AB538B" w:rsidP="00AB538B">
            <w:pPr>
              <w:jc w:val="center"/>
            </w:pPr>
            <w:r>
              <w:t>Fitness Testing</w:t>
            </w:r>
          </w:p>
        </w:tc>
        <w:tc>
          <w:tcPr>
            <w:tcW w:w="3510" w:type="dxa"/>
          </w:tcPr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  <w:r>
              <w:t>10.4.9</w:t>
            </w:r>
          </w:p>
          <w:p w:rsidR="00AB538B" w:rsidRPr="00AB538B" w:rsidRDefault="00AB538B" w:rsidP="00AB538B">
            <w:pPr>
              <w:jc w:val="center"/>
            </w:pPr>
            <w:r>
              <w:t>10.5.9</w:t>
            </w:r>
          </w:p>
        </w:tc>
        <w:tc>
          <w:tcPr>
            <w:tcW w:w="2160" w:type="dxa"/>
          </w:tcPr>
          <w:p w:rsidR="00AB538B" w:rsidRDefault="00AB538B" w:rsidP="007A147C">
            <w:proofErr w:type="spellStart"/>
            <w:r>
              <w:t>Situps</w:t>
            </w:r>
            <w:proofErr w:type="spellEnd"/>
          </w:p>
          <w:p w:rsidR="00AB538B" w:rsidRDefault="00AB538B" w:rsidP="007A147C">
            <w:r>
              <w:t>Broad Jump</w:t>
            </w:r>
          </w:p>
          <w:p w:rsidR="00AB538B" w:rsidRDefault="00AB538B" w:rsidP="007A147C">
            <w:r>
              <w:t>Mile</w:t>
            </w:r>
          </w:p>
          <w:p w:rsidR="00AB538B" w:rsidRDefault="00AB538B" w:rsidP="007A147C">
            <w:r>
              <w:t xml:space="preserve">50 </w:t>
            </w:r>
            <w:proofErr w:type="spellStart"/>
            <w:r>
              <w:t>yrd</w:t>
            </w:r>
            <w:proofErr w:type="spellEnd"/>
            <w:r>
              <w:t xml:space="preserve"> dash</w:t>
            </w:r>
          </w:p>
          <w:p w:rsidR="00AB538B" w:rsidRDefault="00AB538B" w:rsidP="007A147C">
            <w:r>
              <w:t>Shuttle Run</w:t>
            </w:r>
          </w:p>
          <w:p w:rsidR="00AB538B" w:rsidRDefault="00AB538B" w:rsidP="007A147C">
            <w:r>
              <w:t>Sit &amp; Reach</w:t>
            </w:r>
          </w:p>
          <w:p w:rsidR="00AB538B" w:rsidRPr="00AB538B" w:rsidRDefault="00AB538B" w:rsidP="007A147C">
            <w:r>
              <w:t>Pull ups</w:t>
            </w:r>
          </w:p>
        </w:tc>
        <w:tc>
          <w:tcPr>
            <w:tcW w:w="3060" w:type="dxa"/>
          </w:tcPr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  <w:r>
              <w:t>Stop watch</w:t>
            </w:r>
          </w:p>
          <w:p w:rsidR="00AB538B" w:rsidRDefault="00AB538B" w:rsidP="00AB538B">
            <w:pPr>
              <w:jc w:val="center"/>
            </w:pPr>
            <w:r>
              <w:t>Measuring tape</w:t>
            </w:r>
          </w:p>
          <w:p w:rsidR="00AB538B" w:rsidRDefault="00AB538B" w:rsidP="00AB538B">
            <w:pPr>
              <w:jc w:val="center"/>
            </w:pPr>
            <w:r>
              <w:t>Sit &amp; Reach Box</w:t>
            </w:r>
          </w:p>
          <w:p w:rsidR="00AB538B" w:rsidRDefault="00AB538B" w:rsidP="00AB538B">
            <w:pPr>
              <w:jc w:val="center"/>
            </w:pPr>
            <w:r>
              <w:t>Wooden Blocks</w:t>
            </w:r>
          </w:p>
          <w:p w:rsidR="00AB538B" w:rsidRDefault="00AB538B" w:rsidP="00AB538B">
            <w:pPr>
              <w:jc w:val="center"/>
            </w:pPr>
          </w:p>
        </w:tc>
        <w:tc>
          <w:tcPr>
            <w:tcW w:w="2875" w:type="dxa"/>
          </w:tcPr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</w:p>
          <w:p w:rsidR="00AB538B" w:rsidRDefault="00AB538B" w:rsidP="00AB538B">
            <w:pPr>
              <w:jc w:val="center"/>
            </w:pPr>
            <w:r>
              <w:t>Student Participation</w:t>
            </w:r>
          </w:p>
          <w:p w:rsidR="00AB538B" w:rsidRPr="00AB538B" w:rsidRDefault="00AB538B" w:rsidP="00AB538B">
            <w:pPr>
              <w:jc w:val="center"/>
            </w:pPr>
            <w:r>
              <w:t>Teacher observation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82E23"/>
    <w:rsid w:val="001951E8"/>
    <w:rsid w:val="001A15FD"/>
    <w:rsid w:val="001B76CB"/>
    <w:rsid w:val="001E06E5"/>
    <w:rsid w:val="001E1FF2"/>
    <w:rsid w:val="00201F3F"/>
    <w:rsid w:val="00223792"/>
    <w:rsid w:val="00243906"/>
    <w:rsid w:val="002717B6"/>
    <w:rsid w:val="002E1CE0"/>
    <w:rsid w:val="002F1426"/>
    <w:rsid w:val="002F1966"/>
    <w:rsid w:val="003154BD"/>
    <w:rsid w:val="003A1F67"/>
    <w:rsid w:val="003C4B0E"/>
    <w:rsid w:val="00430277"/>
    <w:rsid w:val="004D4FCE"/>
    <w:rsid w:val="004F24D9"/>
    <w:rsid w:val="005C7EBB"/>
    <w:rsid w:val="005E38FC"/>
    <w:rsid w:val="00611B54"/>
    <w:rsid w:val="007A147C"/>
    <w:rsid w:val="007F0C34"/>
    <w:rsid w:val="0080537B"/>
    <w:rsid w:val="00836BD2"/>
    <w:rsid w:val="008668B6"/>
    <w:rsid w:val="008902B0"/>
    <w:rsid w:val="00990086"/>
    <w:rsid w:val="009A0FC1"/>
    <w:rsid w:val="00A05781"/>
    <w:rsid w:val="00A73EB8"/>
    <w:rsid w:val="00AB538B"/>
    <w:rsid w:val="00AC2828"/>
    <w:rsid w:val="00B149C5"/>
    <w:rsid w:val="00B40472"/>
    <w:rsid w:val="00B477DC"/>
    <w:rsid w:val="00B963EA"/>
    <w:rsid w:val="00BA3E15"/>
    <w:rsid w:val="00BE53BF"/>
    <w:rsid w:val="00C94F98"/>
    <w:rsid w:val="00D02C3F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9EB6B"/>
  <w15:docId w15:val="{318972B2-E0D6-47C6-B677-85BC513B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26EFB-DD91-414A-9094-483782426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Kastelic, Jennifer</cp:lastModifiedBy>
  <cp:revision>2</cp:revision>
  <dcterms:created xsi:type="dcterms:W3CDTF">2019-07-01T15:26:00Z</dcterms:created>
  <dcterms:modified xsi:type="dcterms:W3CDTF">2019-07-01T15:26:00Z</dcterms:modified>
</cp:coreProperties>
</file>