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75C5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75C5">
        <w:rPr>
          <w:u w:val="single"/>
        </w:rPr>
        <w:t>Advanced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175C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75C5">
              <w:t>Technique and Musicianship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14109">
              <w:t>Four years; taught cyclically in correspondence with the repertoire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E175C5">
              <w:t xml:space="preserve"> What are the elements of music? Why are aural skills necessary for individual and ensemble performance?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175C5" w:rsidP="00A5565A">
            <w:pPr>
              <w:jc w:val="center"/>
            </w:pPr>
            <w:r>
              <w:t>Tuning &amp; Keys</w:t>
            </w:r>
          </w:p>
        </w:tc>
        <w:tc>
          <w:tcPr>
            <w:tcW w:w="1890" w:type="dxa"/>
            <w:vAlign w:val="center"/>
          </w:tcPr>
          <w:p w:rsidR="00A73EB8" w:rsidRPr="00A73EB8" w:rsidRDefault="00BE23E8" w:rsidP="00A5565A">
            <w:pPr>
              <w:jc w:val="center"/>
            </w:pPr>
            <w:r>
              <w:t>MU:Cr1.1.H.IIIa</w:t>
            </w:r>
            <w:r>
              <w:br/>
              <w:t>MU:Cr3.1.H.IIIa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BE53BF" w:rsidRDefault="00E175C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fifth</w:t>
            </w:r>
          </w:p>
          <w:p w:rsidR="00E175C5" w:rsidRPr="00A73EB8" w:rsidRDefault="00E175C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interval</w:t>
            </w:r>
          </w:p>
        </w:tc>
        <w:tc>
          <w:tcPr>
            <w:tcW w:w="3420" w:type="dxa"/>
            <w:vAlign w:val="center"/>
          </w:tcPr>
          <w:p w:rsidR="00A73EB8" w:rsidRPr="002F1426" w:rsidRDefault="00686E85" w:rsidP="00686E85">
            <w:pPr>
              <w:jc w:val="center"/>
              <w:rPr>
                <w:b/>
              </w:rPr>
            </w:pPr>
            <w:r>
              <w:t>Electronic tuner or tuner app</w:t>
            </w:r>
            <w:r>
              <w:br/>
              <w:t>Teacher modeling</w:t>
            </w:r>
            <w:r>
              <w:br/>
              <w:t>Peer modeling</w:t>
            </w:r>
          </w:p>
        </w:tc>
        <w:tc>
          <w:tcPr>
            <w:tcW w:w="2880" w:type="dxa"/>
            <w:vAlign w:val="center"/>
          </w:tcPr>
          <w:p w:rsidR="00A73EB8" w:rsidRPr="00DB305D" w:rsidRDefault="00686E85" w:rsidP="00A5565A">
            <w:pPr>
              <w:spacing w:after="120"/>
              <w:jc w:val="center"/>
              <w:rPr>
                <w:sz w:val="18"/>
              </w:rPr>
            </w:pPr>
            <w:r>
              <w:t>Self-evaluation</w:t>
            </w:r>
            <w:r>
              <w:br/>
              <w:t>Teacher evaluation</w:t>
            </w:r>
            <w:r>
              <w:br/>
              <w:t>Corporate tuning process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175C5" w:rsidP="00A5565A">
            <w:pPr>
              <w:jc w:val="center"/>
            </w:pPr>
            <w:r>
              <w:t>Notation</w:t>
            </w:r>
          </w:p>
        </w:tc>
        <w:tc>
          <w:tcPr>
            <w:tcW w:w="1890" w:type="dxa"/>
            <w:vAlign w:val="center"/>
          </w:tcPr>
          <w:p w:rsidR="0080537B" w:rsidRPr="00A73EB8" w:rsidRDefault="00BE23E8" w:rsidP="00A5565A">
            <w:pPr>
              <w:jc w:val="center"/>
            </w:pPr>
            <w:r>
              <w:t>MU:Cr1.1.H.IIIa</w:t>
            </w:r>
            <w:r>
              <w:br/>
              <w:t>MU:Cr3.1.H.IIIa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subito</w:t>
            </w:r>
            <w:proofErr w:type="spellEnd"/>
          </w:p>
          <w:p w:rsidR="00E175C5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sforzando</w:t>
            </w:r>
            <w:proofErr w:type="spellEnd"/>
          </w:p>
          <w:p w:rsidR="00E175C5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forte-piano</w:t>
            </w:r>
          </w:p>
          <w:p w:rsidR="00E175C5" w:rsidRPr="00A73EB8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tenor clef</w:t>
            </w:r>
          </w:p>
        </w:tc>
        <w:tc>
          <w:tcPr>
            <w:tcW w:w="3420" w:type="dxa"/>
            <w:vAlign w:val="center"/>
          </w:tcPr>
          <w:p w:rsidR="0080537B" w:rsidRPr="002F1426" w:rsidRDefault="00686E85" w:rsidP="00A5565A">
            <w:pPr>
              <w:jc w:val="center"/>
              <w:rPr>
                <w:b/>
              </w:rPr>
            </w:pPr>
            <w:r>
              <w:t>“Habits of a Successful Musician” book</w:t>
            </w:r>
            <w:r>
              <w:br/>
              <w:t>Position pieces for Cello book</w:t>
            </w:r>
            <w:r>
              <w:br/>
            </w:r>
          </w:p>
        </w:tc>
        <w:tc>
          <w:tcPr>
            <w:tcW w:w="2880" w:type="dxa"/>
            <w:vAlign w:val="center"/>
          </w:tcPr>
          <w:p w:rsidR="0080537B" w:rsidRPr="00DB305D" w:rsidRDefault="00686E85" w:rsidP="00686E85">
            <w:pPr>
              <w:spacing w:after="120"/>
              <w:jc w:val="center"/>
              <w:rPr>
                <w:sz w:val="18"/>
              </w:rPr>
            </w:pPr>
            <w:r>
              <w:t>Ability to play passages with advanced notation and various clefs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175C5" w:rsidP="00A5565A">
            <w:pPr>
              <w:jc w:val="center"/>
            </w:pPr>
            <w:r>
              <w:t>Rhythm &amp; Meter</w:t>
            </w:r>
          </w:p>
        </w:tc>
        <w:tc>
          <w:tcPr>
            <w:tcW w:w="1890" w:type="dxa"/>
            <w:vAlign w:val="center"/>
          </w:tcPr>
          <w:p w:rsidR="0080537B" w:rsidRPr="00A73EB8" w:rsidRDefault="00BE23E8" w:rsidP="00A5565A">
            <w:pPr>
              <w:jc w:val="center"/>
            </w:pPr>
            <w:r>
              <w:t>MU:Cr1.1.H.IIIa</w:t>
            </w:r>
            <w:r>
              <w:br/>
              <w:t>MU:Cr3.1.H.IIIa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meter</w:t>
            </w:r>
          </w:p>
          <w:p w:rsidR="00E175C5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meter</w:t>
            </w:r>
          </w:p>
          <w:p w:rsidR="00E175C5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sixteenth rests</w:t>
            </w:r>
          </w:p>
          <w:p w:rsidR="00E175C5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triplets</w:t>
            </w:r>
          </w:p>
          <w:p w:rsidR="00E175C5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syncopation</w:t>
            </w:r>
          </w:p>
          <w:p w:rsidR="00E175C5" w:rsidRPr="00A73EB8" w:rsidRDefault="00E175C5" w:rsidP="00E175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 time, 2/2, 3/8, mixed meter</w:t>
            </w:r>
          </w:p>
        </w:tc>
        <w:tc>
          <w:tcPr>
            <w:tcW w:w="3420" w:type="dxa"/>
            <w:vAlign w:val="center"/>
          </w:tcPr>
          <w:p w:rsidR="0080537B" w:rsidRPr="002F1426" w:rsidRDefault="00686E85" w:rsidP="00A5565A">
            <w:pPr>
              <w:jc w:val="center"/>
              <w:rPr>
                <w:b/>
              </w:rPr>
            </w:pPr>
            <w:r>
              <w:t>“Habits of a Successful Musician” book</w:t>
            </w:r>
            <w:r>
              <w:br/>
              <w:t>“Basic Rhythmic Training” book</w:t>
            </w:r>
          </w:p>
        </w:tc>
        <w:tc>
          <w:tcPr>
            <w:tcW w:w="2880" w:type="dxa"/>
            <w:vAlign w:val="center"/>
          </w:tcPr>
          <w:p w:rsidR="0080537B" w:rsidRPr="00686E85" w:rsidRDefault="00686E85" w:rsidP="00686E85">
            <w:pPr>
              <w:spacing w:after="120"/>
              <w:jc w:val="center"/>
            </w:pPr>
            <w:r>
              <w:t>Counting rhythms aloud</w:t>
            </w:r>
            <w:r>
              <w:br/>
              <w:t>Written rhythm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175C5" w:rsidP="00A5565A">
            <w:pPr>
              <w:jc w:val="center"/>
            </w:pPr>
            <w:r>
              <w:t>Ensemble Playing</w:t>
            </w:r>
          </w:p>
        </w:tc>
        <w:tc>
          <w:tcPr>
            <w:tcW w:w="1890" w:type="dxa"/>
            <w:vAlign w:val="center"/>
          </w:tcPr>
          <w:p w:rsidR="002717B6" w:rsidRPr="00A73EB8" w:rsidRDefault="00BE23E8" w:rsidP="00A5565A">
            <w:pPr>
              <w:jc w:val="center"/>
            </w:pPr>
            <w:r>
              <w:t>MU:Pr4.3.E.IIIa</w:t>
            </w:r>
            <w:r>
              <w:br/>
              <w:t>MU:Pr5.3.E.IIIa</w:t>
            </w:r>
            <w:r>
              <w:br/>
              <w:t>MU:Pr6.1.E.IIIa</w:t>
            </w:r>
          </w:p>
        </w:tc>
        <w:tc>
          <w:tcPr>
            <w:tcW w:w="3420" w:type="dxa"/>
            <w:vAlign w:val="center"/>
          </w:tcPr>
          <w:p w:rsidR="00990086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section leader</w:t>
            </w:r>
          </w:p>
          <w:p w:rsidR="00E175C5" w:rsidRPr="00A73EB8" w:rsidRDefault="00E175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tight ensemble</w:t>
            </w:r>
          </w:p>
        </w:tc>
        <w:tc>
          <w:tcPr>
            <w:tcW w:w="3420" w:type="dxa"/>
            <w:vAlign w:val="center"/>
          </w:tcPr>
          <w:p w:rsidR="002717B6" w:rsidRDefault="00686E85" w:rsidP="00A5565A">
            <w:pPr>
              <w:jc w:val="center"/>
            </w:pPr>
            <w:r>
              <w:t>Sectionals</w:t>
            </w:r>
            <w:r>
              <w:br/>
              <w:t>Rehearse by section</w:t>
            </w:r>
          </w:p>
          <w:p w:rsidR="00686E85" w:rsidRPr="00686E85" w:rsidRDefault="00686E85" w:rsidP="00A5565A">
            <w:pPr>
              <w:jc w:val="center"/>
            </w:pPr>
            <w:r>
              <w:t>Record rehearsals</w:t>
            </w:r>
          </w:p>
        </w:tc>
        <w:tc>
          <w:tcPr>
            <w:tcW w:w="2880" w:type="dxa"/>
            <w:vAlign w:val="center"/>
          </w:tcPr>
          <w:p w:rsidR="002717B6" w:rsidRPr="00DB305D" w:rsidRDefault="00686E85" w:rsidP="00A5565A">
            <w:pPr>
              <w:spacing w:after="120"/>
              <w:jc w:val="center"/>
              <w:rPr>
                <w:sz w:val="18"/>
              </w:rPr>
            </w:pPr>
            <w:r>
              <w:t>Self-evaluation of rehearsal recordings</w:t>
            </w:r>
            <w:r>
              <w:br/>
              <w:t>Concert critiques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14109"/>
    <w:rsid w:val="00243906"/>
    <w:rsid w:val="002717B6"/>
    <w:rsid w:val="002F1426"/>
    <w:rsid w:val="002F1966"/>
    <w:rsid w:val="005E38FC"/>
    <w:rsid w:val="00611B54"/>
    <w:rsid w:val="00686E85"/>
    <w:rsid w:val="007A147C"/>
    <w:rsid w:val="007F0C34"/>
    <w:rsid w:val="0080537B"/>
    <w:rsid w:val="008902B0"/>
    <w:rsid w:val="00990086"/>
    <w:rsid w:val="009A0FC1"/>
    <w:rsid w:val="00A41129"/>
    <w:rsid w:val="00A73EB8"/>
    <w:rsid w:val="00AC2828"/>
    <w:rsid w:val="00B149C5"/>
    <w:rsid w:val="00B477DC"/>
    <w:rsid w:val="00B963EA"/>
    <w:rsid w:val="00BE23E8"/>
    <w:rsid w:val="00BE53BF"/>
    <w:rsid w:val="00C94F98"/>
    <w:rsid w:val="00CA5BD7"/>
    <w:rsid w:val="00D97955"/>
    <w:rsid w:val="00DB305D"/>
    <w:rsid w:val="00DE5063"/>
    <w:rsid w:val="00E175C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41066-0658-4E89-9218-75EDCB245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2017-02-07T19:47:00Z</dcterms:created>
  <dcterms:modified xsi:type="dcterms:W3CDTF">2018-06-13T18:39:00Z</dcterms:modified>
</cp:coreProperties>
</file>