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803BF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803BF">
        <w:rPr>
          <w:u w:val="single"/>
        </w:rPr>
        <w:t>Developing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803B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803BF">
              <w:t>Technique and Musicianship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E1C7D">
              <w:t>Three years;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803BF">
              <w:t xml:space="preserve"> What are the elements of music? Why are aural skills necessary for individual and ensemble performance?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803BF" w:rsidP="00A5565A">
            <w:pPr>
              <w:jc w:val="center"/>
            </w:pPr>
            <w:r>
              <w:t>Tuning</w:t>
            </w:r>
          </w:p>
        </w:tc>
        <w:tc>
          <w:tcPr>
            <w:tcW w:w="1890" w:type="dxa"/>
            <w:vAlign w:val="center"/>
          </w:tcPr>
          <w:p w:rsidR="00A73EB8" w:rsidRPr="00A73EB8" w:rsidRDefault="00872B1C" w:rsidP="00A5565A">
            <w:pPr>
              <w:jc w:val="center"/>
            </w:pPr>
            <w:r>
              <w:t>MU:Cr1.1.H.8a</w:t>
            </w:r>
            <w:r>
              <w:br/>
              <w:t>MU:Cr3.1.H.8a</w:t>
            </w:r>
            <w:r>
              <w:br/>
              <w:t>MU:Pr4.2.H.8</w:t>
            </w:r>
            <w:r w:rsidR="009D2FCC">
              <w:t>a</w:t>
            </w:r>
          </w:p>
        </w:tc>
        <w:tc>
          <w:tcPr>
            <w:tcW w:w="3420" w:type="dxa"/>
            <w:vAlign w:val="center"/>
          </w:tcPr>
          <w:p w:rsidR="00BE53BF" w:rsidRDefault="005803BF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tuners</w:t>
            </w:r>
          </w:p>
          <w:p w:rsidR="005803BF" w:rsidRDefault="005803BF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tuning pegs</w:t>
            </w:r>
          </w:p>
          <w:p w:rsidR="005803BF" w:rsidRPr="00A73EB8" w:rsidRDefault="005803BF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sharp/flat</w:t>
            </w:r>
          </w:p>
        </w:tc>
        <w:tc>
          <w:tcPr>
            <w:tcW w:w="3420" w:type="dxa"/>
            <w:vAlign w:val="center"/>
          </w:tcPr>
          <w:p w:rsidR="00A73EB8" w:rsidRPr="002F1426" w:rsidRDefault="006F39E6" w:rsidP="00A5565A">
            <w:pPr>
              <w:jc w:val="center"/>
              <w:rPr>
                <w:b/>
              </w:rPr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6F39E6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with tuner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03BF" w:rsidP="00A5565A">
            <w:pPr>
              <w:jc w:val="center"/>
            </w:pPr>
            <w:r>
              <w:t>Key Signatures &amp; Scales</w:t>
            </w:r>
          </w:p>
        </w:tc>
        <w:tc>
          <w:tcPr>
            <w:tcW w:w="1890" w:type="dxa"/>
            <w:vAlign w:val="center"/>
          </w:tcPr>
          <w:p w:rsidR="0080537B" w:rsidRPr="00A73EB8" w:rsidRDefault="00872B1C" w:rsidP="00872B1C">
            <w:pPr>
              <w:jc w:val="center"/>
            </w:pPr>
            <w:r>
              <w:t>MU:Cr1.1.H.8a</w:t>
            </w:r>
            <w:r>
              <w:br/>
              <w:t>MU:Cr3.1.H.8a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Pr="00A73EB8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of D, G, C, F, B</w:t>
            </w:r>
            <w:r>
              <w:rPr>
                <w:rFonts w:ascii="Arial Unicode MS" w:eastAsia="Arial Unicode MS" w:hAnsi="Arial Unicode MS" w:cs="Arial Unicode MS" w:hint="eastAsia"/>
              </w:rPr>
              <w:t>♭</w:t>
            </w:r>
            <w:r>
              <w:t>, A</w:t>
            </w:r>
          </w:p>
        </w:tc>
        <w:tc>
          <w:tcPr>
            <w:tcW w:w="3420" w:type="dxa"/>
            <w:vAlign w:val="center"/>
          </w:tcPr>
          <w:p w:rsidR="0080537B" w:rsidRPr="002F1426" w:rsidRDefault="006F39E6" w:rsidP="00A829D1">
            <w:pPr>
              <w:jc w:val="center"/>
              <w:rPr>
                <w:b/>
              </w:rPr>
            </w:pPr>
            <w:r>
              <w:t xml:space="preserve"> “Sound Innovations” book</w:t>
            </w:r>
            <w:r>
              <w:br/>
              <w:t>Teacher modeling</w:t>
            </w:r>
            <w:r>
              <w:br/>
              <w:t>Circle of Fifths chart</w:t>
            </w:r>
            <w:r w:rsidR="00A829D1">
              <w:br/>
              <w:t>DCMEA scales sheet</w:t>
            </w:r>
          </w:p>
        </w:tc>
        <w:tc>
          <w:tcPr>
            <w:tcW w:w="2880" w:type="dxa"/>
            <w:vAlign w:val="center"/>
          </w:tcPr>
          <w:p w:rsidR="0080537B" w:rsidRPr="00DB305D" w:rsidRDefault="006F39E6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Ability to play scales</w:t>
            </w:r>
            <w:r>
              <w:br/>
              <w:t>Mark half steps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803BF" w:rsidP="00A5565A">
            <w:pPr>
              <w:jc w:val="center"/>
            </w:pPr>
            <w:r>
              <w:t>Rhythm &amp; Meter</w:t>
            </w:r>
          </w:p>
        </w:tc>
        <w:tc>
          <w:tcPr>
            <w:tcW w:w="1890" w:type="dxa"/>
            <w:vAlign w:val="center"/>
          </w:tcPr>
          <w:p w:rsidR="0080537B" w:rsidRPr="00A73EB8" w:rsidRDefault="00872B1C" w:rsidP="00A5565A">
            <w:pPr>
              <w:jc w:val="center"/>
            </w:pPr>
            <w:r>
              <w:t>MU:Cr1.1.H.8a</w:t>
            </w:r>
            <w:r>
              <w:br/>
              <w:t>MU:Cr3.1.H.8a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quarter note</w:t>
            </w:r>
          </w:p>
          <w:p w:rsidR="005803BF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sixteenth note</w:t>
            </w:r>
          </w:p>
          <w:p w:rsidR="005803BF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eighth rest</w:t>
            </w:r>
          </w:p>
          <w:p w:rsidR="005803BF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eighth</w:t>
            </w:r>
          </w:p>
          <w:p w:rsidR="005803BF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 eighth notes</w:t>
            </w:r>
          </w:p>
          <w:p w:rsidR="005803BF" w:rsidRPr="00A73EB8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6/8 meter</w:t>
            </w:r>
          </w:p>
        </w:tc>
        <w:tc>
          <w:tcPr>
            <w:tcW w:w="3420" w:type="dxa"/>
            <w:vAlign w:val="center"/>
          </w:tcPr>
          <w:p w:rsidR="0080537B" w:rsidRPr="002F1426" w:rsidRDefault="006F39E6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“Harmonizing Rhythms” book</w:t>
            </w:r>
            <w:r>
              <w:br/>
              <w:t xml:space="preserve"> Piano accompaniment </w:t>
            </w:r>
            <w:r>
              <w:br/>
              <w:t>Teacher modeling</w:t>
            </w:r>
            <w:r>
              <w:br/>
              <w:t>Rhythm charts</w:t>
            </w:r>
            <w:r>
              <w:br/>
              <w:t>Metronome</w:t>
            </w:r>
          </w:p>
        </w:tc>
        <w:tc>
          <w:tcPr>
            <w:tcW w:w="2880" w:type="dxa"/>
            <w:vAlign w:val="center"/>
          </w:tcPr>
          <w:p w:rsidR="0080537B" w:rsidRPr="00DB305D" w:rsidRDefault="006F39E6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Counting rhythms</w:t>
            </w:r>
            <w:r>
              <w:br/>
              <w:t>Ability to play with accompaniment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803BF" w:rsidP="00A5565A">
            <w:pPr>
              <w:jc w:val="center"/>
            </w:pPr>
            <w:r>
              <w:t>Ensemble Playing</w:t>
            </w:r>
          </w:p>
        </w:tc>
        <w:tc>
          <w:tcPr>
            <w:tcW w:w="1890" w:type="dxa"/>
            <w:vAlign w:val="center"/>
          </w:tcPr>
          <w:p w:rsidR="002717B6" w:rsidRPr="00A73EB8" w:rsidRDefault="00872B1C" w:rsidP="00A5565A">
            <w:pPr>
              <w:jc w:val="center"/>
            </w:pPr>
            <w:r>
              <w:t>MU:Pr4.3.E.8a</w:t>
            </w:r>
            <w:r>
              <w:br/>
              <w:t>MU:Pr5.3.E.8a</w:t>
            </w:r>
            <w:r>
              <w:br/>
              <w:t>MU:Pr6.1.E.8a</w:t>
            </w:r>
          </w:p>
        </w:tc>
        <w:tc>
          <w:tcPr>
            <w:tcW w:w="3420" w:type="dxa"/>
            <w:vAlign w:val="center"/>
          </w:tcPr>
          <w:p w:rsidR="00990086" w:rsidRPr="00A73EB8" w:rsidRDefault="00580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synchronized bowings</w:t>
            </w:r>
          </w:p>
        </w:tc>
        <w:tc>
          <w:tcPr>
            <w:tcW w:w="3420" w:type="dxa"/>
            <w:vAlign w:val="center"/>
          </w:tcPr>
          <w:p w:rsidR="002717B6" w:rsidRPr="002F1426" w:rsidRDefault="00A829D1" w:rsidP="00A5565A">
            <w:pPr>
              <w:jc w:val="center"/>
              <w:rPr>
                <w:b/>
              </w:rPr>
            </w:pPr>
            <w:r>
              <w:t>Orchestra music</w:t>
            </w:r>
            <w:r>
              <w:br/>
            </w:r>
            <w:r w:rsidR="006F39E6">
              <w:t>“Sound Innovations” book</w:t>
            </w:r>
            <w:r w:rsidR="006F39E6">
              <w:br/>
              <w:t>Teacher modeling</w:t>
            </w:r>
            <w:r w:rsidR="006F39E6">
              <w:br/>
              <w:t>Student modeling</w:t>
            </w:r>
          </w:p>
        </w:tc>
        <w:tc>
          <w:tcPr>
            <w:tcW w:w="2880" w:type="dxa"/>
            <w:vAlign w:val="center"/>
          </w:tcPr>
          <w:p w:rsidR="002717B6" w:rsidRPr="00DB305D" w:rsidRDefault="006F39E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r>
              <w:t>Teacher evaluation</w:t>
            </w:r>
            <w:r>
              <w:br/>
              <w:t>Peer evaluation</w:t>
            </w:r>
            <w:r>
              <w:br/>
              <w:t>Self-evaluation with video</w:t>
            </w:r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803BF"/>
    <w:rsid w:val="005E38FC"/>
    <w:rsid w:val="00611B54"/>
    <w:rsid w:val="006F39E6"/>
    <w:rsid w:val="007A147C"/>
    <w:rsid w:val="007F0C34"/>
    <w:rsid w:val="0080537B"/>
    <w:rsid w:val="00872B1C"/>
    <w:rsid w:val="008902B0"/>
    <w:rsid w:val="00990086"/>
    <w:rsid w:val="009A0FC1"/>
    <w:rsid w:val="009D2FCC"/>
    <w:rsid w:val="009E1C7D"/>
    <w:rsid w:val="00A73EB8"/>
    <w:rsid w:val="00A829D1"/>
    <w:rsid w:val="00AC2828"/>
    <w:rsid w:val="00B149C5"/>
    <w:rsid w:val="00B477DC"/>
    <w:rsid w:val="00B963EA"/>
    <w:rsid w:val="00BE53BF"/>
    <w:rsid w:val="00BE7932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68B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CBDB0-E10E-4152-ABAD-DB06D316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7</cp:revision>
  <dcterms:created xsi:type="dcterms:W3CDTF">2017-02-07T19:40:00Z</dcterms:created>
  <dcterms:modified xsi:type="dcterms:W3CDTF">2018-06-13T18:53:00Z</dcterms:modified>
</cp:coreProperties>
</file>