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B19E4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BB19E4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B19E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B19E4">
              <w:t>Fitness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5241C">
              <w:t>30 Class Periods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B19E4" w:rsidRPr="00BB19E4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B19E4" w:rsidRPr="00BB19E4">
              <w:t>How do the activities that you are involved in during Physical Education Class enhance your physical fitness?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B19E4" w:rsidP="00A5565A">
            <w:pPr>
              <w:jc w:val="center"/>
            </w:pPr>
            <w:r>
              <w:t>Fitness Testing</w:t>
            </w:r>
          </w:p>
        </w:tc>
        <w:tc>
          <w:tcPr>
            <w:tcW w:w="1890" w:type="dxa"/>
            <w:vAlign w:val="center"/>
          </w:tcPr>
          <w:p w:rsidR="00A73EB8" w:rsidRPr="00A73EB8" w:rsidRDefault="00BB19E4" w:rsidP="00A5565A">
            <w:pPr>
              <w:jc w:val="center"/>
            </w:pPr>
            <w:r>
              <w:t>10.4.9 C, 10.4.9 E, 10.5.9 D</w:t>
            </w:r>
          </w:p>
        </w:tc>
        <w:tc>
          <w:tcPr>
            <w:tcW w:w="3420" w:type="dxa"/>
            <w:vAlign w:val="center"/>
          </w:tcPr>
          <w:p w:rsidR="00BE53BF" w:rsidRDefault="00BB19E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core strength</w:t>
            </w:r>
          </w:p>
          <w:p w:rsidR="00BB19E4" w:rsidRDefault="00BB19E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</w:t>
            </w:r>
          </w:p>
          <w:p w:rsidR="00BB19E4" w:rsidRDefault="00BB19E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endurance</w:t>
            </w:r>
          </w:p>
          <w:p w:rsidR="00BB19E4" w:rsidRDefault="00BB19E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</w:t>
            </w:r>
          </w:p>
          <w:p w:rsidR="00BB19E4" w:rsidRDefault="00BB19E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agility</w:t>
            </w:r>
          </w:p>
          <w:p w:rsidR="00BB19E4" w:rsidRDefault="00BB19E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flexibility</w:t>
            </w:r>
          </w:p>
          <w:p w:rsidR="00BB19E4" w:rsidRPr="00A73EB8" w:rsidRDefault="00BB19E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strength</w:t>
            </w:r>
          </w:p>
        </w:tc>
        <w:tc>
          <w:tcPr>
            <w:tcW w:w="3420" w:type="dxa"/>
            <w:vAlign w:val="center"/>
          </w:tcPr>
          <w:p w:rsidR="00A73EB8" w:rsidRDefault="001177B1" w:rsidP="00A5565A">
            <w:pPr>
              <w:jc w:val="center"/>
            </w:pPr>
            <w:r>
              <w:t>Sit-up Test</w:t>
            </w:r>
          </w:p>
          <w:p w:rsidR="001177B1" w:rsidRDefault="001177B1" w:rsidP="00A5565A">
            <w:pPr>
              <w:jc w:val="center"/>
            </w:pPr>
            <w:r>
              <w:t>Push-up Test</w:t>
            </w:r>
          </w:p>
          <w:p w:rsidR="001177B1" w:rsidRDefault="001177B1" w:rsidP="00A5565A">
            <w:pPr>
              <w:jc w:val="center"/>
            </w:pPr>
            <w:r>
              <w:t>Sit and Reach</w:t>
            </w:r>
          </w:p>
          <w:p w:rsidR="001177B1" w:rsidRDefault="001177B1" w:rsidP="00A5565A">
            <w:pPr>
              <w:jc w:val="center"/>
            </w:pPr>
            <w:r>
              <w:t>Pull-ups</w:t>
            </w:r>
          </w:p>
          <w:p w:rsidR="001177B1" w:rsidRDefault="001177B1" w:rsidP="00A5565A">
            <w:pPr>
              <w:jc w:val="center"/>
            </w:pPr>
            <w:r>
              <w:t>Mile Run</w:t>
            </w:r>
          </w:p>
          <w:p w:rsidR="001177B1" w:rsidRDefault="001177B1" w:rsidP="00A5565A">
            <w:pPr>
              <w:jc w:val="center"/>
            </w:pPr>
            <w:r>
              <w:t>Shuttle Run</w:t>
            </w:r>
          </w:p>
          <w:p w:rsidR="001177B1" w:rsidRDefault="001177B1" w:rsidP="00A5565A">
            <w:pPr>
              <w:jc w:val="center"/>
            </w:pPr>
            <w:r>
              <w:t>50 Yard Run</w:t>
            </w:r>
          </w:p>
          <w:p w:rsidR="001177B1" w:rsidRPr="002F1426" w:rsidRDefault="001177B1" w:rsidP="00A5565A">
            <w:pPr>
              <w:jc w:val="center"/>
              <w:rPr>
                <w:b/>
              </w:rPr>
            </w:pPr>
            <w:r>
              <w:t>Broad Jump</w:t>
            </w:r>
          </w:p>
        </w:tc>
        <w:tc>
          <w:tcPr>
            <w:tcW w:w="2880" w:type="dxa"/>
            <w:vAlign w:val="center"/>
          </w:tcPr>
          <w:p w:rsidR="00A73EB8" w:rsidRPr="00DB305D" w:rsidRDefault="001177B1" w:rsidP="00A5565A">
            <w:pPr>
              <w:spacing w:after="120"/>
              <w:jc w:val="center"/>
              <w:rPr>
                <w:sz w:val="18"/>
              </w:rPr>
            </w:pPr>
            <w:r>
              <w:t>Fitness 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B19E4" w:rsidP="00A5565A">
            <w:pPr>
              <w:jc w:val="center"/>
            </w:pPr>
            <w:r>
              <w:t>Aerobic Activities</w:t>
            </w:r>
          </w:p>
        </w:tc>
        <w:tc>
          <w:tcPr>
            <w:tcW w:w="1890" w:type="dxa"/>
            <w:vAlign w:val="center"/>
          </w:tcPr>
          <w:p w:rsidR="0080537B" w:rsidRPr="00BB19E4" w:rsidRDefault="00BB19E4" w:rsidP="00A5565A">
            <w:pPr>
              <w:jc w:val="center"/>
              <w:rPr>
                <w:b/>
              </w:rPr>
            </w:pPr>
            <w:r>
              <w:t>10.4.9 C, 10.4.9 E, 10.5.9 D</w:t>
            </w:r>
          </w:p>
        </w:tc>
        <w:tc>
          <w:tcPr>
            <w:tcW w:w="3420" w:type="dxa"/>
            <w:vAlign w:val="center"/>
          </w:tcPr>
          <w:p w:rsidR="00990086" w:rsidRDefault="00BB19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</w:t>
            </w:r>
          </w:p>
          <w:p w:rsidR="00BB19E4" w:rsidRDefault="00BB19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 rate</w:t>
            </w:r>
          </w:p>
          <w:p w:rsidR="00BB19E4" w:rsidRDefault="00BB19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Tae-</w:t>
            </w:r>
            <w:proofErr w:type="spellStart"/>
            <w:r>
              <w:t>bo</w:t>
            </w:r>
            <w:proofErr w:type="spellEnd"/>
          </w:p>
          <w:p w:rsidR="00BB19E4" w:rsidRDefault="00BB19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warm-up</w:t>
            </w:r>
          </w:p>
          <w:p w:rsidR="00BB19E4" w:rsidRDefault="00BB19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cool down</w:t>
            </w:r>
          </w:p>
          <w:p w:rsidR="00BB19E4" w:rsidRDefault="00BB19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yoga</w:t>
            </w:r>
          </w:p>
          <w:p w:rsidR="00BB19E4" w:rsidRPr="00A73EB8" w:rsidRDefault="00BB19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fitness runs</w:t>
            </w:r>
          </w:p>
        </w:tc>
        <w:tc>
          <w:tcPr>
            <w:tcW w:w="3420" w:type="dxa"/>
            <w:vAlign w:val="center"/>
          </w:tcPr>
          <w:p w:rsidR="0080537B" w:rsidRDefault="001177B1" w:rsidP="00A5565A">
            <w:pPr>
              <w:jc w:val="center"/>
            </w:pPr>
            <w:r>
              <w:t>Video Activities</w:t>
            </w:r>
          </w:p>
          <w:p w:rsidR="001177B1" w:rsidRDefault="001177B1" w:rsidP="00A5565A">
            <w:pPr>
              <w:jc w:val="center"/>
            </w:pPr>
            <w:r>
              <w:t>Circuits</w:t>
            </w:r>
          </w:p>
          <w:p w:rsidR="001177B1" w:rsidRPr="001177B1" w:rsidRDefault="001177B1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80537B" w:rsidRPr="00DB305D" w:rsidRDefault="00A5241C" w:rsidP="00A5565A">
            <w:pPr>
              <w:spacing w:after="120"/>
              <w:jc w:val="center"/>
              <w:rPr>
                <w:sz w:val="18"/>
              </w:rPr>
            </w:pPr>
            <w:r>
              <w:t>Performance Evaluation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77B1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5241C"/>
    <w:rsid w:val="00A73EB8"/>
    <w:rsid w:val="00AC2828"/>
    <w:rsid w:val="00B149C5"/>
    <w:rsid w:val="00B477DC"/>
    <w:rsid w:val="00B963EA"/>
    <w:rsid w:val="00BB19E4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B646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6D858-F454-4E01-AA50-F6E84DA4A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3</cp:revision>
  <dcterms:created xsi:type="dcterms:W3CDTF">2017-02-07T13:17:00Z</dcterms:created>
  <dcterms:modified xsi:type="dcterms:W3CDTF">2017-08-09T13:40:00Z</dcterms:modified>
</cp:coreProperties>
</file>