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F055E">
        <w:rPr>
          <w:u w:val="single"/>
        </w:rPr>
        <w:t>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D646D">
        <w:rPr>
          <w:u w:val="single"/>
        </w:rPr>
        <w:t>B</w:t>
      </w:r>
      <w:r w:rsidR="00FF055E">
        <w:rPr>
          <w:u w:val="single"/>
        </w:rPr>
        <w:t>aseline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F055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F055E">
              <w:t>Body Format</w:t>
            </w:r>
          </w:p>
        </w:tc>
        <w:tc>
          <w:tcPr>
            <w:tcW w:w="7920" w:type="dxa"/>
          </w:tcPr>
          <w:p w:rsidR="009A0FC1" w:rsidRPr="00D0418D" w:rsidRDefault="002F1426" w:rsidP="009A0FC1">
            <w:r w:rsidRPr="002F1426">
              <w:rPr>
                <w:b/>
              </w:rPr>
              <w:t>Pacing:</w:t>
            </w:r>
            <w:r w:rsidR="00D0418D">
              <w:rPr>
                <w:b/>
              </w:rPr>
              <w:t xml:space="preserve"> </w:t>
            </w:r>
            <w:r w:rsidR="005B347D">
              <w:t>Two years; taught cyclically in correspondence with the repertoire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FF055E">
              <w:t xml:space="preserve"> How does performing with good posture facilitate success on the instrument? How does balanced and lengthened position affect good posture?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F055E" w:rsidP="00A5565A">
            <w:pPr>
              <w:jc w:val="center"/>
            </w:pPr>
            <w:r>
              <w:t>Standing posture</w:t>
            </w:r>
          </w:p>
        </w:tc>
        <w:tc>
          <w:tcPr>
            <w:tcW w:w="1890" w:type="dxa"/>
            <w:vAlign w:val="center"/>
          </w:tcPr>
          <w:p w:rsidR="00A73EB8" w:rsidRPr="00A73EB8" w:rsidRDefault="003D7687" w:rsidP="00A5565A">
            <w:pPr>
              <w:jc w:val="center"/>
            </w:pPr>
            <w:r>
              <w:t>MU:Cr1.1.H.5a</w:t>
            </w:r>
            <w:r>
              <w:br/>
              <w:t>MU:Pr4.2.H.5a</w:t>
            </w:r>
          </w:p>
        </w:tc>
        <w:tc>
          <w:tcPr>
            <w:tcW w:w="3420" w:type="dxa"/>
            <w:vAlign w:val="center"/>
          </w:tcPr>
          <w:p w:rsidR="00BE53BF" w:rsidRDefault="00FF055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posture</w:t>
            </w:r>
          </w:p>
          <w:p w:rsidR="00FF055E" w:rsidRPr="00A73EB8" w:rsidRDefault="00FF055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alignment</w:t>
            </w:r>
          </w:p>
        </w:tc>
        <w:tc>
          <w:tcPr>
            <w:tcW w:w="3420" w:type="dxa"/>
            <w:vAlign w:val="center"/>
          </w:tcPr>
          <w:p w:rsidR="00A73EB8" w:rsidRPr="002F1426" w:rsidRDefault="00F56BD9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A73EB8" w:rsidRPr="00DB305D" w:rsidRDefault="00F56BD9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F055E" w:rsidP="00A5565A">
            <w:pPr>
              <w:jc w:val="center"/>
            </w:pPr>
            <w:r>
              <w:t>Sitting posture</w:t>
            </w:r>
          </w:p>
        </w:tc>
        <w:tc>
          <w:tcPr>
            <w:tcW w:w="1890" w:type="dxa"/>
            <w:vAlign w:val="center"/>
          </w:tcPr>
          <w:p w:rsidR="0080537B" w:rsidRPr="00A73EB8" w:rsidRDefault="003D7687" w:rsidP="00A5565A">
            <w:pPr>
              <w:jc w:val="center"/>
            </w:pPr>
            <w:r>
              <w:t>MU:Cr1.1.H.5a</w:t>
            </w:r>
            <w:r>
              <w:br/>
              <w:t xml:space="preserve"> MU:Pr4.2.H.5a</w:t>
            </w:r>
          </w:p>
        </w:tc>
        <w:tc>
          <w:tcPr>
            <w:tcW w:w="3420" w:type="dxa"/>
            <w:vAlign w:val="center"/>
          </w:tcPr>
          <w:p w:rsidR="00990086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posture</w:t>
            </w:r>
          </w:p>
          <w:p w:rsidR="00FF055E" w:rsidRPr="00A73EB8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alignment</w:t>
            </w:r>
          </w:p>
        </w:tc>
        <w:tc>
          <w:tcPr>
            <w:tcW w:w="3420" w:type="dxa"/>
            <w:vAlign w:val="center"/>
          </w:tcPr>
          <w:p w:rsidR="0080537B" w:rsidRPr="002F1426" w:rsidRDefault="00F56BD9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DB305D" w:rsidRDefault="00F56BD9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F055E" w:rsidP="00A5565A">
            <w:pPr>
              <w:jc w:val="center"/>
            </w:pPr>
            <w:r>
              <w:t>Left Hand Shape</w:t>
            </w:r>
          </w:p>
        </w:tc>
        <w:tc>
          <w:tcPr>
            <w:tcW w:w="1890" w:type="dxa"/>
            <w:vAlign w:val="center"/>
          </w:tcPr>
          <w:p w:rsidR="0080537B" w:rsidRPr="00A73EB8" w:rsidRDefault="003D7687" w:rsidP="00A5565A">
            <w:pPr>
              <w:jc w:val="center"/>
            </w:pPr>
            <w:r>
              <w:t>MU:Cr1.1.H.5a</w:t>
            </w:r>
            <w:r>
              <w:br/>
              <w:t xml:space="preserve"> MU:Pr4.2.H.5a</w:t>
            </w:r>
          </w:p>
        </w:tc>
        <w:tc>
          <w:tcPr>
            <w:tcW w:w="3420" w:type="dxa"/>
            <w:vAlign w:val="center"/>
          </w:tcPr>
          <w:p w:rsidR="00990086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left hand position</w:t>
            </w:r>
          </w:p>
          <w:p w:rsidR="00FF055E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 steps</w:t>
            </w:r>
          </w:p>
          <w:p w:rsidR="00FF055E" w:rsidRPr="00A73EB8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 steps</w:t>
            </w:r>
          </w:p>
        </w:tc>
        <w:tc>
          <w:tcPr>
            <w:tcW w:w="3420" w:type="dxa"/>
            <w:vAlign w:val="center"/>
          </w:tcPr>
          <w:p w:rsidR="0080537B" w:rsidRPr="002F1426" w:rsidRDefault="00F56BD9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DB305D" w:rsidRDefault="00F56BD9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F055E" w:rsidP="00A5565A">
            <w:pPr>
              <w:jc w:val="center"/>
            </w:pPr>
            <w:r>
              <w:t>Right Hand Shape</w:t>
            </w:r>
          </w:p>
        </w:tc>
        <w:tc>
          <w:tcPr>
            <w:tcW w:w="1890" w:type="dxa"/>
            <w:vAlign w:val="center"/>
          </w:tcPr>
          <w:p w:rsidR="002717B6" w:rsidRPr="00A73EB8" w:rsidRDefault="003D7687" w:rsidP="00A5565A">
            <w:pPr>
              <w:jc w:val="center"/>
            </w:pPr>
            <w:r>
              <w:t>MU:Cr1.1.H.5a</w:t>
            </w:r>
            <w:r>
              <w:br/>
              <w:t xml:space="preserve"> MU:Pr4.2.H.5a</w:t>
            </w:r>
          </w:p>
        </w:tc>
        <w:tc>
          <w:tcPr>
            <w:tcW w:w="3420" w:type="dxa"/>
            <w:vAlign w:val="center"/>
          </w:tcPr>
          <w:p w:rsidR="00990086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arco</w:t>
            </w:r>
            <w:proofErr w:type="spellEnd"/>
          </w:p>
          <w:p w:rsidR="00FF055E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gramStart"/>
            <w:r>
              <w:t>pizzicato</w:t>
            </w:r>
            <w:proofErr w:type="gramEnd"/>
            <w:r>
              <w:t xml:space="preserve"> (R.H. and L.H.)</w:t>
            </w:r>
          </w:p>
          <w:p w:rsidR="00FF055E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bow hand shape</w:t>
            </w:r>
          </w:p>
          <w:p w:rsidR="00FF055E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down bow</w:t>
            </w:r>
          </w:p>
          <w:p w:rsidR="00FF055E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up bow</w:t>
            </w:r>
          </w:p>
          <w:p w:rsidR="00FF055E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staccato</w:t>
            </w:r>
          </w:p>
          <w:p w:rsidR="00FF055E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legato</w:t>
            </w:r>
          </w:p>
          <w:p w:rsidR="00FF055E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slur</w:t>
            </w:r>
          </w:p>
          <w:p w:rsidR="00FF055E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hooked bowing</w:t>
            </w:r>
          </w:p>
          <w:p w:rsidR="00FF055E" w:rsidRDefault="00FF05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double-stops</w:t>
            </w:r>
          </w:p>
          <w:p w:rsidR="00FF055E" w:rsidRPr="00A73EB8" w:rsidRDefault="00FF055E" w:rsidP="00FF055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string crossing</w:t>
            </w:r>
          </w:p>
        </w:tc>
        <w:tc>
          <w:tcPr>
            <w:tcW w:w="3420" w:type="dxa"/>
            <w:vAlign w:val="center"/>
          </w:tcPr>
          <w:p w:rsidR="002717B6" w:rsidRPr="002F1426" w:rsidRDefault="00F56BD9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2717B6" w:rsidRPr="00DB305D" w:rsidRDefault="00F56BD9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C5DAC"/>
    <w:rsid w:val="001E1FF2"/>
    <w:rsid w:val="00243906"/>
    <w:rsid w:val="002717B6"/>
    <w:rsid w:val="002F1426"/>
    <w:rsid w:val="002F1966"/>
    <w:rsid w:val="003D7687"/>
    <w:rsid w:val="005B347D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0418D"/>
    <w:rsid w:val="00D97955"/>
    <w:rsid w:val="00DB305D"/>
    <w:rsid w:val="00DE5063"/>
    <w:rsid w:val="00ED646D"/>
    <w:rsid w:val="00EF1B39"/>
    <w:rsid w:val="00F56BD9"/>
    <w:rsid w:val="00FF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406B6-D588-443F-9662-AA0246A92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59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6</cp:revision>
  <dcterms:created xsi:type="dcterms:W3CDTF">2017-02-07T19:30:00Z</dcterms:created>
  <dcterms:modified xsi:type="dcterms:W3CDTF">2018-06-13T18:38:00Z</dcterms:modified>
</cp:coreProperties>
</file>