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E6956">
        <w:rPr>
          <w:u w:val="single"/>
        </w:rPr>
        <w:t>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E6956">
        <w:rPr>
          <w:u w:val="single"/>
        </w:rPr>
        <w:t>Developing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E695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E6956">
              <w:t>Body Format</w:t>
            </w:r>
          </w:p>
        </w:tc>
        <w:tc>
          <w:tcPr>
            <w:tcW w:w="7920" w:type="dxa"/>
          </w:tcPr>
          <w:p w:rsidR="002F1426" w:rsidRDefault="002F1426" w:rsidP="008F60EB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A4785">
              <w:t>Three years; taught cyclically in correspondence with the repertoire</w:t>
            </w:r>
            <w:bookmarkStart w:id="0" w:name="_GoBack"/>
            <w:bookmarkEnd w:id="0"/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2E6956">
              <w:t xml:space="preserve"> How does performing with good posture facilitate success on the instrument? How does balanced and lengthened position affect good posture?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E6956" w:rsidP="00A5565A">
            <w:pPr>
              <w:jc w:val="center"/>
            </w:pPr>
            <w:r>
              <w:t>Sitting and Standing Posture</w:t>
            </w:r>
          </w:p>
        </w:tc>
        <w:tc>
          <w:tcPr>
            <w:tcW w:w="1890" w:type="dxa"/>
            <w:vAlign w:val="center"/>
          </w:tcPr>
          <w:p w:rsidR="00A73EB8" w:rsidRPr="00A73EB8" w:rsidRDefault="002C4F0E" w:rsidP="002C4F0E">
            <w:pPr>
              <w:jc w:val="center"/>
            </w:pPr>
            <w:r>
              <w:t>MU:Cr1.1.H</w:t>
            </w:r>
            <w:r w:rsidR="002F4114">
              <w:t>.</w:t>
            </w:r>
            <w:r>
              <w:t>8a</w:t>
            </w:r>
            <w:r>
              <w:br/>
              <w:t>MU:Pr4.2.H.8</w:t>
            </w:r>
            <w:r w:rsidR="002F4114">
              <w:t>a</w:t>
            </w:r>
          </w:p>
        </w:tc>
        <w:tc>
          <w:tcPr>
            <w:tcW w:w="3420" w:type="dxa"/>
            <w:vAlign w:val="center"/>
          </w:tcPr>
          <w:p w:rsidR="00BE53BF" w:rsidRDefault="002E695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2E6956" w:rsidRPr="00A73EB8" w:rsidRDefault="002E695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alignment</w:t>
            </w:r>
          </w:p>
        </w:tc>
        <w:tc>
          <w:tcPr>
            <w:tcW w:w="3420" w:type="dxa"/>
            <w:vAlign w:val="center"/>
          </w:tcPr>
          <w:p w:rsidR="00A73EB8" w:rsidRPr="002F1426" w:rsidRDefault="008F60EB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A73EB8" w:rsidRPr="00DB305D" w:rsidRDefault="002F4114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E6956" w:rsidP="00A5565A">
            <w:pPr>
              <w:jc w:val="center"/>
            </w:pPr>
            <w:r>
              <w:t>Left Hand Position</w:t>
            </w:r>
          </w:p>
        </w:tc>
        <w:tc>
          <w:tcPr>
            <w:tcW w:w="1890" w:type="dxa"/>
            <w:vAlign w:val="center"/>
          </w:tcPr>
          <w:p w:rsidR="0080537B" w:rsidRPr="00A73EB8" w:rsidRDefault="002C4F0E" w:rsidP="00A5565A">
            <w:pPr>
              <w:jc w:val="center"/>
            </w:pPr>
            <w:r>
              <w:t>MU:Cr1.1.H.8a</w:t>
            </w:r>
            <w:r>
              <w:br/>
              <w:t>MU:Pr4.2.H.8</w:t>
            </w:r>
            <w:r w:rsidR="002F4114">
              <w:t>a</w:t>
            </w:r>
          </w:p>
        </w:tc>
        <w:tc>
          <w:tcPr>
            <w:tcW w:w="3420" w:type="dxa"/>
            <w:vAlign w:val="center"/>
          </w:tcPr>
          <w:p w:rsidR="0099008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shapes</w:t>
            </w:r>
          </w:p>
          <w:p w:rsidR="002E695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steps</w:t>
            </w:r>
          </w:p>
          <w:p w:rsidR="002E695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steps</w:t>
            </w:r>
          </w:p>
          <w:p w:rsidR="002E695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positions</w:t>
            </w:r>
          </w:p>
          <w:p w:rsidR="002E695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shifting</w:t>
            </w:r>
          </w:p>
          <w:p w:rsidR="002E6956" w:rsidRPr="00A73EB8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vibrato</w:t>
            </w:r>
          </w:p>
        </w:tc>
        <w:tc>
          <w:tcPr>
            <w:tcW w:w="3420" w:type="dxa"/>
            <w:vAlign w:val="center"/>
          </w:tcPr>
          <w:p w:rsidR="0080537B" w:rsidRPr="002F1426" w:rsidRDefault="008F60EB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2F4114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E6956" w:rsidP="00A5565A">
            <w:pPr>
              <w:jc w:val="center"/>
            </w:pPr>
            <w:r>
              <w:t>Right Hand Position</w:t>
            </w:r>
          </w:p>
        </w:tc>
        <w:tc>
          <w:tcPr>
            <w:tcW w:w="1890" w:type="dxa"/>
            <w:vAlign w:val="center"/>
          </w:tcPr>
          <w:p w:rsidR="0080537B" w:rsidRPr="00A73EB8" w:rsidRDefault="002C4F0E" w:rsidP="00A5565A">
            <w:pPr>
              <w:jc w:val="center"/>
            </w:pPr>
            <w:r>
              <w:t>MU:Cr1.1.H.8a</w:t>
            </w:r>
            <w:r>
              <w:br/>
              <w:t>MU:Pr4.2.H.8</w:t>
            </w:r>
            <w:r w:rsidR="002F4114">
              <w:t>a</w:t>
            </w:r>
          </w:p>
        </w:tc>
        <w:tc>
          <w:tcPr>
            <w:tcW w:w="3420" w:type="dxa"/>
            <w:vAlign w:val="center"/>
          </w:tcPr>
          <w:p w:rsidR="0099008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staccato</w:t>
            </w:r>
          </w:p>
          <w:p w:rsidR="002E695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martele</w:t>
            </w:r>
            <w:proofErr w:type="spellEnd"/>
          </w:p>
          <w:p w:rsidR="002E695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detache</w:t>
            </w:r>
            <w:proofErr w:type="spellEnd"/>
          </w:p>
          <w:p w:rsidR="002E695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tremolo</w:t>
            </w:r>
          </w:p>
          <w:p w:rsidR="002E6956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bow recovery</w:t>
            </w:r>
          </w:p>
          <w:p w:rsidR="002E6956" w:rsidRPr="00A73EB8" w:rsidRDefault="002E69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bow direction</w:t>
            </w:r>
          </w:p>
        </w:tc>
        <w:tc>
          <w:tcPr>
            <w:tcW w:w="3420" w:type="dxa"/>
            <w:vAlign w:val="center"/>
          </w:tcPr>
          <w:p w:rsidR="0080537B" w:rsidRPr="002F1426" w:rsidRDefault="008F60EB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2F4114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C4F0E"/>
    <w:rsid w:val="002E6956"/>
    <w:rsid w:val="002F1426"/>
    <w:rsid w:val="002F1966"/>
    <w:rsid w:val="002F4114"/>
    <w:rsid w:val="005A4785"/>
    <w:rsid w:val="005E38FC"/>
    <w:rsid w:val="00611B54"/>
    <w:rsid w:val="007A147C"/>
    <w:rsid w:val="007F0C34"/>
    <w:rsid w:val="0080537B"/>
    <w:rsid w:val="008902B0"/>
    <w:rsid w:val="008A462A"/>
    <w:rsid w:val="008F60EB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A954B-44B2-476F-BE4B-6D583A13B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7</cp:revision>
  <dcterms:created xsi:type="dcterms:W3CDTF">2017-02-07T19:38:00Z</dcterms:created>
  <dcterms:modified xsi:type="dcterms:W3CDTF">2018-06-13T18:38:00Z</dcterms:modified>
</cp:coreProperties>
</file>