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27FF7" w:rsidRPr="00A73EB8" w:rsidRDefault="00B27FF7" w:rsidP="00B27FF7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Middle School Spanish</w:t>
      </w:r>
      <w:r>
        <w:tab/>
        <w:t xml:space="preserve">                      </w:t>
      </w:r>
      <w:r w:rsidRPr="002F1426">
        <w:rPr>
          <w:b/>
        </w:rPr>
        <w:t xml:space="preserve">Grade: </w:t>
      </w:r>
      <w:proofErr w:type="gramStart"/>
      <w:r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27FF7" w:rsidTr="008851DD">
        <w:tc>
          <w:tcPr>
            <w:tcW w:w="6475" w:type="dxa"/>
          </w:tcPr>
          <w:p w:rsidR="00B27FF7" w:rsidRPr="002F1426" w:rsidRDefault="00B27FF7" w:rsidP="008851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Chapter 3B- In the city</w:t>
            </w:r>
          </w:p>
        </w:tc>
        <w:tc>
          <w:tcPr>
            <w:tcW w:w="7920" w:type="dxa"/>
          </w:tcPr>
          <w:p w:rsidR="00B27FF7" w:rsidRPr="00B477DC" w:rsidRDefault="00B27FF7" w:rsidP="008851DD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20-22</w:t>
            </w:r>
            <w:r>
              <w:t xml:space="preserve"> days</w:t>
            </w:r>
          </w:p>
          <w:p w:rsidR="00B27FF7" w:rsidRDefault="00B27FF7" w:rsidP="008851DD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27FF7" w:rsidRPr="00213E04" w:rsidTr="008851DD">
        <w:tc>
          <w:tcPr>
            <w:tcW w:w="14395" w:type="dxa"/>
          </w:tcPr>
          <w:p w:rsidR="00B27FF7" w:rsidRPr="005D0310" w:rsidRDefault="00B27FF7" w:rsidP="008851DD">
            <w:pPr>
              <w:rPr>
                <w:lang w:val="es-ES_tradnl"/>
              </w:rPr>
            </w:pPr>
            <w:proofErr w:type="spellStart"/>
            <w:r w:rsidRPr="005D0310">
              <w:rPr>
                <w:b/>
                <w:lang w:val="es-ES_tradnl"/>
              </w:rPr>
              <w:t>Essential</w:t>
            </w:r>
            <w:proofErr w:type="spellEnd"/>
            <w:r w:rsidRPr="005D0310">
              <w:rPr>
                <w:b/>
                <w:lang w:val="es-ES_tradnl"/>
              </w:rPr>
              <w:t xml:space="preserve"> </w:t>
            </w:r>
            <w:proofErr w:type="spellStart"/>
            <w:r w:rsidRPr="005D0310">
              <w:rPr>
                <w:b/>
                <w:lang w:val="es-ES_tradnl"/>
              </w:rPr>
              <w:t>Question</w:t>
            </w:r>
            <w:proofErr w:type="spellEnd"/>
            <w:r w:rsidRPr="005D0310">
              <w:rPr>
                <w:b/>
                <w:lang w:val="es-ES_tradnl"/>
              </w:rPr>
              <w:t xml:space="preserve">(s): </w:t>
            </w:r>
            <w:r w:rsidRPr="005D0310">
              <w:rPr>
                <w:lang w:val="es-ES_tradnl"/>
              </w:rPr>
              <w:t>¿Adónde vamo</w:t>
            </w:r>
            <w:r>
              <w:rPr>
                <w:lang w:val="es-ES_tradnl"/>
              </w:rPr>
              <w:t xml:space="preserve">s en la ciudad? y </w:t>
            </w:r>
            <w:r w:rsidRPr="005D0310">
              <w:rPr>
                <w:lang w:val="es-ES_tradnl"/>
              </w:rPr>
              <w:t>¿</w:t>
            </w:r>
            <w:r>
              <w:rPr>
                <w:lang w:val="es-ES_tradnl"/>
              </w:rPr>
              <w:t>Cómo vamos?</w:t>
            </w:r>
          </w:p>
          <w:p w:rsidR="00B27FF7" w:rsidRPr="005D0310" w:rsidRDefault="00B27FF7" w:rsidP="008851DD">
            <w:pPr>
              <w:rPr>
                <w:lang w:val="es-ES_tradnl"/>
              </w:rPr>
            </w:pPr>
          </w:p>
        </w:tc>
      </w:tr>
    </w:tbl>
    <w:p w:rsidR="00B27FF7" w:rsidRPr="005D0310" w:rsidRDefault="00B27FF7" w:rsidP="00B27FF7">
      <w:pPr>
        <w:rPr>
          <w:lang w:val="es-ES_tradnl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7FF7" w:rsidTr="008851DD">
        <w:tc>
          <w:tcPr>
            <w:tcW w:w="2785" w:type="dxa"/>
            <w:vAlign w:val="center"/>
          </w:tcPr>
          <w:p w:rsidR="00B27FF7" w:rsidRPr="002F1426" w:rsidRDefault="00B27FF7" w:rsidP="008851D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27FF7" w:rsidRPr="002F1426" w:rsidRDefault="00B27FF7" w:rsidP="008851D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27FF7" w:rsidRPr="002F1426" w:rsidRDefault="00B27FF7" w:rsidP="008851D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27FF7" w:rsidRPr="002F1426" w:rsidRDefault="00B27FF7" w:rsidP="008851D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27FF7" w:rsidRDefault="00B27FF7" w:rsidP="008851D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27FF7" w:rsidRPr="00DB305D" w:rsidRDefault="00B27FF7" w:rsidP="008851D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27FF7" w:rsidRPr="001951E8" w:rsidRDefault="00B27FF7" w:rsidP="00B27FF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7FF7" w:rsidTr="008851DD">
        <w:tc>
          <w:tcPr>
            <w:tcW w:w="2785" w:type="dxa"/>
            <w:vAlign w:val="center"/>
          </w:tcPr>
          <w:p w:rsidR="00B27FF7" w:rsidRPr="00DE5063" w:rsidRDefault="00B27FF7" w:rsidP="008851DD">
            <w:pPr>
              <w:jc w:val="center"/>
            </w:pPr>
            <w:r>
              <w:t>Talking about the future</w:t>
            </w:r>
          </w:p>
        </w:tc>
        <w:tc>
          <w:tcPr>
            <w:tcW w:w="1890" w:type="dxa"/>
            <w:vAlign w:val="center"/>
          </w:tcPr>
          <w:p w:rsidR="00B27FF7" w:rsidRPr="00A73EB8" w:rsidRDefault="00397EC7" w:rsidP="008851DD">
            <w:pPr>
              <w:jc w:val="center"/>
            </w:pPr>
            <w:r>
              <w:t xml:space="preserve">1.1, </w:t>
            </w:r>
            <w:r w:rsidR="00B27FF7">
              <w:t>1.2</w:t>
            </w:r>
            <w:r>
              <w:t>, 1.3</w:t>
            </w:r>
          </w:p>
        </w:tc>
        <w:tc>
          <w:tcPr>
            <w:tcW w:w="3420" w:type="dxa"/>
            <w:vAlign w:val="center"/>
          </w:tcPr>
          <w:p w:rsidR="00B27FF7" w:rsidRPr="00A73EB8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ir</w:t>
            </w:r>
            <w:proofErr w:type="spellEnd"/>
            <w:r>
              <w:t xml:space="preserve"> + a + infinitive</w:t>
            </w:r>
          </w:p>
        </w:tc>
        <w:tc>
          <w:tcPr>
            <w:tcW w:w="3420" w:type="dxa"/>
            <w:vAlign w:val="center"/>
          </w:tcPr>
          <w:p w:rsidR="00B27FF7" w:rsidRDefault="00B27FF7" w:rsidP="008851DD">
            <w:pPr>
              <w:jc w:val="center"/>
            </w:pPr>
            <w:r>
              <w:t>Textbook</w:t>
            </w:r>
          </w:p>
          <w:p w:rsidR="00B27FF7" w:rsidRPr="005D0310" w:rsidRDefault="00B27FF7" w:rsidP="008851DD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B27FF7" w:rsidRPr="00DB305D" w:rsidRDefault="00B27FF7" w:rsidP="008851DD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B27FF7" w:rsidRPr="001951E8" w:rsidRDefault="00B27FF7" w:rsidP="00B27FF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7FF7" w:rsidTr="008851DD">
        <w:tc>
          <w:tcPr>
            <w:tcW w:w="2785" w:type="dxa"/>
            <w:vAlign w:val="center"/>
          </w:tcPr>
          <w:p w:rsidR="00B27FF7" w:rsidRPr="00DE5063" w:rsidRDefault="00397EC7" w:rsidP="008851DD">
            <w:pPr>
              <w:jc w:val="center"/>
            </w:pPr>
            <w:r>
              <w:t>Vocabulary related to the city/downtown and restaurant</w:t>
            </w:r>
          </w:p>
        </w:tc>
        <w:tc>
          <w:tcPr>
            <w:tcW w:w="1890" w:type="dxa"/>
            <w:vAlign w:val="center"/>
          </w:tcPr>
          <w:p w:rsidR="00B27FF7" w:rsidRPr="00A73EB8" w:rsidRDefault="00B27FF7" w:rsidP="008851DD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B27FF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city/downtown words</w:t>
            </w:r>
          </w:p>
          <w:p w:rsidR="00397EC7" w:rsidRPr="00A73EB8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and beverage</w:t>
            </w:r>
          </w:p>
        </w:tc>
        <w:tc>
          <w:tcPr>
            <w:tcW w:w="3420" w:type="dxa"/>
            <w:vAlign w:val="center"/>
          </w:tcPr>
          <w:p w:rsidR="00B27FF7" w:rsidRDefault="00B27FF7" w:rsidP="008851DD">
            <w:pPr>
              <w:jc w:val="center"/>
            </w:pPr>
            <w:r>
              <w:t>Textbook</w:t>
            </w:r>
          </w:p>
          <w:p w:rsidR="00B27FF7" w:rsidRPr="002F1426" w:rsidRDefault="00B27FF7" w:rsidP="008851DD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B27FF7" w:rsidRPr="00DB305D" w:rsidRDefault="00B27FF7" w:rsidP="008851DD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B27FF7" w:rsidRPr="001951E8" w:rsidRDefault="00B27FF7" w:rsidP="00B27FF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27FF7" w:rsidTr="008851DD">
        <w:tc>
          <w:tcPr>
            <w:tcW w:w="2785" w:type="dxa"/>
            <w:vAlign w:val="center"/>
          </w:tcPr>
          <w:p w:rsidR="00B27FF7" w:rsidRPr="00DE5063" w:rsidRDefault="00B27FF7" w:rsidP="008851DD">
            <w:r>
              <w:t>Present tense of –</w:t>
            </w:r>
            <w:proofErr w:type="spellStart"/>
            <w:r>
              <w:t>er</w:t>
            </w:r>
            <w:proofErr w:type="spellEnd"/>
            <w:r>
              <w:t xml:space="preserve"> </w:t>
            </w:r>
          </w:p>
          <w:p w:rsidR="00B27FF7" w:rsidRPr="00DE5063" w:rsidRDefault="00B27FF7" w:rsidP="008851DD">
            <w:pPr>
              <w:jc w:val="center"/>
            </w:pPr>
          </w:p>
        </w:tc>
        <w:tc>
          <w:tcPr>
            <w:tcW w:w="1890" w:type="dxa"/>
            <w:vAlign w:val="center"/>
          </w:tcPr>
          <w:p w:rsidR="00B27FF7" w:rsidRPr="00A73EB8" w:rsidRDefault="00397EC7" w:rsidP="008851DD">
            <w:pPr>
              <w:jc w:val="center"/>
            </w:pPr>
            <w:r>
              <w:t xml:space="preserve">1.1, </w:t>
            </w:r>
            <w:r w:rsidR="00B27FF7">
              <w:t>1.2</w:t>
            </w:r>
            <w:r>
              <w:t>, 1.3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B27FF7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-o</w:t>
            </w:r>
          </w:p>
          <w:p w:rsidR="00B27FF7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es</w:t>
            </w:r>
            <w:proofErr w:type="spellEnd"/>
          </w:p>
          <w:p w:rsidR="00B27FF7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-e</w:t>
            </w:r>
          </w:p>
          <w:p w:rsidR="00B27FF7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emos</w:t>
            </w:r>
            <w:proofErr w:type="spellEnd"/>
            <w:r>
              <w:t>/-</w:t>
            </w:r>
            <w:proofErr w:type="spellStart"/>
            <w:r>
              <w:t>imos</w:t>
            </w:r>
            <w:proofErr w:type="spellEnd"/>
          </w:p>
          <w:p w:rsidR="00B27FF7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éis</w:t>
            </w:r>
            <w:proofErr w:type="spellEnd"/>
            <w:r>
              <w:t>/-</w:t>
            </w:r>
            <w:proofErr w:type="spellStart"/>
            <w:r>
              <w:t>ís</w:t>
            </w:r>
            <w:proofErr w:type="spellEnd"/>
          </w:p>
          <w:p w:rsidR="00B27FF7" w:rsidRPr="00A73EB8" w:rsidRDefault="00B27FF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-</w:t>
            </w:r>
            <w:proofErr w:type="spellStart"/>
            <w:r>
              <w:t>en</w:t>
            </w:r>
            <w:proofErr w:type="spellEnd"/>
          </w:p>
        </w:tc>
        <w:tc>
          <w:tcPr>
            <w:tcW w:w="3420" w:type="dxa"/>
            <w:vAlign w:val="center"/>
          </w:tcPr>
          <w:p w:rsidR="00B27FF7" w:rsidRDefault="00B27FF7" w:rsidP="008851DD">
            <w:pPr>
              <w:jc w:val="center"/>
            </w:pPr>
            <w:r>
              <w:t>Textbook</w:t>
            </w:r>
          </w:p>
          <w:p w:rsidR="00B27FF7" w:rsidRPr="002F1426" w:rsidRDefault="00B27FF7" w:rsidP="008851DD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B27FF7" w:rsidRPr="00DB305D" w:rsidRDefault="00B27FF7" w:rsidP="008851DD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  <w:tr w:rsidR="00397EC7" w:rsidTr="008851DD">
        <w:tc>
          <w:tcPr>
            <w:tcW w:w="2785" w:type="dxa"/>
            <w:vAlign w:val="center"/>
          </w:tcPr>
          <w:p w:rsidR="00397EC7" w:rsidRDefault="00397EC7" w:rsidP="008851DD">
            <w:r>
              <w:t>Culture – The three cultures of Mexico</w:t>
            </w:r>
          </w:p>
        </w:tc>
        <w:tc>
          <w:tcPr>
            <w:tcW w:w="1890" w:type="dxa"/>
            <w:vAlign w:val="center"/>
          </w:tcPr>
          <w:p w:rsidR="00397EC7" w:rsidRDefault="00397EC7" w:rsidP="008851DD">
            <w:pPr>
              <w:jc w:val="center"/>
            </w:pPr>
            <w:r>
              <w:t>1.2, 2.2, 3.2</w:t>
            </w:r>
          </w:p>
        </w:tc>
        <w:tc>
          <w:tcPr>
            <w:tcW w:w="3420" w:type="dxa"/>
            <w:vAlign w:val="center"/>
          </w:tcPr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La plaza de las </w:t>
            </w:r>
            <w:proofErr w:type="spellStart"/>
            <w:r>
              <w:t>tres</w:t>
            </w:r>
            <w:proofErr w:type="spellEnd"/>
            <w:r>
              <w:t xml:space="preserve"> </w:t>
            </w:r>
            <w:proofErr w:type="spellStart"/>
            <w:r>
              <w:t>culturas</w:t>
            </w:r>
            <w:proofErr w:type="spellEnd"/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Iglesia</w:t>
            </w:r>
            <w:proofErr w:type="spellEnd"/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Hernán</w:t>
            </w:r>
            <w:proofErr w:type="spellEnd"/>
            <w:r>
              <w:t xml:space="preserve"> Cortés</w:t>
            </w:r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Museo</w:t>
            </w:r>
            <w:proofErr w:type="spellEnd"/>
            <w:r>
              <w:t xml:space="preserve"> Nacional</w:t>
            </w:r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Sí</w:t>
            </w:r>
            <w:proofErr w:type="spellEnd"/>
            <w:r>
              <w:t xml:space="preserve">, se </w:t>
            </w:r>
            <w:proofErr w:type="spellStart"/>
            <w:r>
              <w:t>puede</w:t>
            </w:r>
            <w:proofErr w:type="spellEnd"/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Chapulines</w:t>
            </w:r>
            <w:proofErr w:type="spellEnd"/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Chilangos</w:t>
            </w:r>
            <w:proofErr w:type="spellEnd"/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</w:t>
            </w:r>
          </w:p>
          <w:p w:rsidR="00397EC7" w:rsidRDefault="00397EC7" w:rsidP="008851D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Tortas</w:t>
            </w:r>
            <w:proofErr w:type="spellEnd"/>
          </w:p>
          <w:p w:rsidR="00397EC7" w:rsidRDefault="00397EC7" w:rsidP="00397EC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97EC7" w:rsidRDefault="00397EC7" w:rsidP="008851DD">
            <w:pPr>
              <w:jc w:val="center"/>
            </w:pPr>
            <w:r>
              <w:t>Textbook pgs. 131 and 132</w:t>
            </w:r>
          </w:p>
          <w:p w:rsidR="00397EC7" w:rsidRDefault="00397EC7" w:rsidP="008851DD">
            <w:pPr>
              <w:jc w:val="center"/>
            </w:pPr>
            <w:r>
              <w:t>Culture Notes</w:t>
            </w:r>
          </w:p>
        </w:tc>
        <w:tc>
          <w:tcPr>
            <w:tcW w:w="2880" w:type="dxa"/>
            <w:vAlign w:val="center"/>
          </w:tcPr>
          <w:p w:rsidR="00397EC7" w:rsidRDefault="00397EC7" w:rsidP="008851DD">
            <w:pPr>
              <w:spacing w:after="120"/>
              <w:jc w:val="center"/>
            </w:pPr>
            <w:r>
              <w:t>In class activities</w:t>
            </w:r>
          </w:p>
          <w:p w:rsidR="00397EC7" w:rsidRDefault="00397EC7" w:rsidP="008851DD">
            <w:pPr>
              <w:spacing w:after="120"/>
              <w:jc w:val="center"/>
            </w:pPr>
            <w:r>
              <w:t>Assessment</w:t>
            </w:r>
          </w:p>
        </w:tc>
      </w:tr>
    </w:tbl>
    <w:p w:rsidR="00B27FF7" w:rsidRPr="00B149C5" w:rsidRDefault="00B27FF7" w:rsidP="00B27FF7">
      <w:pPr>
        <w:spacing w:after="0"/>
        <w:rPr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97EC7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27FF7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4EEC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AE85D-28DB-4CC4-8087-50354926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4</cp:revision>
  <dcterms:created xsi:type="dcterms:W3CDTF">2018-06-22T15:51:00Z</dcterms:created>
  <dcterms:modified xsi:type="dcterms:W3CDTF">2019-06-18T14:45:00Z</dcterms:modified>
</cp:coreProperties>
</file>