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F376E0" w:rsidRDefault="00F376E0" w:rsidP="00F376E0">
      <w:pPr>
        <w:rPr>
          <w:u w:val="single"/>
        </w:rPr>
      </w:pPr>
      <w:r>
        <w:rPr>
          <w:b/>
        </w:rPr>
        <w:t xml:space="preserve">Course Title: </w:t>
      </w:r>
      <w:r>
        <w:rPr>
          <w:u w:val="single"/>
        </w:rPr>
        <w:t xml:space="preserve">Middle School Spanish </w:t>
      </w:r>
      <w:r>
        <w:tab/>
      </w:r>
      <w:r>
        <w:tab/>
        <w:t xml:space="preserve">                      </w:t>
      </w:r>
      <w:r>
        <w:rPr>
          <w:b/>
        </w:rPr>
        <w:t xml:space="preserve">Grade: </w:t>
      </w:r>
      <w:proofErr w:type="gramStart"/>
      <w:r>
        <w:rPr>
          <w:u w:val="single"/>
        </w:rPr>
        <w:t>8</w:t>
      </w:r>
      <w:proofErr w:type="gramEnd"/>
      <w:r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F376E0" w:rsidTr="00F376E0"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E0" w:rsidRDefault="00F376E0">
            <w:pPr>
              <w:rPr>
                <w:b/>
              </w:rPr>
            </w:pPr>
            <w:r>
              <w:rPr>
                <w:b/>
              </w:rPr>
              <w:t xml:space="preserve">Unit (Name/Number): </w:t>
            </w:r>
            <w:r>
              <w:t>Chapter 3A- In the city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6E0" w:rsidRDefault="00F376E0">
            <w:r>
              <w:rPr>
                <w:b/>
              </w:rPr>
              <w:t xml:space="preserve">Pacing: </w:t>
            </w:r>
            <w:r>
              <w:t xml:space="preserve">20-22 </w:t>
            </w:r>
            <w:r>
              <w:t>days</w:t>
            </w:r>
          </w:p>
          <w:p w:rsidR="00F376E0" w:rsidRDefault="00F376E0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F376E0" w:rsidTr="00F376E0">
        <w:tc>
          <w:tcPr>
            <w:tcW w:w="1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6E0" w:rsidRDefault="00F376E0">
            <w:pPr>
              <w:rPr>
                <w:lang w:val="es-ES_tradnl"/>
              </w:rPr>
            </w:pPr>
            <w:proofErr w:type="spellStart"/>
            <w:r>
              <w:rPr>
                <w:b/>
                <w:lang w:val="es-ES_tradnl"/>
              </w:rPr>
              <w:t>Essential</w:t>
            </w:r>
            <w:proofErr w:type="spellEnd"/>
            <w:r>
              <w:rPr>
                <w:b/>
                <w:lang w:val="es-ES_tradnl"/>
              </w:rPr>
              <w:t xml:space="preserve"> </w:t>
            </w:r>
            <w:proofErr w:type="spellStart"/>
            <w:r>
              <w:rPr>
                <w:b/>
                <w:lang w:val="es-ES_tradnl"/>
              </w:rPr>
              <w:t>Question</w:t>
            </w:r>
            <w:proofErr w:type="spellEnd"/>
            <w:r>
              <w:rPr>
                <w:b/>
                <w:lang w:val="es-ES_tradnl"/>
              </w:rPr>
              <w:t xml:space="preserve">(s): </w:t>
            </w:r>
            <w:r>
              <w:rPr>
                <w:lang w:val="es-ES_tradnl"/>
              </w:rPr>
              <w:t>¿Adónde vamos en la ciudad? y ¿Cómo vamos?</w:t>
            </w:r>
          </w:p>
          <w:p w:rsidR="00F376E0" w:rsidRDefault="00F376E0">
            <w:pPr>
              <w:rPr>
                <w:lang w:val="es-ES_tradnl"/>
              </w:rPr>
            </w:pPr>
          </w:p>
        </w:tc>
      </w:tr>
    </w:tbl>
    <w:p w:rsidR="00F376E0" w:rsidRDefault="00F376E0" w:rsidP="00F376E0">
      <w:pPr>
        <w:rPr>
          <w:lang w:val="es-ES_tradnl"/>
        </w:r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376E0" w:rsidTr="00F376E0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6E0" w:rsidRDefault="00F376E0">
            <w:pPr>
              <w:jc w:val="center"/>
              <w:rPr>
                <w:b/>
              </w:rPr>
            </w:pPr>
            <w:r>
              <w:rPr>
                <w:b/>
              </w:rPr>
              <w:t>Content/Key Concepts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6E0" w:rsidRDefault="00F376E0">
            <w:pPr>
              <w:jc w:val="center"/>
              <w:rPr>
                <w:b/>
              </w:rPr>
            </w:pPr>
            <w:r>
              <w:rPr>
                <w:b/>
              </w:rPr>
              <w:t>Standards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6E0" w:rsidRDefault="00F376E0">
            <w:pPr>
              <w:jc w:val="center"/>
              <w:rPr>
                <w:b/>
              </w:rPr>
            </w:pPr>
            <w:r>
              <w:rPr>
                <w:b/>
              </w:rPr>
              <w:t>Key Vocabulary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6E0" w:rsidRDefault="00F376E0">
            <w:pPr>
              <w:jc w:val="center"/>
              <w:rPr>
                <w:b/>
              </w:rPr>
            </w:pPr>
            <w:r>
              <w:rPr>
                <w:b/>
              </w:rPr>
              <w:t>Learning Activities/Resources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6E0" w:rsidRDefault="00F376E0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F376E0" w:rsidRDefault="00F376E0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(Assessments; Performance Tasks)</w:t>
            </w:r>
          </w:p>
        </w:tc>
      </w:tr>
    </w:tbl>
    <w:p w:rsidR="00F376E0" w:rsidRDefault="00F376E0" w:rsidP="00F376E0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0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376E0" w:rsidTr="00F376E0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6E0" w:rsidRDefault="00F376E0">
            <w:pPr>
              <w:jc w:val="center"/>
            </w:pPr>
            <w:r>
              <w:t>Vocabulary related to city</w:t>
            </w:r>
            <w:r w:rsidR="00100202">
              <w:t xml:space="preserve"> and means of transportation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6E0" w:rsidRDefault="00F376E0">
            <w:pPr>
              <w:jc w:val="center"/>
            </w:pPr>
            <w:r>
              <w:t xml:space="preserve">1.1, </w:t>
            </w:r>
            <w:r>
              <w:t>1.2</w:t>
            </w:r>
            <w:r>
              <w:t>, 1.3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6E0" w:rsidRDefault="00F376E0" w:rsidP="00F376E0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city-related vocabulary</w:t>
            </w:r>
          </w:p>
          <w:p w:rsidR="00100202" w:rsidRDefault="00100202" w:rsidP="00F376E0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means of transportation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6E0" w:rsidRDefault="00F376E0">
            <w:pPr>
              <w:jc w:val="center"/>
            </w:pPr>
            <w:r>
              <w:t>Textbook</w:t>
            </w:r>
          </w:p>
          <w:p w:rsidR="00F376E0" w:rsidRDefault="00F376E0">
            <w:pPr>
              <w:jc w:val="center"/>
            </w:pPr>
            <w:r>
              <w:t>Vocabulary list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6E0" w:rsidRDefault="00F376E0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F376E0" w:rsidRDefault="00F376E0" w:rsidP="00F376E0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0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376E0" w:rsidTr="00F376E0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6E0" w:rsidRDefault="00F376E0">
            <w:pPr>
              <w:jc w:val="center"/>
            </w:pPr>
            <w:r>
              <w:t>Forming questions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6E0" w:rsidRDefault="00F376E0">
            <w:pPr>
              <w:jc w:val="center"/>
            </w:pPr>
            <w:r>
              <w:t>1.2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6E0" w:rsidRDefault="00F376E0" w:rsidP="00F376E0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question words</w:t>
            </w:r>
            <w:r>
              <w:t>/interrogatives</w:t>
            </w:r>
          </w:p>
          <w:p w:rsidR="00F376E0" w:rsidRDefault="00F376E0" w:rsidP="00F376E0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tag word</w:t>
            </w:r>
          </w:p>
          <w:p w:rsidR="00F376E0" w:rsidRDefault="00F376E0" w:rsidP="00F376E0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inverted word order</w:t>
            </w:r>
          </w:p>
          <w:p w:rsidR="00F376E0" w:rsidRDefault="00F376E0" w:rsidP="00F376E0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subjects and verbs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6E0" w:rsidRDefault="00F376E0">
            <w:pPr>
              <w:jc w:val="center"/>
            </w:pPr>
            <w:r>
              <w:t>Textbook</w:t>
            </w:r>
          </w:p>
          <w:p w:rsidR="00F376E0" w:rsidRDefault="00F376E0">
            <w:pPr>
              <w:jc w:val="center"/>
            </w:pPr>
            <w:r>
              <w:t>Vocabulary list</w:t>
            </w:r>
          </w:p>
          <w:p w:rsidR="00F376E0" w:rsidRDefault="00F376E0">
            <w:pPr>
              <w:jc w:val="center"/>
              <w:rPr>
                <w:b/>
              </w:rPr>
            </w:pPr>
            <w:r>
              <w:t>Grammar Notes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6E0" w:rsidRDefault="00F376E0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  <w:tr w:rsidR="00F376E0" w:rsidTr="00F376E0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6E0" w:rsidRDefault="00F376E0">
            <w:pPr>
              <w:jc w:val="center"/>
            </w:pPr>
            <w:r>
              <w:t>Making contractions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6E0" w:rsidRDefault="00F376E0">
            <w:pPr>
              <w:jc w:val="center"/>
            </w:pPr>
            <w:r>
              <w:t>1.2, 1.3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6E0" w:rsidRDefault="00F376E0" w:rsidP="00F376E0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al and del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6E0" w:rsidRDefault="00F376E0">
            <w:pPr>
              <w:jc w:val="center"/>
            </w:pPr>
            <w:r>
              <w:t>Textbook</w:t>
            </w:r>
          </w:p>
          <w:p w:rsidR="00F376E0" w:rsidRDefault="00F376E0">
            <w:pPr>
              <w:jc w:val="center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6E0" w:rsidRDefault="00F376E0">
            <w:pPr>
              <w:spacing w:after="120"/>
              <w:jc w:val="center"/>
            </w:pPr>
            <w:r>
              <w:t>Assessment</w:t>
            </w:r>
          </w:p>
        </w:tc>
      </w:tr>
    </w:tbl>
    <w:p w:rsidR="00F376E0" w:rsidRDefault="00F376E0" w:rsidP="00F376E0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0" w:type="dxa"/>
        <w:tblLayout w:type="fixed"/>
        <w:tblLook w:val="04A0" w:firstRow="1" w:lastRow="0" w:firstColumn="1" w:lastColumn="0" w:noHBand="0" w:noVBand="1"/>
      </w:tblPr>
      <w:tblGrid>
        <w:gridCol w:w="2774"/>
        <w:gridCol w:w="1883"/>
        <w:gridCol w:w="3407"/>
        <w:gridCol w:w="3407"/>
        <w:gridCol w:w="2869"/>
      </w:tblGrid>
      <w:tr w:rsidR="00F376E0" w:rsidTr="00F376E0">
        <w:trPr>
          <w:trHeight w:val="738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6E0" w:rsidRDefault="00F376E0">
            <w:pPr>
              <w:jc w:val="center"/>
            </w:pPr>
            <w:r>
              <w:t>Making introductions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6E0" w:rsidRDefault="00F376E0">
            <w:pPr>
              <w:jc w:val="center"/>
            </w:pPr>
            <w:r>
              <w:t>1.2, 1.3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6E0" w:rsidRDefault="00F376E0" w:rsidP="00F376E0">
            <w:pPr>
              <w:pStyle w:val="ListParagraph"/>
              <w:numPr>
                <w:ilvl w:val="0"/>
                <w:numId w:val="3"/>
              </w:numPr>
              <w:ind w:left="360"/>
              <w:rPr>
                <w:lang w:val="es-ES_tradnl"/>
              </w:rPr>
            </w:pPr>
            <w:r>
              <w:rPr>
                <w:lang w:val="es-ES_tradnl"/>
              </w:rPr>
              <w:t>te/le/les presento a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6E0" w:rsidRDefault="00F376E0">
            <w:pPr>
              <w:jc w:val="center"/>
            </w:pPr>
            <w:r>
              <w:t>Textbook</w:t>
            </w:r>
          </w:p>
          <w:p w:rsidR="00F376E0" w:rsidRDefault="00F376E0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6E0" w:rsidRDefault="00F376E0">
            <w:pPr>
              <w:spacing w:after="120"/>
              <w:jc w:val="center"/>
            </w:pPr>
            <w:r>
              <w:t>Assessment</w:t>
            </w:r>
          </w:p>
          <w:p w:rsidR="00F376E0" w:rsidRDefault="00F376E0">
            <w:pPr>
              <w:spacing w:after="120"/>
              <w:rPr>
                <w:sz w:val="18"/>
              </w:rPr>
            </w:pPr>
          </w:p>
        </w:tc>
      </w:tr>
      <w:tr w:rsidR="00F376E0" w:rsidTr="00F376E0">
        <w:trPr>
          <w:trHeight w:val="738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6E0" w:rsidRDefault="00F376E0">
            <w:pPr>
              <w:jc w:val="center"/>
            </w:pPr>
            <w:r>
              <w:t xml:space="preserve">The verb </w:t>
            </w:r>
            <w:proofErr w:type="spellStart"/>
            <w:r>
              <w:t>ir</w:t>
            </w:r>
            <w:proofErr w:type="spellEnd"/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6E0" w:rsidRDefault="00100202">
            <w:pPr>
              <w:jc w:val="center"/>
            </w:pPr>
            <w:r>
              <w:t xml:space="preserve">1.1, </w:t>
            </w:r>
            <w:bookmarkStart w:id="0" w:name="_GoBack"/>
            <w:bookmarkEnd w:id="0"/>
            <w:r>
              <w:t>1.2, 1.3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6E0" w:rsidRDefault="00F376E0" w:rsidP="00F376E0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 xml:space="preserve">present tense forms of the verb </w:t>
            </w:r>
            <w:proofErr w:type="spellStart"/>
            <w:r>
              <w:t>ir</w:t>
            </w:r>
            <w:proofErr w:type="spellEnd"/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6E0" w:rsidRDefault="00F376E0">
            <w:pPr>
              <w:jc w:val="center"/>
            </w:pPr>
            <w:r>
              <w:t>Notes</w:t>
            </w:r>
          </w:p>
          <w:p w:rsidR="00F376E0" w:rsidRDefault="00F376E0">
            <w:pPr>
              <w:jc w:val="center"/>
            </w:pPr>
            <w:r>
              <w:t>Textbook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6E0" w:rsidRDefault="00F376E0">
            <w:pPr>
              <w:spacing w:after="120"/>
              <w:jc w:val="center"/>
            </w:pPr>
            <w:r>
              <w:t>Assessment</w:t>
            </w:r>
          </w:p>
        </w:tc>
      </w:tr>
      <w:tr w:rsidR="00F376E0" w:rsidTr="00F376E0">
        <w:trPr>
          <w:trHeight w:val="738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6E0" w:rsidRDefault="00F376E0">
            <w:pPr>
              <w:jc w:val="center"/>
            </w:pPr>
            <w:r>
              <w:t>Culture- Mexico City and Chapultepec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6E0" w:rsidRDefault="00100202">
            <w:pPr>
              <w:jc w:val="center"/>
            </w:pPr>
            <w:r>
              <w:t>2.1, 2.2, 3.1, 3.2, 4.2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6E0" w:rsidRDefault="00F376E0" w:rsidP="00F376E0">
            <w:pPr>
              <w:pStyle w:val="ListParagraph"/>
              <w:numPr>
                <w:ilvl w:val="0"/>
                <w:numId w:val="3"/>
              </w:numPr>
              <w:ind w:left="360"/>
            </w:pPr>
            <w:proofErr w:type="spellStart"/>
            <w:r>
              <w:t>Zócalo</w:t>
            </w:r>
            <w:proofErr w:type="spellEnd"/>
          </w:p>
          <w:p w:rsidR="00F376E0" w:rsidRDefault="00F376E0" w:rsidP="00F376E0">
            <w:pPr>
              <w:pStyle w:val="ListParagraph"/>
              <w:numPr>
                <w:ilvl w:val="0"/>
                <w:numId w:val="3"/>
              </w:numPr>
              <w:ind w:left="360"/>
            </w:pPr>
            <w:proofErr w:type="spellStart"/>
            <w:r>
              <w:t>Catedral</w:t>
            </w:r>
            <w:proofErr w:type="spellEnd"/>
            <w:r>
              <w:t xml:space="preserve"> </w:t>
            </w:r>
            <w:proofErr w:type="spellStart"/>
            <w:r>
              <w:t>Metropolitana</w:t>
            </w:r>
            <w:proofErr w:type="spellEnd"/>
          </w:p>
          <w:p w:rsidR="00F376E0" w:rsidRDefault="00F376E0" w:rsidP="00F376E0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Palacio Nacional</w:t>
            </w:r>
          </w:p>
          <w:p w:rsidR="00F376E0" w:rsidRDefault="00F376E0" w:rsidP="00F376E0">
            <w:pPr>
              <w:pStyle w:val="ListParagraph"/>
              <w:numPr>
                <w:ilvl w:val="0"/>
                <w:numId w:val="3"/>
              </w:numPr>
              <w:ind w:left="360"/>
            </w:pPr>
            <w:proofErr w:type="spellStart"/>
            <w:r>
              <w:t>Parque</w:t>
            </w:r>
            <w:proofErr w:type="spellEnd"/>
            <w:r>
              <w:t xml:space="preserve"> de Chapultepec</w:t>
            </w:r>
          </w:p>
          <w:p w:rsidR="00100202" w:rsidRDefault="00100202" w:rsidP="00F376E0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Diego Rivera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6E0" w:rsidRDefault="00100202">
            <w:pPr>
              <w:jc w:val="center"/>
            </w:pPr>
            <w:r>
              <w:t>Textbook pgs. 112-113</w:t>
            </w:r>
          </w:p>
          <w:p w:rsidR="00100202" w:rsidRDefault="00100202">
            <w:pPr>
              <w:jc w:val="center"/>
            </w:pPr>
            <w:r>
              <w:t>Culture Notes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6E0" w:rsidRDefault="00100202">
            <w:pPr>
              <w:spacing w:after="120"/>
              <w:jc w:val="center"/>
            </w:pPr>
            <w:r>
              <w:t>In class Activities</w:t>
            </w:r>
          </w:p>
          <w:p w:rsidR="00100202" w:rsidRDefault="00100202">
            <w:pPr>
              <w:spacing w:after="120"/>
              <w:jc w:val="center"/>
            </w:pPr>
            <w:r>
              <w:t>Assessment</w:t>
            </w:r>
          </w:p>
        </w:tc>
      </w:tr>
    </w:tbl>
    <w:p w:rsidR="00F376E0" w:rsidRDefault="00F376E0" w:rsidP="00F376E0">
      <w:pPr>
        <w:spacing w:after="0"/>
        <w:rPr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0020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05398"/>
    <w:rsid w:val="007A147C"/>
    <w:rsid w:val="007F0C34"/>
    <w:rsid w:val="0080537B"/>
    <w:rsid w:val="008668B6"/>
    <w:rsid w:val="008902B0"/>
    <w:rsid w:val="00924C29"/>
    <w:rsid w:val="0095438A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37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A0F47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8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D66B9-04B3-4A81-B062-89A7DB192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17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Houck, Despina</cp:lastModifiedBy>
  <cp:revision>4</cp:revision>
  <dcterms:created xsi:type="dcterms:W3CDTF">2018-06-22T15:51:00Z</dcterms:created>
  <dcterms:modified xsi:type="dcterms:W3CDTF">2019-06-18T14:26:00Z</dcterms:modified>
</cp:coreProperties>
</file>