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75178">
        <w:rPr>
          <w:u w:val="single"/>
        </w:rPr>
        <w:t>Foreign Language Survey / Spanish</w:t>
      </w:r>
      <w:bookmarkStart w:id="0" w:name="_GoBack"/>
      <w:bookmarkEnd w:id="0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75178">
        <w:rPr>
          <w:u w:val="single"/>
        </w:rPr>
        <w:t>7/8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A2A3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proofErr w:type="spellStart"/>
            <w:r w:rsidR="00775178">
              <w:t>Tema</w:t>
            </w:r>
            <w:proofErr w:type="spellEnd"/>
            <w:r w:rsidR="00775178">
              <w:t xml:space="preserve"> 5 P</w:t>
            </w:r>
            <w:r w:rsidR="003A2A3C">
              <w:t>ersonality Traits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75178">
              <w:t>18-19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proofErr w:type="spellStart"/>
            <w:r w:rsidRPr="00775178">
              <w:rPr>
                <w:b/>
                <w:lang w:val="es-ES"/>
              </w:rPr>
              <w:t>Essential</w:t>
            </w:r>
            <w:proofErr w:type="spellEnd"/>
            <w:r w:rsidRPr="00775178">
              <w:rPr>
                <w:b/>
                <w:lang w:val="es-ES"/>
              </w:rPr>
              <w:t xml:space="preserve"> </w:t>
            </w:r>
            <w:proofErr w:type="spellStart"/>
            <w:r w:rsidRPr="00775178">
              <w:rPr>
                <w:b/>
                <w:lang w:val="es-ES"/>
              </w:rPr>
              <w:t>Question</w:t>
            </w:r>
            <w:proofErr w:type="spellEnd"/>
            <w:r w:rsidRPr="00775178">
              <w:rPr>
                <w:b/>
                <w:lang w:val="es-ES"/>
              </w:rPr>
              <w:t>(s)</w:t>
            </w:r>
            <w:proofErr w:type="gramStart"/>
            <w:r w:rsidRPr="00775178">
              <w:rPr>
                <w:b/>
                <w:lang w:val="es-ES"/>
              </w:rPr>
              <w:t>:</w:t>
            </w:r>
            <w:r w:rsidR="00DB305D" w:rsidRPr="00775178">
              <w:rPr>
                <w:b/>
                <w:lang w:val="es-ES"/>
              </w:rPr>
              <w:t xml:space="preserve"> </w:t>
            </w:r>
            <w:r w:rsidR="00775178">
              <w:rPr>
                <w:rFonts w:ascii="Arial" w:eastAsia="Times New Roman" w:hAnsi="Arial" w:cs="Times New Roman"/>
                <w:sz w:val="24"/>
                <w:szCs w:val="20"/>
                <w:lang w:val="es-ES"/>
              </w:rPr>
              <w:t xml:space="preserve"> </w:t>
            </w:r>
            <w:r w:rsidR="003A2A3C" w:rsidRPr="00775178">
              <w:rPr>
                <w:lang w:val="es-ES"/>
              </w:rPr>
              <w:t>Y</w:t>
            </w:r>
            <w:proofErr w:type="gramEnd"/>
            <w:r w:rsidR="003A2A3C" w:rsidRPr="00775178">
              <w:rPr>
                <w:lang w:val="es-ES"/>
              </w:rPr>
              <w:t xml:space="preserve"> tú, ¿cómo eres? </w:t>
            </w:r>
            <w:r w:rsidR="003A2A3C">
              <w:t>And you, what are you like?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A2A3C" w:rsidP="00A5565A">
            <w:pPr>
              <w:jc w:val="center"/>
            </w:pPr>
            <w:r>
              <w:t>Vocabulary related to personality traits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BE53BF" w:rsidRDefault="003A2A3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personality trait vocabulary</w:t>
            </w:r>
          </w:p>
          <w:p w:rsidR="003A2A3C" w:rsidRDefault="003A2A3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deportista</w:t>
            </w:r>
          </w:p>
          <w:p w:rsidR="003A2A3C" w:rsidRDefault="003A2A3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impaciente</w:t>
            </w:r>
          </w:p>
          <w:p w:rsidR="003A2A3C" w:rsidRDefault="003A2A3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ordenado</w:t>
            </w:r>
          </w:p>
          <w:p w:rsidR="003A2A3C" w:rsidRDefault="003A2A3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estudioso</w:t>
            </w:r>
          </w:p>
          <w:p w:rsidR="003A2A3C" w:rsidRDefault="003A2A3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gracioso</w:t>
            </w:r>
          </w:p>
          <w:p w:rsidR="003A2A3C" w:rsidRDefault="003A2A3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trabajador</w:t>
            </w:r>
          </w:p>
          <w:p w:rsidR="003A2A3C" w:rsidRDefault="003A2A3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atrevido</w:t>
            </w:r>
            <w:proofErr w:type="spellEnd"/>
          </w:p>
          <w:p w:rsidR="003A2A3C" w:rsidRDefault="003A2A3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simpatico</w:t>
            </w:r>
          </w:p>
          <w:p w:rsidR="003A2A3C" w:rsidRPr="00A73EB8" w:rsidRDefault="003A2A3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sociable</w:t>
            </w:r>
          </w:p>
        </w:tc>
        <w:tc>
          <w:tcPr>
            <w:tcW w:w="3420" w:type="dxa"/>
            <w:vAlign w:val="center"/>
          </w:tcPr>
          <w:p w:rsidR="00A73EB8" w:rsidRPr="002F1426" w:rsidRDefault="00775178" w:rsidP="00A5565A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A73EB8" w:rsidRDefault="00775178" w:rsidP="00A5565A">
            <w:pPr>
              <w:spacing w:after="120"/>
              <w:jc w:val="center"/>
            </w:pPr>
            <w:r>
              <w:t>Quiz</w:t>
            </w:r>
          </w:p>
          <w:p w:rsidR="00775178" w:rsidRPr="00DB305D" w:rsidRDefault="00775178" w:rsidP="00A5565A">
            <w:pPr>
              <w:spacing w:after="120"/>
              <w:jc w:val="center"/>
              <w:rPr>
                <w:sz w:val="18"/>
              </w:rPr>
            </w:pPr>
            <w:proofErr w:type="spellStart"/>
            <w:r>
              <w:t>Tema</w:t>
            </w:r>
            <w:proofErr w:type="spellEnd"/>
            <w:r>
              <w:t>/Unit 5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A2A3C" w:rsidP="00A5565A">
            <w:pPr>
              <w:jc w:val="center"/>
            </w:pPr>
            <w:r>
              <w:t>Adjectives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3A2A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adjectives related to personality traits</w:t>
            </w:r>
          </w:p>
        </w:tc>
        <w:tc>
          <w:tcPr>
            <w:tcW w:w="3420" w:type="dxa"/>
            <w:vAlign w:val="center"/>
          </w:tcPr>
          <w:p w:rsidR="0080537B" w:rsidRDefault="00775178" w:rsidP="00A5565A">
            <w:pPr>
              <w:jc w:val="center"/>
            </w:pPr>
            <w:r>
              <w:t>Notes</w:t>
            </w:r>
          </w:p>
          <w:p w:rsidR="00775178" w:rsidRPr="002F1426" w:rsidRDefault="00775178" w:rsidP="00A5565A">
            <w:pPr>
              <w:jc w:val="center"/>
              <w:rPr>
                <w:b/>
              </w:rPr>
            </w:pPr>
            <w:r>
              <w:t>Adjective Agreement Practice</w:t>
            </w:r>
          </w:p>
        </w:tc>
        <w:tc>
          <w:tcPr>
            <w:tcW w:w="2880" w:type="dxa"/>
            <w:vAlign w:val="center"/>
          </w:tcPr>
          <w:p w:rsidR="0080537B" w:rsidRDefault="00775178" w:rsidP="00A5565A">
            <w:pPr>
              <w:spacing w:after="120"/>
              <w:jc w:val="center"/>
            </w:pPr>
            <w:r>
              <w:t>Quiz</w:t>
            </w:r>
          </w:p>
          <w:p w:rsidR="00775178" w:rsidRPr="00DB305D" w:rsidRDefault="00775178" w:rsidP="00A5565A">
            <w:pPr>
              <w:spacing w:after="120"/>
              <w:jc w:val="center"/>
              <w:rPr>
                <w:sz w:val="18"/>
              </w:rPr>
            </w:pPr>
            <w:proofErr w:type="spellStart"/>
            <w:r>
              <w:t>Tema</w:t>
            </w:r>
            <w:proofErr w:type="spellEnd"/>
            <w:r>
              <w:t>/Unit 5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3A2A3C" w:rsidRDefault="003A2A3C" w:rsidP="00A5565A">
            <w:pPr>
              <w:jc w:val="center"/>
            </w:pPr>
            <w:r>
              <w:t xml:space="preserve">Definite and </w:t>
            </w:r>
          </w:p>
          <w:p w:rsidR="0080537B" w:rsidRPr="00DE5063" w:rsidRDefault="003A2A3C" w:rsidP="00A5565A">
            <w:pPr>
              <w:jc w:val="center"/>
            </w:pPr>
            <w:r>
              <w:t>indefinite articles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Default="003A2A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</w:t>
            </w:r>
          </w:p>
          <w:p w:rsidR="003A2A3C" w:rsidRDefault="003A2A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</w:t>
            </w:r>
          </w:p>
          <w:p w:rsidR="003A2A3C" w:rsidRDefault="003A2A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</w:t>
            </w:r>
          </w:p>
          <w:p w:rsidR="003A2A3C" w:rsidRDefault="003A2A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una</w:t>
            </w:r>
          </w:p>
          <w:p w:rsidR="003A2A3C" w:rsidRPr="00A73EB8" w:rsidRDefault="003A2A3C" w:rsidP="00775178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Default="00775178" w:rsidP="00A5565A">
            <w:pPr>
              <w:jc w:val="center"/>
            </w:pPr>
            <w:r>
              <w:t>Vocabulary List</w:t>
            </w:r>
          </w:p>
          <w:p w:rsidR="00775178" w:rsidRPr="002F1426" w:rsidRDefault="00775178" w:rsidP="00A5565A">
            <w:pPr>
              <w:jc w:val="center"/>
              <w:rPr>
                <w:b/>
              </w:rPr>
            </w:pPr>
            <w:r>
              <w:t>Notes</w:t>
            </w:r>
          </w:p>
        </w:tc>
        <w:tc>
          <w:tcPr>
            <w:tcW w:w="2880" w:type="dxa"/>
            <w:vAlign w:val="center"/>
          </w:tcPr>
          <w:p w:rsidR="00775178" w:rsidRDefault="00775178" w:rsidP="00775178">
            <w:pPr>
              <w:spacing w:after="120"/>
              <w:jc w:val="center"/>
            </w:pPr>
            <w:r>
              <w:t>Quiz</w:t>
            </w:r>
          </w:p>
          <w:p w:rsidR="00775178" w:rsidRPr="00775178" w:rsidRDefault="00775178" w:rsidP="00775178">
            <w:pPr>
              <w:spacing w:after="120"/>
              <w:jc w:val="center"/>
            </w:pPr>
            <w:proofErr w:type="spellStart"/>
            <w:r>
              <w:t>Tema</w:t>
            </w:r>
            <w:proofErr w:type="spellEnd"/>
            <w:r>
              <w:t>/Unit 5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3A2A3C" w:rsidRDefault="003A2A3C" w:rsidP="00A5565A">
            <w:pPr>
              <w:jc w:val="center"/>
            </w:pPr>
            <w:r>
              <w:t xml:space="preserve">Word Order: </w:t>
            </w:r>
          </w:p>
          <w:p w:rsidR="002717B6" w:rsidRPr="00DE5063" w:rsidRDefault="003A2A3C" w:rsidP="00A5565A">
            <w:pPr>
              <w:jc w:val="center"/>
            </w:pPr>
            <w:r>
              <w:t>Placement of adjectives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Default="003A2A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subject</w:t>
            </w:r>
          </w:p>
          <w:p w:rsidR="003A2A3C" w:rsidRDefault="003A2A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</w:t>
            </w:r>
          </w:p>
          <w:p w:rsidR="003A2A3C" w:rsidRDefault="003A2A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article + noun</w:t>
            </w:r>
          </w:p>
          <w:p w:rsidR="003A2A3C" w:rsidRPr="00A73EB8" w:rsidRDefault="003A2A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adjective</w:t>
            </w:r>
          </w:p>
        </w:tc>
        <w:tc>
          <w:tcPr>
            <w:tcW w:w="3420" w:type="dxa"/>
            <w:vAlign w:val="center"/>
          </w:tcPr>
          <w:p w:rsidR="002717B6" w:rsidRDefault="00775178" w:rsidP="00A5565A">
            <w:pPr>
              <w:jc w:val="center"/>
            </w:pPr>
            <w:r>
              <w:t>Sentence Structure Practice</w:t>
            </w:r>
          </w:p>
          <w:p w:rsidR="00775178" w:rsidRPr="002F1426" w:rsidRDefault="00775178" w:rsidP="00A5565A">
            <w:pPr>
              <w:jc w:val="center"/>
              <w:rPr>
                <w:b/>
              </w:rPr>
            </w:pPr>
            <w:r>
              <w:t>Notes</w:t>
            </w:r>
          </w:p>
        </w:tc>
        <w:tc>
          <w:tcPr>
            <w:tcW w:w="2880" w:type="dxa"/>
            <w:vAlign w:val="center"/>
          </w:tcPr>
          <w:p w:rsidR="002717B6" w:rsidRDefault="00775178" w:rsidP="00A5565A">
            <w:pPr>
              <w:spacing w:after="120"/>
              <w:jc w:val="center"/>
            </w:pPr>
            <w:r>
              <w:t>Quiz</w:t>
            </w:r>
          </w:p>
          <w:p w:rsidR="00775178" w:rsidRPr="00DB305D" w:rsidRDefault="00775178" w:rsidP="00A5565A">
            <w:pPr>
              <w:spacing w:after="120"/>
              <w:jc w:val="center"/>
              <w:rPr>
                <w:sz w:val="18"/>
              </w:rPr>
            </w:pPr>
            <w:proofErr w:type="spellStart"/>
            <w:r>
              <w:t>Tema</w:t>
            </w:r>
            <w:proofErr w:type="spellEnd"/>
            <w:r>
              <w:t>/Unit 5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A2A3C"/>
    <w:rsid w:val="005E38FC"/>
    <w:rsid w:val="00611B54"/>
    <w:rsid w:val="00775178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F54AE-D710-4FC7-9B57-C1384782D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Houck, Despina</cp:lastModifiedBy>
  <cp:revision>3</cp:revision>
  <dcterms:created xsi:type="dcterms:W3CDTF">2017-02-06T21:18:00Z</dcterms:created>
  <dcterms:modified xsi:type="dcterms:W3CDTF">2017-08-09T13:53:00Z</dcterms:modified>
</cp:coreProperties>
</file>