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D4BCF">
        <w:rPr>
          <w:u w:val="single"/>
        </w:rPr>
        <w:t xml:space="preserve"> 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D4BCF">
        <w:rPr>
          <w:u w:val="single"/>
        </w:rPr>
        <w:t>8th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099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099F">
              <w:t>CPR/First Aid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E3619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E3619">
              <w:t>How can you help in an emergency situation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E3619" w:rsidP="00A5565A">
            <w:pPr>
              <w:jc w:val="center"/>
            </w:pPr>
            <w:r>
              <w:t>Before giving care and checking an injured or ill person</w:t>
            </w:r>
          </w:p>
        </w:tc>
        <w:tc>
          <w:tcPr>
            <w:tcW w:w="1890" w:type="dxa"/>
            <w:vAlign w:val="center"/>
          </w:tcPr>
          <w:p w:rsidR="00A73EB8" w:rsidRDefault="00FE3619" w:rsidP="00A5565A">
            <w:pPr>
              <w:jc w:val="center"/>
            </w:pPr>
            <w:r>
              <w:t>10.3.9 A</w:t>
            </w:r>
          </w:p>
          <w:p w:rsidR="00FE3619" w:rsidRDefault="00FE3619" w:rsidP="00A5565A">
            <w:pPr>
              <w:jc w:val="center"/>
            </w:pPr>
            <w:r>
              <w:t>10.3.9 B</w:t>
            </w:r>
          </w:p>
          <w:p w:rsidR="00FE3619" w:rsidRPr="00A73EB8" w:rsidRDefault="00FE3619" w:rsidP="00A5565A">
            <w:pPr>
              <w:jc w:val="center"/>
            </w:pPr>
            <w:r>
              <w:t>10.3.9 D</w:t>
            </w:r>
          </w:p>
        </w:tc>
        <w:tc>
          <w:tcPr>
            <w:tcW w:w="3420" w:type="dxa"/>
            <w:vAlign w:val="center"/>
          </w:tcPr>
          <w:p w:rsidR="00430277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Shock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Conscious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Life-threatening</w:t>
            </w:r>
          </w:p>
          <w:p w:rsidR="00FE3619" w:rsidRPr="00A73EB8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Good Samaritan Law</w:t>
            </w:r>
          </w:p>
        </w:tc>
        <w:tc>
          <w:tcPr>
            <w:tcW w:w="3420" w:type="dxa"/>
            <w:vAlign w:val="center"/>
          </w:tcPr>
          <w:p w:rsidR="00A73EB8" w:rsidRDefault="00FE3619" w:rsidP="00A5565A">
            <w:pPr>
              <w:jc w:val="center"/>
            </w:pPr>
            <w:r>
              <w:t>Red Cross intro</w:t>
            </w:r>
          </w:p>
          <w:p w:rsidR="00FE3619" w:rsidRDefault="00FE3619" w:rsidP="00A5565A">
            <w:pPr>
              <w:jc w:val="center"/>
            </w:pPr>
            <w:r>
              <w:t>Injury activity</w:t>
            </w:r>
          </w:p>
          <w:p w:rsidR="00FE3619" w:rsidRPr="002F1426" w:rsidRDefault="00FE3619" w:rsidP="00A5565A">
            <w:pPr>
              <w:jc w:val="center"/>
              <w:rPr>
                <w:b/>
              </w:rPr>
            </w:pPr>
            <w:r>
              <w:t>Pre-assessment</w:t>
            </w:r>
          </w:p>
        </w:tc>
        <w:tc>
          <w:tcPr>
            <w:tcW w:w="2880" w:type="dxa"/>
            <w:vAlign w:val="center"/>
          </w:tcPr>
          <w:p w:rsidR="00A73EB8" w:rsidRPr="00DB305D" w:rsidRDefault="00FE3619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3619" w:rsidP="00A5565A">
            <w:pPr>
              <w:jc w:val="center"/>
            </w:pPr>
            <w:r>
              <w:t>Cardiac Emergencies and CPR</w:t>
            </w:r>
          </w:p>
        </w:tc>
        <w:tc>
          <w:tcPr>
            <w:tcW w:w="1890" w:type="dxa"/>
            <w:vAlign w:val="center"/>
          </w:tcPr>
          <w:p w:rsidR="00FE3619" w:rsidRDefault="00FE3619" w:rsidP="00FE3619">
            <w:pPr>
              <w:jc w:val="center"/>
            </w:pPr>
            <w:r>
              <w:t>10.3.9 A</w:t>
            </w:r>
          </w:p>
          <w:p w:rsidR="00FE3619" w:rsidRDefault="00FE3619" w:rsidP="00FE3619">
            <w:pPr>
              <w:jc w:val="center"/>
            </w:pPr>
            <w:r>
              <w:t>10.3.9 B</w:t>
            </w:r>
          </w:p>
          <w:p w:rsidR="0080537B" w:rsidRPr="00A73EB8" w:rsidRDefault="00FE3619" w:rsidP="00FE3619">
            <w:pPr>
              <w:jc w:val="center"/>
            </w:pPr>
            <w:r>
              <w:t>10.3.9 D</w:t>
            </w:r>
          </w:p>
        </w:tc>
        <w:tc>
          <w:tcPr>
            <w:tcW w:w="3420" w:type="dxa"/>
            <w:vAlign w:val="center"/>
          </w:tcPr>
          <w:p w:rsidR="00430277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Attack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Arrest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CPR</w:t>
            </w:r>
          </w:p>
          <w:p w:rsidR="00FE3619" w:rsidRDefault="00FE3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Airway</w:t>
            </w:r>
          </w:p>
          <w:p w:rsidR="00FE3619" w:rsidRDefault="00FE3619" w:rsidP="00FE36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Breathing</w:t>
            </w:r>
          </w:p>
          <w:p w:rsidR="00FE3619" w:rsidRPr="00A73EB8" w:rsidRDefault="00FE3619" w:rsidP="00FE361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Circulation</w:t>
            </w:r>
          </w:p>
        </w:tc>
        <w:tc>
          <w:tcPr>
            <w:tcW w:w="3420" w:type="dxa"/>
            <w:vAlign w:val="center"/>
          </w:tcPr>
          <w:p w:rsidR="0080537B" w:rsidRDefault="00FE3619" w:rsidP="00A5565A">
            <w:pPr>
              <w:jc w:val="center"/>
            </w:pPr>
            <w:r>
              <w:t>CPR intro and skills</w:t>
            </w:r>
          </w:p>
          <w:p w:rsidR="00FE3619" w:rsidRPr="002F1426" w:rsidRDefault="00FE3619" w:rsidP="00A5565A">
            <w:pPr>
              <w:jc w:val="center"/>
              <w:rPr>
                <w:b/>
              </w:rPr>
            </w:pPr>
            <w:r>
              <w:t>Mannequins</w:t>
            </w:r>
          </w:p>
        </w:tc>
        <w:tc>
          <w:tcPr>
            <w:tcW w:w="2880" w:type="dxa"/>
            <w:vAlign w:val="center"/>
          </w:tcPr>
          <w:p w:rsidR="0080537B" w:rsidRPr="00DB305D" w:rsidRDefault="00FE3619" w:rsidP="00A5565A">
            <w:pPr>
              <w:spacing w:after="120"/>
              <w:jc w:val="center"/>
              <w:rPr>
                <w:sz w:val="18"/>
              </w:rPr>
            </w:pPr>
            <w:r>
              <w:t>CPR skills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E3619" w:rsidP="00A5565A">
            <w:pPr>
              <w:jc w:val="center"/>
            </w:pPr>
            <w:r>
              <w:t>AED</w:t>
            </w:r>
          </w:p>
        </w:tc>
        <w:tc>
          <w:tcPr>
            <w:tcW w:w="1890" w:type="dxa"/>
            <w:vAlign w:val="center"/>
          </w:tcPr>
          <w:p w:rsidR="00FE3619" w:rsidRDefault="00FE3619" w:rsidP="00FE3619">
            <w:pPr>
              <w:jc w:val="center"/>
            </w:pPr>
            <w:r>
              <w:t>10.3.9 A</w:t>
            </w:r>
          </w:p>
          <w:p w:rsidR="00FE3619" w:rsidRDefault="00FE3619" w:rsidP="00FE3619">
            <w:pPr>
              <w:jc w:val="center"/>
            </w:pPr>
            <w:r>
              <w:t>10.3.9 B</w:t>
            </w:r>
          </w:p>
          <w:p w:rsidR="0080537B" w:rsidRPr="00A73EB8" w:rsidRDefault="00FE3619" w:rsidP="00FE3619">
            <w:pPr>
              <w:jc w:val="center"/>
            </w:pPr>
            <w:r>
              <w:t>10.3.9 D</w:t>
            </w:r>
          </w:p>
        </w:tc>
        <w:tc>
          <w:tcPr>
            <w:tcW w:w="3420" w:type="dxa"/>
            <w:vAlign w:val="center"/>
          </w:tcPr>
          <w:p w:rsidR="00430277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AED</w:t>
            </w:r>
          </w:p>
          <w:p w:rsidR="00FE3619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V-fib</w:t>
            </w:r>
          </w:p>
          <w:p w:rsidR="00FE3619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V-tach</w:t>
            </w:r>
          </w:p>
          <w:p w:rsidR="00FE3619" w:rsidRPr="00A73EB8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Electrical System</w:t>
            </w:r>
          </w:p>
        </w:tc>
        <w:tc>
          <w:tcPr>
            <w:tcW w:w="3420" w:type="dxa"/>
            <w:vAlign w:val="center"/>
          </w:tcPr>
          <w:p w:rsidR="0080537B" w:rsidRDefault="00FE3619" w:rsidP="00A5565A">
            <w:pPr>
              <w:jc w:val="center"/>
            </w:pPr>
            <w:r>
              <w:t>AED intro and Skills</w:t>
            </w:r>
          </w:p>
          <w:p w:rsidR="00FE3619" w:rsidRPr="002F1426" w:rsidRDefault="00FE3619" w:rsidP="00A5565A">
            <w:pPr>
              <w:jc w:val="center"/>
              <w:rPr>
                <w:b/>
              </w:rPr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80537B" w:rsidRPr="00DB305D" w:rsidRDefault="00FE3619" w:rsidP="00A5565A">
            <w:pPr>
              <w:spacing w:after="120"/>
              <w:jc w:val="center"/>
              <w:rPr>
                <w:sz w:val="18"/>
              </w:rPr>
            </w:pPr>
            <w:r>
              <w:t>Individual summary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E3619" w:rsidP="00A5565A">
            <w:pPr>
              <w:jc w:val="center"/>
            </w:pPr>
            <w:r>
              <w:t>Breathing Emergencies</w:t>
            </w:r>
          </w:p>
        </w:tc>
        <w:tc>
          <w:tcPr>
            <w:tcW w:w="1890" w:type="dxa"/>
            <w:vAlign w:val="center"/>
          </w:tcPr>
          <w:p w:rsidR="00FE3619" w:rsidRDefault="00FE3619" w:rsidP="00FE3619">
            <w:pPr>
              <w:jc w:val="center"/>
            </w:pPr>
            <w:r>
              <w:t>10.3.9 A</w:t>
            </w:r>
          </w:p>
          <w:p w:rsidR="00FE3619" w:rsidRDefault="00FE3619" w:rsidP="00FE3619">
            <w:pPr>
              <w:jc w:val="center"/>
            </w:pPr>
            <w:r>
              <w:t>10.3.9 B</w:t>
            </w:r>
          </w:p>
          <w:p w:rsidR="002717B6" w:rsidRPr="00A73EB8" w:rsidRDefault="00FE3619" w:rsidP="00FE3619">
            <w:pPr>
              <w:jc w:val="center"/>
            </w:pPr>
            <w:r>
              <w:t>10.3.9 D</w:t>
            </w:r>
          </w:p>
        </w:tc>
        <w:tc>
          <w:tcPr>
            <w:tcW w:w="3420" w:type="dxa"/>
            <w:vAlign w:val="center"/>
          </w:tcPr>
          <w:p w:rsidR="00990086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 blows</w:t>
            </w:r>
          </w:p>
          <w:p w:rsidR="00FE3619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Abdominal Thrusts</w:t>
            </w:r>
          </w:p>
          <w:p w:rsidR="00FE3619" w:rsidRPr="00A73EB8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Heimlich</w:t>
            </w:r>
          </w:p>
        </w:tc>
        <w:tc>
          <w:tcPr>
            <w:tcW w:w="3420" w:type="dxa"/>
            <w:vAlign w:val="center"/>
          </w:tcPr>
          <w:p w:rsidR="002717B6" w:rsidRDefault="00FE3619" w:rsidP="00A5565A">
            <w:pPr>
              <w:jc w:val="center"/>
            </w:pPr>
            <w:r>
              <w:t>Mannequins</w:t>
            </w:r>
          </w:p>
          <w:p w:rsidR="00FE3619" w:rsidRPr="002F1426" w:rsidRDefault="00FE3619" w:rsidP="00A5565A">
            <w:pPr>
              <w:jc w:val="center"/>
              <w:rPr>
                <w:b/>
              </w:rPr>
            </w:pPr>
            <w:r>
              <w:t>Infant and adult choking skills</w:t>
            </w:r>
          </w:p>
        </w:tc>
        <w:tc>
          <w:tcPr>
            <w:tcW w:w="2880" w:type="dxa"/>
            <w:vAlign w:val="center"/>
          </w:tcPr>
          <w:p w:rsidR="002717B6" w:rsidRPr="00DB305D" w:rsidRDefault="00FE3619" w:rsidP="00A5565A">
            <w:pPr>
              <w:spacing w:after="120"/>
              <w:jc w:val="center"/>
              <w:rPr>
                <w:sz w:val="18"/>
              </w:rPr>
            </w:pPr>
            <w:r>
              <w:t>Skills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E3619" w:rsidP="00A5565A">
            <w:pPr>
              <w:jc w:val="center"/>
            </w:pPr>
            <w:r>
              <w:t>First Aid</w:t>
            </w:r>
          </w:p>
        </w:tc>
        <w:tc>
          <w:tcPr>
            <w:tcW w:w="1890" w:type="dxa"/>
            <w:vAlign w:val="center"/>
          </w:tcPr>
          <w:p w:rsidR="00FE3619" w:rsidRDefault="00FE3619" w:rsidP="00FE3619">
            <w:pPr>
              <w:jc w:val="center"/>
            </w:pPr>
            <w:r>
              <w:t>10.3.9 A</w:t>
            </w:r>
          </w:p>
          <w:p w:rsidR="00FE3619" w:rsidRDefault="00FE3619" w:rsidP="00FE3619">
            <w:pPr>
              <w:jc w:val="center"/>
            </w:pPr>
            <w:r>
              <w:t>10.3.9 B</w:t>
            </w:r>
          </w:p>
          <w:p w:rsidR="002717B6" w:rsidRPr="00A73EB8" w:rsidRDefault="00FE3619" w:rsidP="00FE3619">
            <w:pPr>
              <w:jc w:val="center"/>
            </w:pPr>
            <w:r>
              <w:t>10.3.9 D</w:t>
            </w:r>
          </w:p>
        </w:tc>
        <w:tc>
          <w:tcPr>
            <w:tcW w:w="3420" w:type="dxa"/>
            <w:vAlign w:val="center"/>
          </w:tcPr>
          <w:p w:rsidR="00990086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Wounds</w:t>
            </w:r>
          </w:p>
          <w:p w:rsidR="004F5A6A" w:rsidRDefault="004F5A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 tissue injuries</w:t>
            </w:r>
          </w:p>
          <w:p w:rsidR="004F5A6A" w:rsidRDefault="004F5A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Injuries to Muscles, Bones and Joints</w:t>
            </w:r>
          </w:p>
          <w:p w:rsidR="004F5A6A" w:rsidRDefault="004F5A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 and Cold injuries</w:t>
            </w:r>
            <w:bookmarkStart w:id="0" w:name="_GoBack"/>
            <w:bookmarkEnd w:id="0"/>
          </w:p>
          <w:p w:rsidR="00FE3619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Lyme Disease</w:t>
            </w:r>
          </w:p>
          <w:p w:rsidR="00FE3619" w:rsidRPr="00A73EB8" w:rsidRDefault="00FE36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Poisoning</w:t>
            </w:r>
          </w:p>
        </w:tc>
        <w:tc>
          <w:tcPr>
            <w:tcW w:w="3420" w:type="dxa"/>
            <w:vAlign w:val="center"/>
          </w:tcPr>
          <w:p w:rsidR="002717B6" w:rsidRDefault="00FE3619" w:rsidP="00A5565A">
            <w:pPr>
              <w:jc w:val="center"/>
            </w:pPr>
            <w:proofErr w:type="spellStart"/>
            <w:r>
              <w:t>Powerpoint</w:t>
            </w:r>
            <w:proofErr w:type="spellEnd"/>
          </w:p>
          <w:p w:rsidR="00FE3619" w:rsidRPr="002F1426" w:rsidRDefault="00FE3619" w:rsidP="00A5565A">
            <w:pPr>
              <w:jc w:val="center"/>
              <w:rPr>
                <w:b/>
              </w:rPr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2717B6" w:rsidRPr="00DB305D" w:rsidRDefault="00FE3619" w:rsidP="00A5565A">
            <w:pPr>
              <w:spacing w:after="120"/>
              <w:jc w:val="center"/>
              <w:rPr>
                <w:sz w:val="18"/>
              </w:rPr>
            </w:pPr>
            <w:r>
              <w:t>End of unit assessment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099F"/>
    <w:rsid w:val="00430277"/>
    <w:rsid w:val="004D4FCE"/>
    <w:rsid w:val="004F5A6A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D4BCF"/>
    <w:rsid w:val="00FE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D6A42-C28B-4389-88A9-A3DF6BEB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Achenbach, Patricia</cp:lastModifiedBy>
  <cp:revision>4</cp:revision>
  <dcterms:created xsi:type="dcterms:W3CDTF">2017-06-15T17:39:00Z</dcterms:created>
  <dcterms:modified xsi:type="dcterms:W3CDTF">2017-08-09T14:44:00Z</dcterms:modified>
</cp:coreProperties>
</file>