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C086C">
        <w:rPr>
          <w:u w:val="single"/>
        </w:rPr>
        <w:t>Exploratory Spanish</w:t>
      </w:r>
      <w:r w:rsidR="006D7839">
        <w:rPr>
          <w:u w:val="single"/>
        </w:rPr>
        <w:t xml:space="preserve"> / Spanish</w:t>
      </w:r>
      <w:bookmarkStart w:id="0" w:name="_GoBack"/>
      <w:bookmarkEnd w:id="0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C086C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2138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proofErr w:type="spellStart"/>
            <w:r w:rsidR="00F21388">
              <w:t>Tema</w:t>
            </w:r>
            <w:proofErr w:type="spellEnd"/>
            <w:r w:rsidR="00F21388">
              <w:t xml:space="preserve"> 4- </w:t>
            </w:r>
            <w:r w:rsidR="0092405F">
              <w:rPr>
                <w:b/>
              </w:rPr>
              <w:t xml:space="preserve"> </w:t>
            </w:r>
            <w:r w:rsidR="001C086C">
              <w:t>Activities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1C086C">
            <w:proofErr w:type="spellStart"/>
            <w:r w:rsidRPr="00F21388">
              <w:rPr>
                <w:b/>
                <w:lang w:val="es-ES"/>
              </w:rPr>
              <w:t>Essential</w:t>
            </w:r>
            <w:proofErr w:type="spellEnd"/>
            <w:r w:rsidRPr="00F21388">
              <w:rPr>
                <w:b/>
                <w:lang w:val="es-ES"/>
              </w:rPr>
              <w:t xml:space="preserve"> </w:t>
            </w:r>
            <w:proofErr w:type="spellStart"/>
            <w:r w:rsidRPr="00F21388">
              <w:rPr>
                <w:b/>
                <w:lang w:val="es-ES"/>
              </w:rPr>
              <w:t>Question</w:t>
            </w:r>
            <w:proofErr w:type="spellEnd"/>
            <w:r w:rsidRPr="00F21388">
              <w:rPr>
                <w:b/>
                <w:lang w:val="es-ES"/>
              </w:rPr>
              <w:t>(s):</w:t>
            </w:r>
            <w:r w:rsidR="00430277" w:rsidRPr="00F21388">
              <w:rPr>
                <w:lang w:val="es-ES"/>
              </w:rPr>
              <w:t xml:space="preserve"> </w:t>
            </w:r>
            <w:r w:rsidR="001C086C" w:rsidRPr="00F21388">
              <w:rPr>
                <w:lang w:val="es-ES"/>
              </w:rPr>
              <w:t xml:space="preserve">¿Qué te gusta hacer? </w:t>
            </w:r>
            <w:r w:rsidR="001C086C" w:rsidRPr="001C086C">
              <w:t>What do you like to do?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C086C" w:rsidP="00A5565A">
            <w:pPr>
              <w:jc w:val="center"/>
            </w:pPr>
            <w:r w:rsidRPr="001C086C">
              <w:t>Vocabulary related to activities in which people engage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1C08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086C">
              <w:t>Vocabulary related to likes and dislikes and activities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C086C" w:rsidP="00A5565A">
            <w:pPr>
              <w:jc w:val="center"/>
            </w:pPr>
            <w:r w:rsidRPr="001C086C">
              <w:t>Infinitives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1C08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Infinitive- -</w:t>
            </w:r>
            <w:proofErr w:type="spellStart"/>
            <w:r>
              <w:t>ar</w:t>
            </w:r>
            <w:proofErr w:type="spellEnd"/>
            <w:r>
              <w:t>, -</w:t>
            </w:r>
            <w:proofErr w:type="spellStart"/>
            <w:r>
              <w:t>er</w:t>
            </w:r>
            <w:proofErr w:type="spellEnd"/>
            <w:r>
              <w:t>, -</w:t>
            </w:r>
            <w:proofErr w:type="spellStart"/>
            <w:r>
              <w:t>ir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C086C" w:rsidP="00A5565A">
            <w:pPr>
              <w:jc w:val="center"/>
            </w:pPr>
            <w:r w:rsidRPr="001C086C">
              <w:t>Negatives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Default="001C08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</w:t>
            </w:r>
          </w:p>
          <w:p w:rsidR="001C086C" w:rsidRDefault="001C08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nada</w:t>
            </w:r>
          </w:p>
          <w:p w:rsidR="001C086C" w:rsidRDefault="001C08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ni</w:t>
            </w:r>
            <w:proofErr w:type="spellEnd"/>
            <w:r>
              <w:t>…</w:t>
            </w:r>
            <w:proofErr w:type="spellStart"/>
            <w:r>
              <w:t>ni</w:t>
            </w:r>
            <w:proofErr w:type="spellEnd"/>
          </w:p>
          <w:p w:rsidR="001C086C" w:rsidRPr="00A73EB8" w:rsidRDefault="001C08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tampoco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C086C" w:rsidP="00A5565A">
            <w:pPr>
              <w:jc w:val="center"/>
            </w:pPr>
            <w:r w:rsidRPr="001C086C">
              <w:t>Expressing agreement and disagreement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1C08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086C">
              <w:t>a mí también</w:t>
            </w:r>
          </w:p>
          <w:p w:rsidR="001C086C" w:rsidRPr="00A73EB8" w:rsidRDefault="001C086C" w:rsidP="001C086C">
            <w:pPr>
              <w:pStyle w:val="ListParagraph"/>
              <w:numPr>
                <w:ilvl w:val="0"/>
                <w:numId w:val="2"/>
              </w:numPr>
              <w:ind w:left="346" w:hanging="346"/>
            </w:pPr>
            <w:r w:rsidRPr="001C086C">
              <w:t>a mí tampoco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086C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D7839"/>
    <w:rsid w:val="007A147C"/>
    <w:rsid w:val="007F0C34"/>
    <w:rsid w:val="0080537B"/>
    <w:rsid w:val="008902B0"/>
    <w:rsid w:val="0092405F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2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D89B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2F43B-3DC3-4287-99A4-BCE73F466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Anne</cp:lastModifiedBy>
  <cp:revision>5</cp:revision>
  <dcterms:created xsi:type="dcterms:W3CDTF">2017-03-27T18:42:00Z</dcterms:created>
  <dcterms:modified xsi:type="dcterms:W3CDTF">2017-08-09T13:54:00Z</dcterms:modified>
</cp:coreProperties>
</file>