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D12D9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D12D9">
        <w:rPr>
          <w:u w:val="single"/>
        </w:rPr>
        <w:t>6</w:t>
      </w:r>
      <w:r w:rsidR="007D12D9" w:rsidRPr="007D12D9">
        <w:rPr>
          <w:u w:val="single"/>
          <w:vertAlign w:val="superscript"/>
        </w:rPr>
        <w:t>th</w:t>
      </w:r>
      <w:r w:rsidR="007D12D9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D12D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D12D9">
              <w:t>Growth and Development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57522">
              <w:t>6-7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057522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D12D9">
              <w:t>How does adolescence change your body?</w:t>
            </w:r>
            <w:r w:rsidR="00057522">
              <w:t xml:space="preserve">  What are the roles of the Male and Female reproductive systems?</w:t>
            </w:r>
          </w:p>
          <w:p w:rsidR="00057522" w:rsidRDefault="00057522" w:rsidP="00057522"/>
          <w:p w:rsidR="00057522" w:rsidRDefault="00057522" w:rsidP="00057522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57522" w:rsidP="00A5565A">
            <w:pPr>
              <w:jc w:val="center"/>
            </w:pPr>
            <w:r>
              <w:t>Endocrine System</w:t>
            </w:r>
          </w:p>
        </w:tc>
        <w:tc>
          <w:tcPr>
            <w:tcW w:w="1890" w:type="dxa"/>
            <w:vAlign w:val="center"/>
          </w:tcPr>
          <w:p w:rsidR="00A73EB8" w:rsidRDefault="00FA0C0A" w:rsidP="00A5565A">
            <w:pPr>
              <w:jc w:val="center"/>
            </w:pPr>
            <w:r>
              <w:t>10.1.6.B</w:t>
            </w:r>
          </w:p>
          <w:p w:rsidR="00FA0C0A" w:rsidRDefault="00FA0C0A" w:rsidP="00A5565A">
            <w:pPr>
              <w:jc w:val="center"/>
            </w:pPr>
            <w:r>
              <w:t>10.1.6.E</w:t>
            </w:r>
          </w:p>
          <w:p w:rsidR="00FA0C0A" w:rsidRDefault="00FA0C0A" w:rsidP="00A5565A">
            <w:pPr>
              <w:jc w:val="center"/>
            </w:pPr>
            <w:r>
              <w:t>10.1.3.A</w:t>
            </w:r>
          </w:p>
          <w:p w:rsidR="00FA0C0A" w:rsidRPr="00A73EB8" w:rsidRDefault="00FA0C0A" w:rsidP="00FA0C0A">
            <w:pPr>
              <w:jc w:val="center"/>
            </w:pPr>
            <w:r>
              <w:t>10.1.9.A</w:t>
            </w:r>
          </w:p>
        </w:tc>
        <w:tc>
          <w:tcPr>
            <w:tcW w:w="3420" w:type="dxa"/>
            <w:vAlign w:val="center"/>
          </w:tcPr>
          <w:p w:rsidR="00430277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adolescence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puberty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Endocrine System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Pituitary gland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thyroid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hormones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ovaries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testes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secondary sex characteristics</w:t>
            </w:r>
          </w:p>
          <w:p w:rsidR="007D12D9" w:rsidRPr="00A73EB8" w:rsidRDefault="0005752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gonads</w:t>
            </w:r>
          </w:p>
        </w:tc>
        <w:tc>
          <w:tcPr>
            <w:tcW w:w="3420" w:type="dxa"/>
            <w:vAlign w:val="center"/>
          </w:tcPr>
          <w:p w:rsidR="00057522" w:rsidRPr="002F1426" w:rsidRDefault="00900FDB" w:rsidP="00A5565A">
            <w:pPr>
              <w:jc w:val="center"/>
              <w:rPr>
                <w:b/>
              </w:rPr>
            </w:pPr>
            <w:r>
              <w:t>Guided worksheets</w:t>
            </w:r>
          </w:p>
        </w:tc>
        <w:tc>
          <w:tcPr>
            <w:tcW w:w="2880" w:type="dxa"/>
            <w:vAlign w:val="center"/>
          </w:tcPr>
          <w:p w:rsidR="00A73EB8" w:rsidRPr="00DB305D" w:rsidRDefault="000E2FFE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D12D9" w:rsidP="00A5565A">
            <w:pPr>
              <w:jc w:val="center"/>
            </w:pPr>
            <w:r>
              <w:t>Anatomy- Male</w:t>
            </w:r>
          </w:p>
        </w:tc>
        <w:tc>
          <w:tcPr>
            <w:tcW w:w="1890" w:type="dxa"/>
            <w:vAlign w:val="center"/>
          </w:tcPr>
          <w:p w:rsidR="00FA0C0A" w:rsidRDefault="00FA0C0A" w:rsidP="00FA0C0A">
            <w:pPr>
              <w:jc w:val="center"/>
            </w:pPr>
            <w:r>
              <w:t>10.1.6.B</w:t>
            </w:r>
          </w:p>
          <w:p w:rsidR="00FA0C0A" w:rsidRDefault="00FA0C0A" w:rsidP="00FA0C0A">
            <w:pPr>
              <w:jc w:val="center"/>
            </w:pPr>
            <w:r>
              <w:t>10.1.6.E</w:t>
            </w:r>
          </w:p>
          <w:p w:rsidR="00FA0C0A" w:rsidRDefault="00FA0C0A" w:rsidP="00FA0C0A">
            <w:pPr>
              <w:jc w:val="center"/>
            </w:pPr>
            <w:r>
              <w:t>10.1.3.A</w:t>
            </w:r>
          </w:p>
          <w:p w:rsidR="0080537B" w:rsidRPr="00A73EB8" w:rsidRDefault="00FA0C0A" w:rsidP="00FA0C0A">
            <w:pPr>
              <w:jc w:val="center"/>
            </w:pPr>
            <w:r>
              <w:t>10.1.9.A</w:t>
            </w:r>
          </w:p>
        </w:tc>
        <w:tc>
          <w:tcPr>
            <w:tcW w:w="3420" w:type="dxa"/>
            <w:vAlign w:val="center"/>
          </w:tcPr>
          <w:p w:rsidR="00430277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penis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testes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sperm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scrotum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Vas Deferens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urethra</w:t>
            </w:r>
          </w:p>
          <w:p w:rsidR="007D12D9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Cowper’s Gland</w:t>
            </w:r>
          </w:p>
          <w:p w:rsidR="007D12D9" w:rsidRPr="00A73EB8" w:rsidRDefault="007D12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bladder</w:t>
            </w:r>
          </w:p>
        </w:tc>
        <w:tc>
          <w:tcPr>
            <w:tcW w:w="3420" w:type="dxa"/>
            <w:vAlign w:val="center"/>
          </w:tcPr>
          <w:p w:rsidR="0080537B" w:rsidRPr="002F1426" w:rsidRDefault="00900FDB" w:rsidP="00057522">
            <w:pPr>
              <w:jc w:val="center"/>
              <w:rPr>
                <w:b/>
              </w:rPr>
            </w:pPr>
            <w:r>
              <w:t>Guided 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0E2FFE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D12D9" w:rsidP="00A5565A">
            <w:pPr>
              <w:jc w:val="center"/>
            </w:pPr>
            <w:r>
              <w:t>Anatomy- Female</w:t>
            </w:r>
          </w:p>
        </w:tc>
        <w:tc>
          <w:tcPr>
            <w:tcW w:w="1890" w:type="dxa"/>
            <w:vAlign w:val="center"/>
          </w:tcPr>
          <w:p w:rsidR="00FA0C0A" w:rsidRDefault="00FA0C0A" w:rsidP="00FA0C0A">
            <w:pPr>
              <w:jc w:val="center"/>
            </w:pPr>
            <w:r>
              <w:t>10.1.6.B</w:t>
            </w:r>
          </w:p>
          <w:p w:rsidR="00FA0C0A" w:rsidRDefault="00FA0C0A" w:rsidP="00FA0C0A">
            <w:pPr>
              <w:jc w:val="center"/>
            </w:pPr>
            <w:r>
              <w:t>10.1.6.E</w:t>
            </w:r>
          </w:p>
          <w:p w:rsidR="00FA0C0A" w:rsidRDefault="00FA0C0A" w:rsidP="00FA0C0A">
            <w:pPr>
              <w:jc w:val="center"/>
            </w:pPr>
            <w:r>
              <w:t>10.1.3.A</w:t>
            </w:r>
          </w:p>
          <w:p w:rsidR="0080537B" w:rsidRPr="00A73EB8" w:rsidRDefault="00FA0C0A" w:rsidP="00FA0C0A">
            <w:pPr>
              <w:jc w:val="center"/>
            </w:pPr>
            <w:r>
              <w:t>10.1.9.A</w:t>
            </w:r>
          </w:p>
        </w:tc>
        <w:tc>
          <w:tcPr>
            <w:tcW w:w="3420" w:type="dxa"/>
            <w:vAlign w:val="center"/>
          </w:tcPr>
          <w:p w:rsidR="00430277" w:rsidRDefault="007D12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vagina</w:t>
            </w:r>
          </w:p>
          <w:p w:rsidR="007D12D9" w:rsidRDefault="007D12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fallopian tubes</w:t>
            </w:r>
          </w:p>
          <w:p w:rsidR="007D12D9" w:rsidRDefault="007D12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cervix</w:t>
            </w:r>
          </w:p>
          <w:p w:rsidR="007D12D9" w:rsidRDefault="007D12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uterus</w:t>
            </w:r>
          </w:p>
          <w:p w:rsidR="007D12D9" w:rsidRDefault="007D12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menstruation- cycles</w:t>
            </w:r>
          </w:p>
          <w:p w:rsidR="007D12D9" w:rsidRDefault="007D12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fertilization</w:t>
            </w:r>
          </w:p>
          <w:p w:rsidR="007D12D9" w:rsidRDefault="007D12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ovaries</w:t>
            </w:r>
          </w:p>
          <w:p w:rsidR="007D12D9" w:rsidRPr="00A73EB8" w:rsidRDefault="007D12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ovulation</w:t>
            </w:r>
          </w:p>
        </w:tc>
        <w:tc>
          <w:tcPr>
            <w:tcW w:w="3420" w:type="dxa"/>
            <w:vAlign w:val="center"/>
          </w:tcPr>
          <w:p w:rsidR="0080537B" w:rsidRPr="002F1426" w:rsidRDefault="00900FDB" w:rsidP="00A5565A">
            <w:pPr>
              <w:jc w:val="center"/>
              <w:rPr>
                <w:b/>
              </w:rPr>
            </w:pPr>
            <w:r>
              <w:t>Guided 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0E2FFE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C17F06" w:rsidP="00A5565A">
            <w:pPr>
              <w:jc w:val="center"/>
            </w:pPr>
            <w:r>
              <w:lastRenderedPageBreak/>
              <w:t>Changing Appearance</w:t>
            </w:r>
          </w:p>
          <w:p w:rsidR="00C17F06" w:rsidRPr="00DE5063" w:rsidRDefault="00C17F0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FA0C0A" w:rsidRDefault="00FA0C0A" w:rsidP="00FA0C0A">
            <w:pPr>
              <w:jc w:val="center"/>
            </w:pPr>
            <w:r>
              <w:t>10.1.6.B</w:t>
            </w:r>
          </w:p>
          <w:p w:rsidR="00FA0C0A" w:rsidRDefault="00FA0C0A" w:rsidP="00FA0C0A">
            <w:pPr>
              <w:jc w:val="center"/>
            </w:pPr>
            <w:r>
              <w:t>10.1.6.E</w:t>
            </w:r>
          </w:p>
          <w:p w:rsidR="00FA0C0A" w:rsidRDefault="00FA0C0A" w:rsidP="00FA0C0A">
            <w:pPr>
              <w:jc w:val="center"/>
            </w:pPr>
            <w:r>
              <w:t>10.1.3.A</w:t>
            </w:r>
          </w:p>
          <w:p w:rsidR="002717B6" w:rsidRPr="00A73EB8" w:rsidRDefault="00FA0C0A" w:rsidP="00FA0C0A">
            <w:pPr>
              <w:jc w:val="center"/>
            </w:pPr>
            <w:r>
              <w:t>10.1.9.A</w:t>
            </w:r>
          </w:p>
        </w:tc>
        <w:tc>
          <w:tcPr>
            <w:tcW w:w="3420" w:type="dxa"/>
            <w:vAlign w:val="center"/>
          </w:tcPr>
          <w:p w:rsidR="007D12D9" w:rsidRDefault="00C17F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Puberty</w:t>
            </w:r>
          </w:p>
          <w:p w:rsidR="00C17F06" w:rsidRDefault="00C17F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Larynx</w:t>
            </w:r>
          </w:p>
          <w:p w:rsidR="00C17F06" w:rsidRDefault="00C17F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Secondary Sex Characteristics</w:t>
            </w:r>
          </w:p>
          <w:p w:rsidR="00C17F06" w:rsidRDefault="00C17F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Mammary Glands</w:t>
            </w:r>
          </w:p>
          <w:p w:rsidR="00C17F06" w:rsidRDefault="00900F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Hormones</w:t>
            </w:r>
          </w:p>
          <w:p w:rsidR="00900FDB" w:rsidRPr="00A73EB8" w:rsidRDefault="00900FDB" w:rsidP="00900F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Growth Spurt</w:t>
            </w:r>
          </w:p>
        </w:tc>
        <w:tc>
          <w:tcPr>
            <w:tcW w:w="3420" w:type="dxa"/>
            <w:vAlign w:val="center"/>
          </w:tcPr>
          <w:p w:rsidR="002717B6" w:rsidRPr="002F1426" w:rsidRDefault="00900FDB" w:rsidP="00057522">
            <w:pPr>
              <w:jc w:val="center"/>
              <w:rPr>
                <w:b/>
              </w:rPr>
            </w:pPr>
            <w:r>
              <w:t>Guided worksheets</w:t>
            </w:r>
          </w:p>
        </w:tc>
        <w:tc>
          <w:tcPr>
            <w:tcW w:w="2880" w:type="dxa"/>
            <w:vAlign w:val="center"/>
          </w:tcPr>
          <w:p w:rsidR="002717B6" w:rsidRPr="00DB305D" w:rsidRDefault="000E2FFE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7D12D9" w:rsidRDefault="007D12D9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D12D9" w:rsidTr="008C048A">
        <w:tc>
          <w:tcPr>
            <w:tcW w:w="2785" w:type="dxa"/>
            <w:vAlign w:val="center"/>
          </w:tcPr>
          <w:p w:rsidR="007D12D9" w:rsidRPr="00DE5063" w:rsidRDefault="000E2FFE" w:rsidP="008C048A">
            <w:pPr>
              <w:jc w:val="center"/>
            </w:pPr>
            <w:r>
              <w:t>Ovulation / Menstruation</w:t>
            </w:r>
          </w:p>
        </w:tc>
        <w:tc>
          <w:tcPr>
            <w:tcW w:w="1890" w:type="dxa"/>
            <w:vAlign w:val="center"/>
          </w:tcPr>
          <w:p w:rsidR="00FA0C0A" w:rsidRDefault="00FA0C0A" w:rsidP="00FA0C0A">
            <w:pPr>
              <w:jc w:val="center"/>
            </w:pPr>
            <w:r>
              <w:t>10.1.6.B</w:t>
            </w:r>
          </w:p>
          <w:p w:rsidR="00FA0C0A" w:rsidRDefault="00FA0C0A" w:rsidP="00FA0C0A">
            <w:pPr>
              <w:jc w:val="center"/>
            </w:pPr>
            <w:r>
              <w:t>10.1.6.E</w:t>
            </w:r>
          </w:p>
          <w:p w:rsidR="00FA0C0A" w:rsidRDefault="00FA0C0A" w:rsidP="00FA0C0A">
            <w:pPr>
              <w:jc w:val="center"/>
            </w:pPr>
            <w:r>
              <w:t>10.1.3.A</w:t>
            </w:r>
          </w:p>
          <w:p w:rsidR="007D12D9" w:rsidRPr="00A73EB8" w:rsidRDefault="00FA0C0A" w:rsidP="00FA0C0A">
            <w:pPr>
              <w:jc w:val="center"/>
            </w:pPr>
            <w:r>
              <w:t>10.1.9.A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7D12D9" w:rsidRDefault="000E2FFE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Ovulation</w:t>
            </w:r>
          </w:p>
          <w:p w:rsidR="000E2FFE" w:rsidRDefault="000E2FFE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Menstruation</w:t>
            </w:r>
          </w:p>
          <w:p w:rsidR="000E2FFE" w:rsidRDefault="000E2FFE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Fertilization</w:t>
            </w:r>
          </w:p>
          <w:p w:rsidR="000E2FFE" w:rsidRDefault="000E2FFE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Uterine Lining</w:t>
            </w:r>
          </w:p>
          <w:p w:rsidR="000E2FFE" w:rsidRPr="00A73EB8" w:rsidRDefault="000E2FFE" w:rsidP="000E2FF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Pregnancy</w:t>
            </w:r>
          </w:p>
        </w:tc>
        <w:tc>
          <w:tcPr>
            <w:tcW w:w="3420" w:type="dxa"/>
            <w:vAlign w:val="center"/>
          </w:tcPr>
          <w:p w:rsidR="007D12D9" w:rsidRPr="002F1426" w:rsidRDefault="000E2FFE" w:rsidP="008C048A">
            <w:pPr>
              <w:jc w:val="center"/>
              <w:rPr>
                <w:b/>
              </w:rPr>
            </w:pPr>
            <w:r>
              <w:t>Guided worksheets</w:t>
            </w:r>
          </w:p>
        </w:tc>
        <w:tc>
          <w:tcPr>
            <w:tcW w:w="2880" w:type="dxa"/>
            <w:vAlign w:val="center"/>
          </w:tcPr>
          <w:p w:rsidR="007D12D9" w:rsidRPr="00DB305D" w:rsidRDefault="000E2FFE" w:rsidP="008C048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7D12D9" w:rsidRDefault="007D12D9" w:rsidP="00990086">
      <w:pPr>
        <w:spacing w:after="0"/>
        <w:rPr>
          <w:sz w:val="4"/>
          <w:szCs w:val="4"/>
        </w:rPr>
      </w:pPr>
    </w:p>
    <w:p w:rsidR="00057522" w:rsidRPr="007D12D9" w:rsidRDefault="00057522" w:rsidP="00990086">
      <w:pPr>
        <w:spacing w:after="0"/>
        <w:rPr>
          <w:sz w:val="4"/>
          <w:szCs w:val="4"/>
        </w:rPr>
      </w:pPr>
    </w:p>
    <w:sectPr w:rsidR="00057522" w:rsidRPr="007D12D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7522"/>
    <w:rsid w:val="000850C2"/>
    <w:rsid w:val="000E2FFE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D12D9"/>
    <w:rsid w:val="007F0C34"/>
    <w:rsid w:val="0080537B"/>
    <w:rsid w:val="008902B0"/>
    <w:rsid w:val="00900FDB"/>
    <w:rsid w:val="00990086"/>
    <w:rsid w:val="009A0FC1"/>
    <w:rsid w:val="00A73EB8"/>
    <w:rsid w:val="00AC2828"/>
    <w:rsid w:val="00B149C5"/>
    <w:rsid w:val="00B477DC"/>
    <w:rsid w:val="00B963EA"/>
    <w:rsid w:val="00BE53BF"/>
    <w:rsid w:val="00C17F06"/>
    <w:rsid w:val="00C94F98"/>
    <w:rsid w:val="00D97955"/>
    <w:rsid w:val="00DB305D"/>
    <w:rsid w:val="00DE5063"/>
    <w:rsid w:val="00EF1B39"/>
    <w:rsid w:val="00FA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0B4A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2D869-9D4C-42D0-8C14-11D972A4D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41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Kastelic, Jennifer</cp:lastModifiedBy>
  <cp:revision>4</cp:revision>
  <dcterms:created xsi:type="dcterms:W3CDTF">2017-02-27T13:53:00Z</dcterms:created>
  <dcterms:modified xsi:type="dcterms:W3CDTF">2017-09-22T17:05:00Z</dcterms:modified>
</cp:coreProperties>
</file>