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F6847">
        <w:rPr>
          <w:u w:val="single"/>
        </w:rPr>
        <w:t>Body Systems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4F6847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F684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F6847">
              <w:t>Body Systems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F6847">
              <w:t>about 8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F6847">
              <w:t xml:space="preserve">What are the structures and functions of various body </w:t>
            </w:r>
            <w:proofErr w:type="gramStart"/>
            <w:r w:rsidR="004F6847">
              <w:t>systems.</w:t>
            </w:r>
            <w:proofErr w:type="gramEnd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F2313" w:rsidP="00A5565A">
            <w:pPr>
              <w:jc w:val="center"/>
            </w:pPr>
            <w:r>
              <w:t>Interaction of Body Systems</w:t>
            </w:r>
          </w:p>
        </w:tc>
        <w:tc>
          <w:tcPr>
            <w:tcW w:w="1890" w:type="dxa"/>
            <w:vAlign w:val="center"/>
          </w:tcPr>
          <w:p w:rsidR="003F2313" w:rsidRDefault="003F2313" w:rsidP="00A5565A">
            <w:pPr>
              <w:jc w:val="center"/>
            </w:pPr>
            <w:r>
              <w:t>10.1.3B</w:t>
            </w:r>
          </w:p>
          <w:p w:rsidR="003F2313" w:rsidRPr="00A73EB8" w:rsidRDefault="003F2313" w:rsidP="00A5565A">
            <w:pPr>
              <w:jc w:val="center"/>
            </w:pPr>
            <w:r>
              <w:t>10.1.6.B</w:t>
            </w:r>
          </w:p>
        </w:tc>
        <w:tc>
          <w:tcPr>
            <w:tcW w:w="3420" w:type="dxa"/>
            <w:vAlign w:val="center"/>
          </w:tcPr>
          <w:p w:rsidR="0043027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Tissue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System</w:t>
            </w:r>
          </w:p>
          <w:p w:rsidR="004F6847" w:rsidRPr="00A73EB8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</w:tc>
        <w:tc>
          <w:tcPr>
            <w:tcW w:w="3420" w:type="dxa"/>
            <w:vAlign w:val="center"/>
          </w:tcPr>
          <w:p w:rsidR="00A73EB8" w:rsidRDefault="004F6847" w:rsidP="00A5565A">
            <w:pPr>
              <w:jc w:val="center"/>
            </w:pPr>
            <w:r>
              <w:t>Class Discussion</w:t>
            </w:r>
          </w:p>
          <w:p w:rsidR="004F6847" w:rsidRDefault="004F6847" w:rsidP="00A5565A">
            <w:pPr>
              <w:jc w:val="center"/>
            </w:pPr>
            <w:r>
              <w:t>Directed Reading</w:t>
            </w:r>
          </w:p>
          <w:p w:rsidR="004F6847" w:rsidRDefault="004F6847" w:rsidP="00A5565A">
            <w:pPr>
              <w:jc w:val="center"/>
            </w:pPr>
            <w:r>
              <w:t>Independent Study</w:t>
            </w:r>
          </w:p>
          <w:p w:rsidR="00B018F8" w:rsidRPr="002F1426" w:rsidRDefault="00B018F8" w:rsidP="00A5565A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4F6847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F6847" w:rsidP="00A5565A">
            <w:pPr>
              <w:jc w:val="center"/>
            </w:pPr>
            <w:r>
              <w:t>Skeletal System</w:t>
            </w:r>
          </w:p>
        </w:tc>
        <w:tc>
          <w:tcPr>
            <w:tcW w:w="1890" w:type="dxa"/>
            <w:vAlign w:val="center"/>
          </w:tcPr>
          <w:p w:rsidR="003F2313" w:rsidRDefault="003F2313" w:rsidP="003F2313">
            <w:pPr>
              <w:jc w:val="center"/>
            </w:pPr>
            <w:r>
              <w:t>10.1.3B</w:t>
            </w:r>
          </w:p>
          <w:p w:rsidR="0080537B" w:rsidRPr="00A73EB8" w:rsidRDefault="003F2313" w:rsidP="003F2313">
            <w:pPr>
              <w:jc w:val="center"/>
            </w:pPr>
            <w:r>
              <w:t>10.1.6.B</w:t>
            </w:r>
          </w:p>
        </w:tc>
        <w:tc>
          <w:tcPr>
            <w:tcW w:w="3420" w:type="dxa"/>
            <w:vAlign w:val="center"/>
          </w:tcPr>
          <w:p w:rsidR="0043027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Bone Marrow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Ligaments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Tendons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Joints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Bone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Cartilage</w:t>
            </w:r>
          </w:p>
          <w:p w:rsidR="004F6847" w:rsidRDefault="004F684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Osteoporosis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Arthritis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Cranium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Clavicle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Ribs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Humerus</w:t>
            </w:r>
            <w:proofErr w:type="spellEnd"/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Vertebrae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Ulna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Phalanges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Patella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Femur</w:t>
            </w:r>
          </w:p>
          <w:p w:rsidR="004F6847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Tibia</w:t>
            </w:r>
          </w:p>
          <w:p w:rsidR="004F6847" w:rsidRPr="00A73EB8" w:rsidRDefault="004F6847" w:rsidP="004F68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Fibula</w:t>
            </w:r>
          </w:p>
        </w:tc>
        <w:tc>
          <w:tcPr>
            <w:tcW w:w="3420" w:type="dxa"/>
            <w:vAlign w:val="center"/>
          </w:tcPr>
          <w:p w:rsidR="004F6847" w:rsidRDefault="004F6847" w:rsidP="004F6847">
            <w:pPr>
              <w:jc w:val="center"/>
            </w:pPr>
            <w:r>
              <w:t>Class Discussion</w:t>
            </w:r>
          </w:p>
          <w:p w:rsidR="004F6847" w:rsidRDefault="004F6847" w:rsidP="004F6847">
            <w:pPr>
              <w:jc w:val="center"/>
            </w:pPr>
            <w:r>
              <w:t>Directed Reading</w:t>
            </w:r>
          </w:p>
          <w:p w:rsidR="0080537B" w:rsidRDefault="004F6847" w:rsidP="004F6847">
            <w:pPr>
              <w:jc w:val="center"/>
            </w:pPr>
            <w:r>
              <w:t>Independent Study</w:t>
            </w:r>
          </w:p>
          <w:p w:rsidR="00B018F8" w:rsidRPr="002F1426" w:rsidRDefault="00B018F8" w:rsidP="004F6847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4F6847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F6847" w:rsidP="00A5565A">
            <w:pPr>
              <w:jc w:val="center"/>
            </w:pPr>
            <w:r>
              <w:t>Muscular System</w:t>
            </w:r>
          </w:p>
        </w:tc>
        <w:tc>
          <w:tcPr>
            <w:tcW w:w="1890" w:type="dxa"/>
            <w:vAlign w:val="center"/>
          </w:tcPr>
          <w:p w:rsidR="003F2313" w:rsidRDefault="003F2313" w:rsidP="003F2313">
            <w:pPr>
              <w:jc w:val="center"/>
            </w:pPr>
            <w:r>
              <w:t>10.1.3B</w:t>
            </w:r>
          </w:p>
          <w:p w:rsidR="0080537B" w:rsidRPr="00A73EB8" w:rsidRDefault="003F2313" w:rsidP="003F2313">
            <w:pPr>
              <w:jc w:val="center"/>
            </w:pPr>
            <w:r>
              <w:t>10.1.6.B</w:t>
            </w:r>
          </w:p>
        </w:tc>
        <w:tc>
          <w:tcPr>
            <w:tcW w:w="3420" w:type="dxa"/>
            <w:vAlign w:val="center"/>
          </w:tcPr>
          <w:p w:rsidR="00430277" w:rsidRDefault="004F684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Smooth Muscle</w:t>
            </w:r>
          </w:p>
          <w:p w:rsidR="004F6847" w:rsidRDefault="004F684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Muscle</w:t>
            </w:r>
          </w:p>
          <w:p w:rsidR="004F6847" w:rsidRDefault="004F684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Skeletal Muscle</w:t>
            </w:r>
          </w:p>
          <w:p w:rsidR="004F6847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Pectoral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Deltoid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Bicep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Tricep</w:t>
            </w:r>
            <w:proofErr w:type="spellEnd"/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Abdominal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Quadricep</w:t>
            </w:r>
            <w:proofErr w:type="spellEnd"/>
          </w:p>
          <w:p w:rsidR="00B018F8" w:rsidRPr="00A73EB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Calf</w:t>
            </w:r>
          </w:p>
        </w:tc>
        <w:tc>
          <w:tcPr>
            <w:tcW w:w="3420" w:type="dxa"/>
            <w:vAlign w:val="center"/>
          </w:tcPr>
          <w:p w:rsidR="004F6847" w:rsidRDefault="004F6847" w:rsidP="004F6847">
            <w:pPr>
              <w:jc w:val="center"/>
            </w:pPr>
            <w:r>
              <w:lastRenderedPageBreak/>
              <w:t>Class Discussion</w:t>
            </w:r>
          </w:p>
          <w:p w:rsidR="004F6847" w:rsidRDefault="004F6847" w:rsidP="004F6847">
            <w:pPr>
              <w:jc w:val="center"/>
            </w:pPr>
            <w:r>
              <w:t>Directed Reading</w:t>
            </w:r>
          </w:p>
          <w:p w:rsidR="0080537B" w:rsidRDefault="004F6847" w:rsidP="004F6847">
            <w:pPr>
              <w:jc w:val="center"/>
            </w:pPr>
            <w:r>
              <w:lastRenderedPageBreak/>
              <w:t>Independent Study</w:t>
            </w:r>
          </w:p>
          <w:p w:rsidR="00B018F8" w:rsidRPr="002F1426" w:rsidRDefault="00B018F8" w:rsidP="004F6847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B018F8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018F8" w:rsidP="00A5565A">
            <w:pPr>
              <w:jc w:val="center"/>
            </w:pPr>
            <w:r>
              <w:t>Digestive System</w:t>
            </w:r>
          </w:p>
        </w:tc>
        <w:tc>
          <w:tcPr>
            <w:tcW w:w="1890" w:type="dxa"/>
            <w:vAlign w:val="center"/>
          </w:tcPr>
          <w:p w:rsidR="003F2313" w:rsidRDefault="003F2313" w:rsidP="003F2313">
            <w:pPr>
              <w:jc w:val="center"/>
            </w:pPr>
            <w:r>
              <w:t>10.1.3B</w:t>
            </w:r>
          </w:p>
          <w:p w:rsidR="002717B6" w:rsidRPr="00A73EB8" w:rsidRDefault="003F2313" w:rsidP="003F2313">
            <w:pPr>
              <w:jc w:val="center"/>
            </w:pPr>
            <w:r>
              <w:t>10.1.6.B</w:t>
            </w:r>
          </w:p>
        </w:tc>
        <w:tc>
          <w:tcPr>
            <w:tcW w:w="3420" w:type="dxa"/>
            <w:vAlign w:val="center"/>
          </w:tcPr>
          <w:p w:rsidR="00990086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Nutrients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Tongue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Pharynx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Esophagus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Stomach</w:t>
            </w:r>
          </w:p>
          <w:p w:rsidR="00B018F8" w:rsidRDefault="00B018F8" w:rsidP="00B018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Kidney</w:t>
            </w:r>
          </w:p>
          <w:p w:rsidR="00B018F8" w:rsidRDefault="00B018F8" w:rsidP="00B018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Small Intestine</w:t>
            </w:r>
          </w:p>
          <w:p w:rsidR="00B018F8" w:rsidRDefault="00B018F8" w:rsidP="00B018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Large Intestine</w:t>
            </w:r>
          </w:p>
          <w:p w:rsidR="00B018F8" w:rsidRPr="00A73EB8" w:rsidRDefault="00B018F8" w:rsidP="00B018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Anus</w:t>
            </w:r>
          </w:p>
        </w:tc>
        <w:tc>
          <w:tcPr>
            <w:tcW w:w="3420" w:type="dxa"/>
            <w:vAlign w:val="center"/>
          </w:tcPr>
          <w:p w:rsidR="004F6847" w:rsidRDefault="004F6847" w:rsidP="004F6847">
            <w:pPr>
              <w:jc w:val="center"/>
            </w:pPr>
            <w:r>
              <w:t>Class Discussion</w:t>
            </w:r>
          </w:p>
          <w:p w:rsidR="004F6847" w:rsidRDefault="004F6847" w:rsidP="004F6847">
            <w:pPr>
              <w:jc w:val="center"/>
            </w:pPr>
            <w:r>
              <w:t>Directed Reading</w:t>
            </w:r>
          </w:p>
          <w:p w:rsidR="002717B6" w:rsidRDefault="004F6847" w:rsidP="004F6847">
            <w:pPr>
              <w:jc w:val="center"/>
            </w:pPr>
            <w:r>
              <w:t>Independent Study</w:t>
            </w:r>
          </w:p>
          <w:p w:rsidR="00B018F8" w:rsidRPr="002F1426" w:rsidRDefault="00B018F8" w:rsidP="004F6847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B018F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018F8" w:rsidP="00A5565A">
            <w:pPr>
              <w:jc w:val="center"/>
            </w:pPr>
            <w:r>
              <w:t>Respiratory System</w:t>
            </w:r>
          </w:p>
        </w:tc>
        <w:tc>
          <w:tcPr>
            <w:tcW w:w="1890" w:type="dxa"/>
            <w:vAlign w:val="center"/>
          </w:tcPr>
          <w:p w:rsidR="003F2313" w:rsidRDefault="003F2313" w:rsidP="003F2313">
            <w:pPr>
              <w:jc w:val="center"/>
            </w:pPr>
            <w:r>
              <w:t>10.1.3B</w:t>
            </w:r>
          </w:p>
          <w:p w:rsidR="002717B6" w:rsidRPr="00A73EB8" w:rsidRDefault="003F2313" w:rsidP="003F2313">
            <w:pPr>
              <w:jc w:val="center"/>
            </w:pPr>
            <w:r>
              <w:t>10.1.6.B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Oxygen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Dioxide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Inhalation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Exhalation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Alveoli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Bronchi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Nose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Pharynx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Larynx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Trachea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Bronchi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Lungs</w:t>
            </w:r>
          </w:p>
          <w:p w:rsidR="00B018F8" w:rsidRPr="00A73EB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Diaphragm</w:t>
            </w:r>
          </w:p>
        </w:tc>
        <w:tc>
          <w:tcPr>
            <w:tcW w:w="3420" w:type="dxa"/>
            <w:vAlign w:val="center"/>
          </w:tcPr>
          <w:p w:rsidR="004F6847" w:rsidRDefault="004F6847" w:rsidP="004F6847">
            <w:pPr>
              <w:jc w:val="center"/>
            </w:pPr>
            <w:r>
              <w:t>Class Discussion</w:t>
            </w:r>
          </w:p>
          <w:p w:rsidR="004F6847" w:rsidRDefault="004F6847" w:rsidP="004F6847">
            <w:pPr>
              <w:jc w:val="center"/>
            </w:pPr>
            <w:r>
              <w:t>Directed Reading</w:t>
            </w:r>
          </w:p>
          <w:p w:rsidR="002717B6" w:rsidRDefault="004F6847" w:rsidP="004F6847">
            <w:pPr>
              <w:jc w:val="center"/>
            </w:pPr>
            <w:r>
              <w:t>Independent Study</w:t>
            </w:r>
          </w:p>
          <w:p w:rsidR="00B018F8" w:rsidRPr="002F1426" w:rsidRDefault="00B018F8" w:rsidP="004F6847">
            <w:pPr>
              <w:jc w:val="center"/>
              <w:rPr>
                <w:b/>
              </w:rPr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B018F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  <w:tr w:rsidR="00B018F8" w:rsidTr="00A5565A">
        <w:tc>
          <w:tcPr>
            <w:tcW w:w="2785" w:type="dxa"/>
            <w:vAlign w:val="center"/>
          </w:tcPr>
          <w:p w:rsidR="00B018F8" w:rsidRDefault="00B018F8" w:rsidP="00A5565A">
            <w:pPr>
              <w:jc w:val="center"/>
            </w:pPr>
            <w:r>
              <w:t>Nervous System</w:t>
            </w:r>
          </w:p>
        </w:tc>
        <w:tc>
          <w:tcPr>
            <w:tcW w:w="1890" w:type="dxa"/>
            <w:vAlign w:val="center"/>
          </w:tcPr>
          <w:p w:rsidR="00B018F8" w:rsidRPr="00A73EB8" w:rsidRDefault="00B018F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Spinal Cord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Nerve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Brain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Stimulus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 Reaction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Cerebrum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Cerebellum</w:t>
            </w:r>
          </w:p>
          <w:p w:rsidR="00B018F8" w:rsidRDefault="00B018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Medulla</w:t>
            </w:r>
          </w:p>
        </w:tc>
        <w:tc>
          <w:tcPr>
            <w:tcW w:w="3420" w:type="dxa"/>
            <w:vAlign w:val="center"/>
          </w:tcPr>
          <w:p w:rsidR="00B018F8" w:rsidRDefault="00B018F8" w:rsidP="00B018F8">
            <w:pPr>
              <w:jc w:val="center"/>
            </w:pPr>
            <w:r>
              <w:lastRenderedPageBreak/>
              <w:t>Class Discussion</w:t>
            </w:r>
          </w:p>
          <w:p w:rsidR="00B018F8" w:rsidRDefault="00B018F8" w:rsidP="00B018F8">
            <w:pPr>
              <w:jc w:val="center"/>
            </w:pPr>
            <w:r>
              <w:t>Directed Reading</w:t>
            </w:r>
          </w:p>
          <w:p w:rsidR="00B018F8" w:rsidRDefault="00B018F8" w:rsidP="00B018F8">
            <w:pPr>
              <w:jc w:val="center"/>
            </w:pPr>
            <w:r>
              <w:t>Independent Study</w:t>
            </w:r>
          </w:p>
          <w:p w:rsidR="00B018F8" w:rsidRDefault="00B018F8" w:rsidP="00B018F8">
            <w:pPr>
              <w:jc w:val="center"/>
            </w:pPr>
            <w:r>
              <w:t>Media Resources</w:t>
            </w:r>
          </w:p>
        </w:tc>
        <w:tc>
          <w:tcPr>
            <w:tcW w:w="2880" w:type="dxa"/>
            <w:vAlign w:val="center"/>
          </w:tcPr>
          <w:p w:rsidR="00B018F8" w:rsidRDefault="00B018F8" w:rsidP="00A5565A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2313"/>
    <w:rsid w:val="00430277"/>
    <w:rsid w:val="004D4FCE"/>
    <w:rsid w:val="004F6847"/>
    <w:rsid w:val="005E38FC"/>
    <w:rsid w:val="00611B54"/>
    <w:rsid w:val="00757BDD"/>
    <w:rsid w:val="00796EB3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018F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F596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7B0EF-332C-480D-9ED9-68D0679FB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3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2</cp:revision>
  <dcterms:created xsi:type="dcterms:W3CDTF">2017-08-09T14:54:00Z</dcterms:created>
  <dcterms:modified xsi:type="dcterms:W3CDTF">2017-08-09T14:54:00Z</dcterms:modified>
</cp:coreProperties>
</file>