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21B97">
        <w:rPr>
          <w:u w:val="single"/>
        </w:rPr>
        <w:t>Foreign Language Survey</w:t>
      </w:r>
      <w:r w:rsidR="007E2FC8">
        <w:rPr>
          <w:u w:val="single"/>
        </w:rPr>
        <w:t>/Spanish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1B97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21B9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C27C76">
              <w:t>Tema</w:t>
            </w:r>
            <w:proofErr w:type="spellEnd"/>
            <w:r w:rsidR="00C27C76">
              <w:t xml:space="preserve"> 2 E</w:t>
            </w:r>
            <w:r w:rsidR="00321B97">
              <w:t>xploratory Spanish- The School Environment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D44AE">
              <w:t>13-15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21B97">
              <w:t>How do I describe my school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21B97" w:rsidP="00A5565A">
            <w:pPr>
              <w:jc w:val="center"/>
            </w:pPr>
            <w:r>
              <w:t>Vocabulary related to the school environment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321B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the school environment, definite articles, masculine, feminine</w:t>
            </w:r>
          </w:p>
        </w:tc>
        <w:tc>
          <w:tcPr>
            <w:tcW w:w="3420" w:type="dxa"/>
            <w:vAlign w:val="center"/>
          </w:tcPr>
          <w:p w:rsidR="00A73EB8" w:rsidRPr="002F1426" w:rsidRDefault="005D44AE" w:rsidP="00A5565A">
            <w:pPr>
              <w:jc w:val="center"/>
              <w:rPr>
                <w:b/>
              </w:rPr>
            </w:pPr>
            <w:r>
              <w:t>Vocabulary list, Vocabulary Drill and Practice</w:t>
            </w:r>
          </w:p>
        </w:tc>
        <w:tc>
          <w:tcPr>
            <w:tcW w:w="2880" w:type="dxa"/>
            <w:vAlign w:val="center"/>
          </w:tcPr>
          <w:p w:rsidR="005D44AE" w:rsidRDefault="005D44AE" w:rsidP="005D44AE">
            <w:pPr>
              <w:spacing w:after="120"/>
              <w:jc w:val="center"/>
            </w:pPr>
            <w:r>
              <w:t>Quiz</w:t>
            </w:r>
          </w:p>
          <w:p w:rsidR="005D44AE" w:rsidRPr="00DB305D" w:rsidRDefault="005D44AE" w:rsidP="005D44AE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2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21B97" w:rsidP="00A5565A">
            <w:pPr>
              <w:jc w:val="center"/>
            </w:pPr>
            <w:r>
              <w:t>The formation of plurals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321B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singular</w:t>
            </w:r>
          </w:p>
          <w:p w:rsidR="00321B97" w:rsidRDefault="00321B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plural</w:t>
            </w:r>
          </w:p>
          <w:p w:rsidR="00321B97" w:rsidRDefault="00321B97" w:rsidP="00321B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definite article</w:t>
            </w:r>
          </w:p>
          <w:p w:rsidR="00321B97" w:rsidRDefault="00321B97" w:rsidP="00321B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vowel</w:t>
            </w:r>
          </w:p>
          <w:p w:rsidR="00321B97" w:rsidRPr="00A73EB8" w:rsidRDefault="00321B97" w:rsidP="00321B9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consonant</w:t>
            </w:r>
          </w:p>
        </w:tc>
        <w:tc>
          <w:tcPr>
            <w:tcW w:w="3420" w:type="dxa"/>
            <w:vAlign w:val="center"/>
          </w:tcPr>
          <w:p w:rsidR="0080537B" w:rsidRPr="002F1426" w:rsidRDefault="005D44AE" w:rsidP="00A5565A">
            <w:pPr>
              <w:jc w:val="center"/>
              <w:rPr>
                <w:b/>
              </w:rPr>
            </w:pPr>
            <w:r>
              <w:t>Notes, Plural Formation Practice</w:t>
            </w:r>
          </w:p>
        </w:tc>
        <w:tc>
          <w:tcPr>
            <w:tcW w:w="2880" w:type="dxa"/>
            <w:vAlign w:val="center"/>
          </w:tcPr>
          <w:p w:rsidR="0080537B" w:rsidRDefault="005D44AE" w:rsidP="00A5565A">
            <w:pPr>
              <w:spacing w:after="120"/>
              <w:jc w:val="center"/>
            </w:pPr>
            <w:r>
              <w:t>Quiz</w:t>
            </w:r>
          </w:p>
          <w:p w:rsidR="005D44AE" w:rsidRPr="00DB305D" w:rsidRDefault="005D44AE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2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21B97" w:rsidP="00A5565A">
            <w:pPr>
              <w:jc w:val="center"/>
            </w:pPr>
            <w:r>
              <w:t>Numbers 0-39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Default="00321B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numbers from 0-39</w:t>
            </w:r>
          </w:p>
          <w:p w:rsidR="00321B97" w:rsidRDefault="00321B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rFonts w:ascii="Andalus" w:hAnsi="Andalus" w:cs="Andalus"/>
              </w:rPr>
              <w:t>¿</w:t>
            </w:r>
            <w:proofErr w:type="spellStart"/>
            <w:r>
              <w:t>Cuá</w:t>
            </w:r>
            <w:r w:rsidR="005D44AE">
              <w:t>n</w:t>
            </w:r>
            <w:r>
              <w:t>tos</w:t>
            </w:r>
            <w:proofErr w:type="spellEnd"/>
            <w:r>
              <w:t xml:space="preserve"> hay? (How many?)</w:t>
            </w:r>
          </w:p>
          <w:p w:rsidR="00321B97" w:rsidRPr="00A73EB8" w:rsidRDefault="00321B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un/una (a/an)</w:t>
            </w:r>
          </w:p>
        </w:tc>
        <w:tc>
          <w:tcPr>
            <w:tcW w:w="3420" w:type="dxa"/>
            <w:vAlign w:val="center"/>
          </w:tcPr>
          <w:p w:rsidR="0080537B" w:rsidRDefault="005D44AE" w:rsidP="00A5565A">
            <w:pPr>
              <w:jc w:val="center"/>
            </w:pPr>
            <w:r>
              <w:t>Vocabulary List</w:t>
            </w:r>
          </w:p>
          <w:p w:rsidR="005D44AE" w:rsidRDefault="005D44AE" w:rsidP="00A5565A">
            <w:pPr>
              <w:jc w:val="center"/>
            </w:pPr>
            <w:r>
              <w:t>Graphic Organizer</w:t>
            </w:r>
          </w:p>
          <w:p w:rsidR="005D44AE" w:rsidRPr="002F1426" w:rsidRDefault="005D44AE" w:rsidP="00A5565A">
            <w:pPr>
              <w:jc w:val="center"/>
              <w:rPr>
                <w:b/>
              </w:rPr>
            </w:pPr>
            <w:r>
              <w:t>Practice asking and answering the question How many?</w:t>
            </w:r>
          </w:p>
        </w:tc>
        <w:tc>
          <w:tcPr>
            <w:tcW w:w="2880" w:type="dxa"/>
            <w:vAlign w:val="center"/>
          </w:tcPr>
          <w:p w:rsidR="0080537B" w:rsidRDefault="005D44AE" w:rsidP="00A5565A">
            <w:pPr>
              <w:spacing w:after="120"/>
              <w:jc w:val="center"/>
            </w:pPr>
            <w:r>
              <w:t>Quiz</w:t>
            </w:r>
          </w:p>
          <w:p w:rsidR="005D44AE" w:rsidRPr="00DB305D" w:rsidRDefault="005D44AE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2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321B97" w:rsidRPr="00A73EB8" w:rsidRDefault="00321B97" w:rsidP="005D44A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21B97"/>
    <w:rsid w:val="005D44AE"/>
    <w:rsid w:val="005E38FC"/>
    <w:rsid w:val="00611B54"/>
    <w:rsid w:val="007A147C"/>
    <w:rsid w:val="007E2FC8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27C76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45F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F767B-38AF-41F5-9CB2-F75C733D6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Anne</cp:lastModifiedBy>
  <cp:revision>5</cp:revision>
  <dcterms:created xsi:type="dcterms:W3CDTF">2017-02-06T18:58:00Z</dcterms:created>
  <dcterms:modified xsi:type="dcterms:W3CDTF">2017-08-09T13:54:00Z</dcterms:modified>
</cp:coreProperties>
</file>