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02043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02043">
        <w:rPr>
          <w:u w:val="single"/>
        </w:rPr>
        <w:t>6</w:t>
      </w:r>
      <w:r w:rsidR="00F02043" w:rsidRPr="00F02043">
        <w:rPr>
          <w:u w:val="single"/>
          <w:vertAlign w:val="superscript"/>
        </w:rPr>
        <w:t>th</w:t>
      </w:r>
      <w:r w:rsidR="00F02043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F83D3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83D30">
              <w:t>Fitness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A726F">
              <w:rPr>
                <w:b/>
              </w:rPr>
              <w:t xml:space="preserve">~ </w:t>
            </w:r>
            <w:r w:rsidR="006D529D">
              <w:rPr>
                <w:b/>
              </w:rPr>
              <w:t>5-</w:t>
            </w:r>
            <w:r w:rsidR="008A726F">
              <w:t>6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D529D">
              <w:t>What are the benefits of exercise? How can you make fitness a part of your lifestyle?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D529D" w:rsidP="00A5565A">
            <w:pPr>
              <w:jc w:val="center"/>
            </w:pPr>
            <w:r>
              <w:t>Benefits of Exercise</w:t>
            </w:r>
          </w:p>
        </w:tc>
        <w:tc>
          <w:tcPr>
            <w:tcW w:w="1890" w:type="dxa"/>
            <w:vAlign w:val="center"/>
          </w:tcPr>
          <w:p w:rsidR="00A73EB8" w:rsidRDefault="003B23F0" w:rsidP="00A5565A">
            <w:pPr>
              <w:jc w:val="center"/>
            </w:pPr>
            <w:r>
              <w:t>10.4.6A</w:t>
            </w:r>
          </w:p>
          <w:p w:rsidR="003B23F0" w:rsidRDefault="003B23F0" w:rsidP="00A5565A">
            <w:pPr>
              <w:jc w:val="center"/>
            </w:pPr>
            <w:r>
              <w:t>10.4.6B</w:t>
            </w:r>
          </w:p>
          <w:p w:rsidR="003B23F0" w:rsidRDefault="003B23F0" w:rsidP="00A5565A">
            <w:pPr>
              <w:jc w:val="center"/>
            </w:pPr>
            <w:r>
              <w:t>10.4.6C</w:t>
            </w:r>
          </w:p>
          <w:p w:rsidR="003B23F0" w:rsidRPr="00A73EB8" w:rsidRDefault="003B23F0" w:rsidP="00A5565A">
            <w:pPr>
              <w:jc w:val="center"/>
            </w:pPr>
            <w:r>
              <w:t>10.5.6D</w:t>
            </w:r>
          </w:p>
        </w:tc>
        <w:tc>
          <w:tcPr>
            <w:tcW w:w="3420" w:type="dxa"/>
            <w:vAlign w:val="center"/>
          </w:tcPr>
          <w:p w:rsidR="008A726F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Relieve Stress</w:t>
            </w:r>
          </w:p>
          <w:p w:rsidR="006D529D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Develop social skills</w:t>
            </w:r>
          </w:p>
          <w:p w:rsidR="006D529D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Strengthen heart and lungs</w:t>
            </w:r>
          </w:p>
          <w:p w:rsidR="006D529D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Strengthen bones</w:t>
            </w:r>
          </w:p>
          <w:p w:rsidR="006D529D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Helps you sleep</w:t>
            </w:r>
          </w:p>
          <w:p w:rsidR="006D529D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Tones muscles</w:t>
            </w:r>
          </w:p>
          <w:p w:rsidR="006D529D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Mental, emotional, social</w:t>
            </w:r>
          </w:p>
          <w:p w:rsidR="006D529D" w:rsidRPr="00A73EB8" w:rsidRDefault="006D529D" w:rsidP="003A1F67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A73EB8" w:rsidRDefault="008A726F" w:rsidP="00A5565A">
            <w:pPr>
              <w:jc w:val="center"/>
            </w:pPr>
            <w:r>
              <w:t>Health Book</w:t>
            </w:r>
          </w:p>
          <w:p w:rsidR="008A726F" w:rsidRPr="002F1426" w:rsidRDefault="008A726F" w:rsidP="00A5565A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A73EB8" w:rsidRPr="00DB305D" w:rsidRDefault="008A726F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D529D" w:rsidP="00A5565A">
            <w:pPr>
              <w:jc w:val="center"/>
            </w:pPr>
            <w:r>
              <w:t>Parts of Physical Fitness</w:t>
            </w:r>
          </w:p>
        </w:tc>
        <w:tc>
          <w:tcPr>
            <w:tcW w:w="1890" w:type="dxa"/>
            <w:vAlign w:val="center"/>
          </w:tcPr>
          <w:p w:rsidR="003B23F0" w:rsidRDefault="003B23F0" w:rsidP="003B23F0">
            <w:pPr>
              <w:jc w:val="center"/>
            </w:pPr>
            <w:r>
              <w:t>10.4.6A</w:t>
            </w:r>
          </w:p>
          <w:p w:rsidR="003B23F0" w:rsidRDefault="003B23F0" w:rsidP="003B23F0">
            <w:pPr>
              <w:jc w:val="center"/>
            </w:pPr>
            <w:r>
              <w:t>10.4.6B</w:t>
            </w:r>
            <w:bookmarkStart w:id="0" w:name="_GoBack"/>
            <w:bookmarkEnd w:id="0"/>
          </w:p>
          <w:p w:rsidR="003B23F0" w:rsidRDefault="003B23F0" w:rsidP="003B23F0">
            <w:pPr>
              <w:jc w:val="center"/>
            </w:pPr>
            <w:r>
              <w:t>10.4.6C</w:t>
            </w:r>
          </w:p>
          <w:p w:rsidR="0080537B" w:rsidRPr="00A73EB8" w:rsidRDefault="003B23F0" w:rsidP="003B23F0">
            <w:pPr>
              <w:jc w:val="center"/>
            </w:pPr>
            <w:r>
              <w:t>10.5.6D</w:t>
            </w:r>
          </w:p>
        </w:tc>
        <w:tc>
          <w:tcPr>
            <w:tcW w:w="3420" w:type="dxa"/>
            <w:vAlign w:val="center"/>
          </w:tcPr>
          <w:p w:rsidR="006D529D" w:rsidRDefault="006D529D" w:rsidP="008A726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Goals</w:t>
            </w:r>
          </w:p>
          <w:p w:rsidR="008A726F" w:rsidRDefault="006D529D" w:rsidP="008A726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Muscular Strength</w:t>
            </w:r>
          </w:p>
          <w:p w:rsidR="006D529D" w:rsidRDefault="006D529D" w:rsidP="008A726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Muscular Endurance</w:t>
            </w:r>
          </w:p>
          <w:p w:rsidR="006D529D" w:rsidRDefault="006D529D" w:rsidP="008A726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Cardiovascular Endurance</w:t>
            </w:r>
          </w:p>
          <w:p w:rsidR="006D529D" w:rsidRDefault="006D529D" w:rsidP="008A726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Flexibility</w:t>
            </w:r>
          </w:p>
          <w:p w:rsidR="006D529D" w:rsidRPr="00A73EB8" w:rsidRDefault="006D529D" w:rsidP="008A726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Body Composition</w:t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80537B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D529D" w:rsidP="00A5565A">
            <w:pPr>
              <w:jc w:val="center"/>
            </w:pPr>
            <w:r>
              <w:t>Concepts of Fitness</w:t>
            </w:r>
          </w:p>
        </w:tc>
        <w:tc>
          <w:tcPr>
            <w:tcW w:w="1890" w:type="dxa"/>
            <w:vAlign w:val="center"/>
          </w:tcPr>
          <w:p w:rsidR="003B23F0" w:rsidRDefault="003B23F0" w:rsidP="003B23F0">
            <w:pPr>
              <w:jc w:val="center"/>
            </w:pPr>
            <w:r>
              <w:t>10.4.6A</w:t>
            </w:r>
          </w:p>
          <w:p w:rsidR="003B23F0" w:rsidRDefault="003B23F0" w:rsidP="003B23F0">
            <w:pPr>
              <w:jc w:val="center"/>
            </w:pPr>
            <w:r>
              <w:t>10.4.6B</w:t>
            </w:r>
          </w:p>
          <w:p w:rsidR="003B23F0" w:rsidRDefault="003B23F0" w:rsidP="003B23F0">
            <w:pPr>
              <w:jc w:val="center"/>
            </w:pPr>
            <w:r>
              <w:t>10.4.6C</w:t>
            </w:r>
          </w:p>
          <w:p w:rsidR="0080537B" w:rsidRPr="00A73EB8" w:rsidRDefault="003B23F0" w:rsidP="003B23F0">
            <w:pPr>
              <w:jc w:val="center"/>
            </w:pPr>
            <w:r>
              <w:t>10.5.6D</w:t>
            </w:r>
          </w:p>
        </w:tc>
        <w:tc>
          <w:tcPr>
            <w:tcW w:w="3420" w:type="dxa"/>
            <w:vAlign w:val="center"/>
          </w:tcPr>
          <w:p w:rsidR="008A726F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F.I.T.T. Principle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Resting Heart Rate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 Heart Rate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Maximum Heart Rate</w:t>
            </w:r>
          </w:p>
          <w:p w:rsidR="008A726F" w:rsidRPr="00A73EB8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Cardiovascular</w:t>
            </w:r>
            <w:r w:rsidR="00B26885">
              <w:br/>
              <w:t>Personal Fitness Plan</w:t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80537B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80537B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D529D" w:rsidP="00A5565A">
            <w:pPr>
              <w:jc w:val="center"/>
            </w:pPr>
            <w:r>
              <w:t>Health Related Fitness</w:t>
            </w:r>
          </w:p>
        </w:tc>
        <w:tc>
          <w:tcPr>
            <w:tcW w:w="1890" w:type="dxa"/>
            <w:vAlign w:val="center"/>
          </w:tcPr>
          <w:p w:rsidR="003B23F0" w:rsidRDefault="003B23F0" w:rsidP="003B23F0">
            <w:pPr>
              <w:jc w:val="center"/>
            </w:pPr>
            <w:r>
              <w:t>10.4.6A</w:t>
            </w:r>
          </w:p>
          <w:p w:rsidR="003B23F0" w:rsidRDefault="003B23F0" w:rsidP="003B23F0">
            <w:pPr>
              <w:jc w:val="center"/>
            </w:pPr>
            <w:r>
              <w:t>10.4.6B</w:t>
            </w:r>
          </w:p>
          <w:p w:rsidR="003B23F0" w:rsidRDefault="003B23F0" w:rsidP="003B23F0">
            <w:pPr>
              <w:jc w:val="center"/>
            </w:pPr>
            <w:r>
              <w:t>10.4.6C</w:t>
            </w:r>
          </w:p>
          <w:p w:rsidR="002717B6" w:rsidRDefault="003B23F0" w:rsidP="003B23F0">
            <w:pPr>
              <w:jc w:val="center"/>
            </w:pPr>
            <w:r>
              <w:t>10.5.6D</w:t>
            </w:r>
          </w:p>
          <w:p w:rsidR="003B23F0" w:rsidRPr="00A73EB8" w:rsidRDefault="003B23F0" w:rsidP="003B23F0">
            <w:pPr>
              <w:jc w:val="center"/>
            </w:pPr>
            <w:r>
              <w:t>10.5.9D</w:t>
            </w:r>
          </w:p>
        </w:tc>
        <w:tc>
          <w:tcPr>
            <w:tcW w:w="3420" w:type="dxa"/>
            <w:vAlign w:val="center"/>
          </w:tcPr>
          <w:p w:rsidR="00645318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Aerobic 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Anaerobic</w:t>
            </w:r>
          </w:p>
          <w:p w:rsidR="006D529D" w:rsidRDefault="006D529D" w:rsidP="006D52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Strength</w:t>
            </w:r>
          </w:p>
          <w:p w:rsidR="006D529D" w:rsidRDefault="006D529D" w:rsidP="006D52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Isotonic</w:t>
            </w:r>
          </w:p>
          <w:p w:rsidR="006D529D" w:rsidRDefault="006D529D" w:rsidP="006D52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Isometric</w:t>
            </w:r>
          </w:p>
          <w:p w:rsidR="006D529D" w:rsidRDefault="006D529D" w:rsidP="006D52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Muscular Endurance</w:t>
            </w:r>
          </w:p>
          <w:p w:rsidR="006D529D" w:rsidRDefault="006D529D" w:rsidP="006D52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Flexibility</w:t>
            </w:r>
          </w:p>
          <w:p w:rsidR="006D529D" w:rsidRPr="00A73EB8" w:rsidRDefault="006D529D" w:rsidP="006D52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Body Composition</w:t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lastRenderedPageBreak/>
              <w:t>Health Book</w:t>
            </w:r>
          </w:p>
          <w:p w:rsidR="002717B6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2717B6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6D529D" w:rsidP="00A5565A">
            <w:pPr>
              <w:jc w:val="center"/>
            </w:pPr>
            <w:r>
              <w:t>Skill Related Physical Fitness</w:t>
            </w:r>
          </w:p>
        </w:tc>
        <w:tc>
          <w:tcPr>
            <w:tcW w:w="1890" w:type="dxa"/>
            <w:vAlign w:val="center"/>
          </w:tcPr>
          <w:p w:rsidR="003B23F0" w:rsidRDefault="003B23F0" w:rsidP="003B23F0">
            <w:pPr>
              <w:jc w:val="center"/>
            </w:pPr>
            <w:r>
              <w:t>10.4.6A</w:t>
            </w:r>
          </w:p>
          <w:p w:rsidR="003B23F0" w:rsidRDefault="003B23F0" w:rsidP="003B23F0">
            <w:pPr>
              <w:jc w:val="center"/>
            </w:pPr>
            <w:r>
              <w:t>10.4.6B</w:t>
            </w:r>
          </w:p>
          <w:p w:rsidR="003B23F0" w:rsidRDefault="003B23F0" w:rsidP="003B23F0">
            <w:pPr>
              <w:jc w:val="center"/>
            </w:pPr>
            <w:r>
              <w:t>10.4.6C</w:t>
            </w:r>
          </w:p>
          <w:p w:rsidR="002717B6" w:rsidRDefault="003B23F0" w:rsidP="003B23F0">
            <w:pPr>
              <w:jc w:val="center"/>
            </w:pPr>
            <w:r>
              <w:t>10.5.6D</w:t>
            </w:r>
          </w:p>
          <w:p w:rsidR="003B23F0" w:rsidRPr="00A73EB8" w:rsidRDefault="003B23F0" w:rsidP="003B23F0">
            <w:pPr>
              <w:jc w:val="center"/>
            </w:pPr>
            <w:r>
              <w:t>10.5.9A</w:t>
            </w:r>
          </w:p>
        </w:tc>
        <w:tc>
          <w:tcPr>
            <w:tcW w:w="3420" w:type="dxa"/>
            <w:vAlign w:val="center"/>
          </w:tcPr>
          <w:p w:rsidR="00645318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Agility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Coordination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Power</w:t>
            </w:r>
          </w:p>
          <w:p w:rsidR="006D529D" w:rsidRDefault="006D529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Reaction Time</w:t>
            </w:r>
          </w:p>
          <w:p w:rsidR="006D529D" w:rsidRPr="00A73EB8" w:rsidRDefault="006D529D" w:rsidP="006D529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</w:t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2717B6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2717B6" w:rsidRPr="00DB305D" w:rsidRDefault="00645318" w:rsidP="00A5565A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02043" w:rsidTr="008C048A">
        <w:tc>
          <w:tcPr>
            <w:tcW w:w="2785" w:type="dxa"/>
            <w:vAlign w:val="center"/>
          </w:tcPr>
          <w:p w:rsidR="00F02043" w:rsidRPr="00DE5063" w:rsidRDefault="00F02043" w:rsidP="008C048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6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#6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F02043" w:rsidRPr="00A73EB8" w:rsidRDefault="00F02043" w:rsidP="008C048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F02043" w:rsidRPr="00A73EB8" w:rsidRDefault="00F02043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645318" w:rsidRDefault="00645318" w:rsidP="00645318">
            <w:pPr>
              <w:jc w:val="center"/>
            </w:pPr>
            <w:r>
              <w:t>Health Book</w:t>
            </w:r>
          </w:p>
          <w:p w:rsidR="00F02043" w:rsidRPr="002F1426" w:rsidRDefault="00645318" w:rsidP="00645318">
            <w:pPr>
              <w:jc w:val="center"/>
              <w:rPr>
                <w:b/>
              </w:rPr>
            </w:pPr>
            <w:r>
              <w:t>Directed Reading worksheets</w:t>
            </w:r>
          </w:p>
        </w:tc>
        <w:tc>
          <w:tcPr>
            <w:tcW w:w="2880" w:type="dxa"/>
            <w:vAlign w:val="center"/>
          </w:tcPr>
          <w:p w:rsidR="00F02043" w:rsidRPr="00DB305D" w:rsidRDefault="00F02043" w:rsidP="008C048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F02043" w:rsidRPr="00F02043" w:rsidRDefault="00F02043" w:rsidP="00990086">
      <w:pPr>
        <w:spacing w:after="0"/>
        <w:rPr>
          <w:sz w:val="4"/>
          <w:szCs w:val="4"/>
        </w:rPr>
      </w:pPr>
    </w:p>
    <w:sectPr w:rsidR="00F02043" w:rsidRPr="00F0204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3B23F0"/>
    <w:rsid w:val="00430277"/>
    <w:rsid w:val="004D4FCE"/>
    <w:rsid w:val="005E38FC"/>
    <w:rsid w:val="00611B54"/>
    <w:rsid w:val="00645318"/>
    <w:rsid w:val="006D529D"/>
    <w:rsid w:val="007A147C"/>
    <w:rsid w:val="007F0C34"/>
    <w:rsid w:val="0080537B"/>
    <w:rsid w:val="008902B0"/>
    <w:rsid w:val="008A726F"/>
    <w:rsid w:val="00990086"/>
    <w:rsid w:val="009A0FC1"/>
    <w:rsid w:val="00A73EB8"/>
    <w:rsid w:val="00AC2828"/>
    <w:rsid w:val="00B149C5"/>
    <w:rsid w:val="00B26885"/>
    <w:rsid w:val="00B477DC"/>
    <w:rsid w:val="00B963EA"/>
    <w:rsid w:val="00BE53BF"/>
    <w:rsid w:val="00C94F98"/>
    <w:rsid w:val="00D97955"/>
    <w:rsid w:val="00DB305D"/>
    <w:rsid w:val="00DE5063"/>
    <w:rsid w:val="00EF1B39"/>
    <w:rsid w:val="00F02043"/>
    <w:rsid w:val="00F8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1E67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D3161-96CF-4ABE-B06F-D5530167A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Masorti, Michael</cp:lastModifiedBy>
  <cp:revision>4</cp:revision>
  <dcterms:created xsi:type="dcterms:W3CDTF">2017-08-09T14:27:00Z</dcterms:created>
  <dcterms:modified xsi:type="dcterms:W3CDTF">2017-08-09T15:16:00Z</dcterms:modified>
</cp:coreProperties>
</file>