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02043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02043">
        <w:rPr>
          <w:u w:val="single"/>
        </w:rPr>
        <w:t>6</w:t>
      </w:r>
      <w:r w:rsidR="00F02043" w:rsidRPr="00F02043">
        <w:rPr>
          <w:u w:val="single"/>
          <w:vertAlign w:val="superscript"/>
        </w:rPr>
        <w:t>th</w:t>
      </w:r>
      <w:proofErr w:type="gramEnd"/>
      <w:r w:rsidR="00F02043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0204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00D00">
              <w:t>Cardiovascular/Circulatory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0D00">
              <w:t>about 6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02043">
              <w:t>Why should you have a healthy cardiovascular system and how do you maintain it?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02043" w:rsidP="00A5565A">
            <w:pPr>
              <w:jc w:val="center"/>
            </w:pPr>
            <w:r>
              <w:t>Blood Composition</w:t>
            </w:r>
          </w:p>
        </w:tc>
        <w:tc>
          <w:tcPr>
            <w:tcW w:w="1890" w:type="dxa"/>
            <w:vAlign w:val="center"/>
          </w:tcPr>
          <w:p w:rsidR="00A73EB8" w:rsidRDefault="00800D00" w:rsidP="00A5565A">
            <w:pPr>
              <w:jc w:val="center"/>
            </w:pPr>
            <w:r>
              <w:t>10.1.6B</w:t>
            </w:r>
          </w:p>
          <w:p w:rsidR="00800D00" w:rsidRPr="00A73EB8" w:rsidRDefault="00800D00" w:rsidP="00A5565A">
            <w:pPr>
              <w:jc w:val="center"/>
            </w:pPr>
            <w:r>
              <w:t>10.1.9B</w:t>
            </w:r>
          </w:p>
        </w:tc>
        <w:tc>
          <w:tcPr>
            <w:tcW w:w="3420" w:type="dxa"/>
            <w:vAlign w:val="center"/>
          </w:tcPr>
          <w:p w:rsidR="00430277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blood cells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blood cells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platelets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plasma</w:t>
            </w:r>
          </w:p>
          <w:p w:rsidR="00F02043" w:rsidRPr="00A73EB8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types</w:t>
            </w:r>
          </w:p>
        </w:tc>
        <w:tc>
          <w:tcPr>
            <w:tcW w:w="3420" w:type="dxa"/>
            <w:vAlign w:val="center"/>
          </w:tcPr>
          <w:p w:rsidR="00800D00" w:rsidRDefault="00800D00" w:rsidP="00800D00">
            <w:pPr>
              <w:jc w:val="center"/>
            </w:pPr>
            <w:r>
              <w:t>Class Discussion</w:t>
            </w:r>
          </w:p>
          <w:p w:rsidR="00800D00" w:rsidRDefault="00800D00" w:rsidP="00800D00">
            <w:pPr>
              <w:jc w:val="center"/>
            </w:pPr>
            <w:r>
              <w:t>Directed Reading</w:t>
            </w:r>
          </w:p>
          <w:p w:rsidR="00800D00" w:rsidRDefault="00800D00" w:rsidP="00800D00">
            <w:pPr>
              <w:jc w:val="center"/>
            </w:pPr>
            <w:r>
              <w:t>Independent Study</w:t>
            </w:r>
          </w:p>
          <w:p w:rsidR="00A73EB8" w:rsidRPr="002F1426" w:rsidRDefault="00800D00" w:rsidP="00800D00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800D00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02043" w:rsidP="00A5565A">
            <w:pPr>
              <w:jc w:val="center"/>
            </w:pPr>
            <w:r>
              <w:t>Heart Anatomy</w:t>
            </w:r>
          </w:p>
        </w:tc>
        <w:tc>
          <w:tcPr>
            <w:tcW w:w="1890" w:type="dxa"/>
            <w:vAlign w:val="center"/>
          </w:tcPr>
          <w:p w:rsidR="0080537B" w:rsidRDefault="00800D00" w:rsidP="00A5565A">
            <w:pPr>
              <w:jc w:val="center"/>
            </w:pPr>
            <w:r>
              <w:t>10.1.6B</w:t>
            </w:r>
          </w:p>
          <w:p w:rsidR="00800D00" w:rsidRPr="00A73EB8" w:rsidRDefault="00800D00" w:rsidP="00A5565A">
            <w:pPr>
              <w:jc w:val="center"/>
            </w:pPr>
            <w:r>
              <w:t>10.1.9B</w:t>
            </w:r>
          </w:p>
        </w:tc>
        <w:tc>
          <w:tcPr>
            <w:tcW w:w="3420" w:type="dxa"/>
            <w:vAlign w:val="center"/>
          </w:tcPr>
          <w:p w:rsidR="00430277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atrium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ventricles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valves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veins</w:t>
            </w:r>
          </w:p>
          <w:p w:rsidR="00F02043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arteries</w:t>
            </w:r>
          </w:p>
          <w:p w:rsidR="00F02043" w:rsidRPr="00A73EB8" w:rsidRDefault="00F020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capillaries</w:t>
            </w:r>
          </w:p>
        </w:tc>
        <w:tc>
          <w:tcPr>
            <w:tcW w:w="3420" w:type="dxa"/>
            <w:vAlign w:val="center"/>
          </w:tcPr>
          <w:p w:rsidR="00800D00" w:rsidRDefault="00800D00" w:rsidP="00800D00">
            <w:pPr>
              <w:jc w:val="center"/>
            </w:pPr>
            <w:r>
              <w:t>Class Discussion</w:t>
            </w:r>
          </w:p>
          <w:p w:rsidR="00800D00" w:rsidRDefault="00800D00" w:rsidP="00800D00">
            <w:pPr>
              <w:jc w:val="center"/>
            </w:pPr>
            <w:r>
              <w:t>Directed Reading</w:t>
            </w:r>
          </w:p>
          <w:p w:rsidR="00800D00" w:rsidRDefault="00800D00" w:rsidP="00800D00">
            <w:pPr>
              <w:jc w:val="center"/>
            </w:pPr>
            <w:r>
              <w:t>Independent Study</w:t>
            </w:r>
          </w:p>
          <w:p w:rsidR="0080537B" w:rsidRPr="002F1426" w:rsidRDefault="00800D00" w:rsidP="00800D00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800D00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02043" w:rsidP="00A5565A">
            <w:pPr>
              <w:jc w:val="center"/>
            </w:pPr>
            <w:r>
              <w:t>Heart Disease</w:t>
            </w:r>
          </w:p>
        </w:tc>
        <w:tc>
          <w:tcPr>
            <w:tcW w:w="1890" w:type="dxa"/>
            <w:vAlign w:val="center"/>
          </w:tcPr>
          <w:p w:rsidR="00800D00" w:rsidRDefault="00800D00" w:rsidP="00800D00">
            <w:pPr>
              <w:jc w:val="center"/>
            </w:pPr>
            <w:r>
              <w:t>10.1.6B</w:t>
            </w:r>
          </w:p>
          <w:p w:rsidR="0080537B" w:rsidRDefault="00800D00" w:rsidP="00800D00">
            <w:pPr>
              <w:jc w:val="center"/>
            </w:pPr>
            <w:r>
              <w:t>10.1.9B</w:t>
            </w:r>
          </w:p>
          <w:p w:rsidR="00800D00" w:rsidRDefault="00800D00" w:rsidP="00800D00">
            <w:pPr>
              <w:jc w:val="center"/>
            </w:pPr>
            <w:r>
              <w:t>10.2.6B</w:t>
            </w:r>
          </w:p>
          <w:p w:rsidR="00800D00" w:rsidRPr="00A73EB8" w:rsidRDefault="00800D00" w:rsidP="00800D00">
            <w:pPr>
              <w:jc w:val="center"/>
            </w:pPr>
            <w:r>
              <w:t>10.2.6D</w:t>
            </w:r>
          </w:p>
        </w:tc>
        <w:tc>
          <w:tcPr>
            <w:tcW w:w="3420" w:type="dxa"/>
            <w:vAlign w:val="center"/>
          </w:tcPr>
          <w:p w:rsidR="00430277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atherosclerosis</w:t>
            </w:r>
          </w:p>
          <w:p w:rsidR="00F02043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hypertension</w:t>
            </w:r>
          </w:p>
          <w:p w:rsidR="00F02043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cholesterol</w:t>
            </w:r>
          </w:p>
          <w:p w:rsidR="00F02043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attach</w:t>
            </w:r>
          </w:p>
          <w:p w:rsidR="00F02043" w:rsidRPr="00A73EB8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plaque</w:t>
            </w:r>
          </w:p>
        </w:tc>
        <w:tc>
          <w:tcPr>
            <w:tcW w:w="3420" w:type="dxa"/>
            <w:vAlign w:val="center"/>
          </w:tcPr>
          <w:p w:rsidR="00800D00" w:rsidRDefault="00800D00" w:rsidP="00800D00">
            <w:pPr>
              <w:jc w:val="center"/>
            </w:pPr>
            <w:r>
              <w:t>Class Discussion</w:t>
            </w:r>
          </w:p>
          <w:p w:rsidR="00800D00" w:rsidRDefault="00800D00" w:rsidP="00800D00">
            <w:pPr>
              <w:jc w:val="center"/>
            </w:pPr>
            <w:r>
              <w:t>Directed Reading</w:t>
            </w:r>
          </w:p>
          <w:p w:rsidR="00800D00" w:rsidRDefault="00800D00" w:rsidP="00800D00">
            <w:pPr>
              <w:jc w:val="center"/>
            </w:pPr>
            <w:r>
              <w:t>Independent Study</w:t>
            </w:r>
          </w:p>
          <w:p w:rsidR="0080537B" w:rsidRPr="002F1426" w:rsidRDefault="00800D00" w:rsidP="00800D00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800D00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A73EB8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A73EB8" w:rsidRDefault="00F020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02043" w:rsidTr="008C048A">
        <w:tc>
          <w:tcPr>
            <w:tcW w:w="2785" w:type="dxa"/>
            <w:vAlign w:val="center"/>
          </w:tcPr>
          <w:p w:rsidR="00F02043" w:rsidRPr="00DE5063" w:rsidRDefault="00F02043" w:rsidP="008C048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6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#6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F02043" w:rsidRPr="00A73EB8" w:rsidRDefault="00F02043" w:rsidP="008C048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A73EB8" w:rsidRDefault="00F02043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2F1426" w:rsidRDefault="00F02043" w:rsidP="008C048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F02043" w:rsidRPr="00DB305D" w:rsidRDefault="00F02043" w:rsidP="008C048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F02043" w:rsidRPr="00F02043" w:rsidRDefault="00F02043" w:rsidP="00990086">
      <w:pPr>
        <w:spacing w:after="0"/>
        <w:rPr>
          <w:sz w:val="4"/>
          <w:szCs w:val="4"/>
        </w:rPr>
      </w:pPr>
    </w:p>
    <w:sectPr w:rsidR="00F02043" w:rsidRPr="00F020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0D00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0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4FBA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060AA-71A2-4D25-B19F-6DA8CD4A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3</cp:revision>
  <dcterms:created xsi:type="dcterms:W3CDTF">2017-02-27T13:46:00Z</dcterms:created>
  <dcterms:modified xsi:type="dcterms:W3CDTF">2017-08-09T15:10:00Z</dcterms:modified>
</cp:coreProperties>
</file>