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</w:t>
      </w:r>
      <w:proofErr w:type="gramStart"/>
      <w:r w:rsidRPr="002F1426">
        <w:rPr>
          <w:b/>
        </w:rPr>
        <w:t>:</w:t>
      </w:r>
      <w:r w:rsidR="008120BE">
        <w:rPr>
          <w:u w:val="single"/>
        </w:rPr>
        <w:t>6</w:t>
      </w:r>
      <w:r w:rsidR="008120BE" w:rsidRPr="008120BE">
        <w:rPr>
          <w:u w:val="single"/>
          <w:vertAlign w:val="superscript"/>
        </w:rPr>
        <w:t>th</w:t>
      </w:r>
      <w:proofErr w:type="gramEnd"/>
      <w:r w:rsidR="008120BE">
        <w:rPr>
          <w:u w:val="single"/>
        </w:rPr>
        <w:t xml:space="preserve"> Grade Health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8120BE">
        <w:rPr>
          <w:u w:val="single"/>
        </w:rPr>
        <w:t>6</w:t>
      </w:r>
      <w:r w:rsidR="008120BE" w:rsidRPr="008120BE">
        <w:rPr>
          <w:u w:val="single"/>
          <w:vertAlign w:val="superscript"/>
        </w:rPr>
        <w:t>th</w:t>
      </w:r>
      <w:r w:rsidR="008120BE">
        <w:rPr>
          <w:u w:val="single"/>
        </w:rPr>
        <w:t xml:space="preserve"> grade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8120BE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8120BE">
              <w:t>Research Project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8120BE">
              <w:t>About 12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1B0139">
              <w:t>What can we learn about health topics from doing a research project?</w:t>
            </w:r>
            <w:bookmarkStart w:id="0" w:name="_GoBack"/>
            <w:bookmarkEnd w:id="0"/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8120BE" w:rsidP="00A5565A">
            <w:pPr>
              <w:jc w:val="center"/>
            </w:pPr>
            <w:r>
              <w:t>Expectations</w:t>
            </w:r>
            <w:r w:rsidR="007C7187">
              <w:t>/Requirements</w:t>
            </w:r>
          </w:p>
        </w:tc>
        <w:tc>
          <w:tcPr>
            <w:tcW w:w="1890" w:type="dxa"/>
            <w:vAlign w:val="center"/>
          </w:tcPr>
          <w:p w:rsidR="00A73EB8" w:rsidRDefault="007C7187" w:rsidP="00A5565A">
            <w:pPr>
              <w:jc w:val="center"/>
            </w:pPr>
            <w:r>
              <w:t>10.4.6.D</w:t>
            </w:r>
          </w:p>
          <w:p w:rsidR="007C7187" w:rsidRDefault="007C7187" w:rsidP="007C7187">
            <w:pPr>
              <w:jc w:val="center"/>
            </w:pPr>
            <w:r>
              <w:t>10.4.6.E</w:t>
            </w:r>
          </w:p>
          <w:p w:rsidR="007C7187" w:rsidRDefault="007C7187" w:rsidP="007C7187">
            <w:pPr>
              <w:jc w:val="center"/>
            </w:pPr>
            <w:r>
              <w:t>10.3.6.D</w:t>
            </w:r>
          </w:p>
          <w:p w:rsidR="007C7187" w:rsidRDefault="007C7187" w:rsidP="007C7187">
            <w:pPr>
              <w:jc w:val="center"/>
            </w:pPr>
            <w:r>
              <w:t>10.2.6.A</w:t>
            </w:r>
          </w:p>
          <w:p w:rsidR="007C7187" w:rsidRDefault="007C7187" w:rsidP="007C7187">
            <w:pPr>
              <w:jc w:val="center"/>
            </w:pPr>
            <w:r>
              <w:t>10.2.6.C</w:t>
            </w:r>
          </w:p>
          <w:p w:rsidR="007C7187" w:rsidRDefault="007C7187" w:rsidP="007C7187">
            <w:pPr>
              <w:jc w:val="center"/>
            </w:pPr>
            <w:r>
              <w:t>10.2.6.D</w:t>
            </w:r>
          </w:p>
          <w:p w:rsidR="007C7187" w:rsidRDefault="007C7187" w:rsidP="007C7187">
            <w:pPr>
              <w:jc w:val="center"/>
            </w:pPr>
            <w:r>
              <w:t>10.1.6.E</w:t>
            </w:r>
          </w:p>
          <w:p w:rsidR="007C7187" w:rsidRPr="00A73EB8" w:rsidRDefault="007C7187" w:rsidP="007C7187">
            <w:pPr>
              <w:jc w:val="center"/>
            </w:pPr>
            <w:r>
              <w:t>10.1.6.A</w:t>
            </w:r>
          </w:p>
        </w:tc>
        <w:tc>
          <w:tcPr>
            <w:tcW w:w="3420" w:type="dxa"/>
            <w:vAlign w:val="center"/>
          </w:tcPr>
          <w:p w:rsidR="00430277" w:rsidRDefault="008120BE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Research</w:t>
            </w:r>
          </w:p>
          <w:p w:rsidR="008120BE" w:rsidRDefault="008120BE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Cooperation</w:t>
            </w:r>
          </w:p>
          <w:p w:rsidR="008120BE" w:rsidRDefault="008120BE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Presentation</w:t>
            </w:r>
          </w:p>
          <w:p w:rsidR="008120BE" w:rsidRDefault="008120BE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Sources</w:t>
            </w:r>
          </w:p>
          <w:p w:rsidR="008120BE" w:rsidRDefault="008120BE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Visual</w:t>
            </w:r>
          </w:p>
          <w:p w:rsidR="008120BE" w:rsidRDefault="008120BE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Educational Flyer</w:t>
            </w:r>
          </w:p>
          <w:p w:rsidR="007C7187" w:rsidRPr="00A73EB8" w:rsidRDefault="007C718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Topics</w:t>
            </w:r>
          </w:p>
        </w:tc>
        <w:tc>
          <w:tcPr>
            <w:tcW w:w="3420" w:type="dxa"/>
            <w:vAlign w:val="center"/>
          </w:tcPr>
          <w:p w:rsidR="00A73EB8" w:rsidRPr="002F1426" w:rsidRDefault="008120BE" w:rsidP="00A5565A">
            <w:pPr>
              <w:jc w:val="center"/>
              <w:rPr>
                <w:b/>
              </w:rPr>
            </w:pPr>
            <w:r>
              <w:t>Handout and past presentations</w:t>
            </w:r>
          </w:p>
        </w:tc>
        <w:tc>
          <w:tcPr>
            <w:tcW w:w="2880" w:type="dxa"/>
            <w:vAlign w:val="center"/>
          </w:tcPr>
          <w:p w:rsidR="00A73EB8" w:rsidRPr="00DB305D" w:rsidRDefault="007C7187" w:rsidP="00A5565A">
            <w:pPr>
              <w:spacing w:after="120"/>
              <w:jc w:val="center"/>
              <w:rPr>
                <w:sz w:val="18"/>
              </w:rPr>
            </w:pPr>
            <w:r>
              <w:t>Project Presentation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7C7187" w:rsidP="00A5565A">
            <w:pPr>
              <w:jc w:val="center"/>
            </w:pPr>
            <w:r>
              <w:t>Presentation</w:t>
            </w:r>
          </w:p>
        </w:tc>
        <w:tc>
          <w:tcPr>
            <w:tcW w:w="1890" w:type="dxa"/>
            <w:vAlign w:val="center"/>
          </w:tcPr>
          <w:p w:rsidR="007C7187" w:rsidRDefault="007C7187" w:rsidP="007C7187">
            <w:pPr>
              <w:jc w:val="center"/>
            </w:pPr>
            <w:r>
              <w:t>10.4.6.D</w:t>
            </w:r>
          </w:p>
          <w:p w:rsidR="007C7187" w:rsidRDefault="007C7187" w:rsidP="007C7187">
            <w:pPr>
              <w:jc w:val="center"/>
            </w:pPr>
            <w:r>
              <w:t>10.4.6.E</w:t>
            </w:r>
          </w:p>
          <w:p w:rsidR="007C7187" w:rsidRDefault="007C7187" w:rsidP="007C7187">
            <w:pPr>
              <w:jc w:val="center"/>
            </w:pPr>
            <w:r>
              <w:t>10.3.6.D</w:t>
            </w:r>
          </w:p>
          <w:p w:rsidR="007C7187" w:rsidRDefault="007C7187" w:rsidP="007C7187">
            <w:pPr>
              <w:jc w:val="center"/>
            </w:pPr>
            <w:r>
              <w:t>10.2.6.A</w:t>
            </w:r>
          </w:p>
          <w:p w:rsidR="007C7187" w:rsidRDefault="007C7187" w:rsidP="007C7187">
            <w:pPr>
              <w:jc w:val="center"/>
            </w:pPr>
            <w:r>
              <w:t>10.2.6.C</w:t>
            </w:r>
          </w:p>
          <w:p w:rsidR="007C7187" w:rsidRDefault="007C7187" w:rsidP="007C7187">
            <w:pPr>
              <w:jc w:val="center"/>
            </w:pPr>
            <w:r>
              <w:t>10.2.6.D</w:t>
            </w:r>
          </w:p>
          <w:p w:rsidR="007C7187" w:rsidRDefault="007C7187" w:rsidP="007C7187">
            <w:pPr>
              <w:jc w:val="center"/>
            </w:pPr>
            <w:r>
              <w:t>10.1.6.E</w:t>
            </w:r>
          </w:p>
          <w:p w:rsidR="0080537B" w:rsidRPr="00A73EB8" w:rsidRDefault="007C7187" w:rsidP="007C7187">
            <w:pPr>
              <w:jc w:val="center"/>
            </w:pPr>
            <w:r>
              <w:t>10.1.6.A</w:t>
            </w:r>
          </w:p>
        </w:tc>
        <w:tc>
          <w:tcPr>
            <w:tcW w:w="3420" w:type="dxa"/>
            <w:vAlign w:val="center"/>
          </w:tcPr>
          <w:p w:rsidR="00430277" w:rsidRDefault="007C718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Time Requirement</w:t>
            </w:r>
          </w:p>
          <w:p w:rsidR="007C7187" w:rsidRDefault="007C718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Organization</w:t>
            </w:r>
          </w:p>
          <w:p w:rsidR="007C7187" w:rsidRDefault="007C718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Speaking Clearly</w:t>
            </w:r>
          </w:p>
          <w:p w:rsidR="007C7187" w:rsidRDefault="007C718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Not Reading</w:t>
            </w:r>
          </w:p>
          <w:p w:rsidR="007C7187" w:rsidRPr="00A73EB8" w:rsidRDefault="007C718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Answer Questions</w:t>
            </w:r>
          </w:p>
        </w:tc>
        <w:tc>
          <w:tcPr>
            <w:tcW w:w="3420" w:type="dxa"/>
            <w:vAlign w:val="center"/>
          </w:tcPr>
          <w:p w:rsidR="0080537B" w:rsidRPr="002F1426" w:rsidRDefault="007C7187" w:rsidP="00A5565A">
            <w:pPr>
              <w:jc w:val="center"/>
              <w:rPr>
                <w:b/>
              </w:rPr>
            </w:pPr>
            <w:r>
              <w:t>Presentation</w:t>
            </w:r>
          </w:p>
        </w:tc>
        <w:tc>
          <w:tcPr>
            <w:tcW w:w="2880" w:type="dxa"/>
            <w:vAlign w:val="center"/>
          </w:tcPr>
          <w:p w:rsidR="0080537B" w:rsidRPr="00DB305D" w:rsidRDefault="007C7187" w:rsidP="00A5565A">
            <w:pPr>
              <w:spacing w:after="120"/>
              <w:jc w:val="center"/>
              <w:rPr>
                <w:sz w:val="18"/>
              </w:rPr>
            </w:pPr>
            <w:r>
              <w:t>Completed Presentation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A1A67"/>
    <w:rsid w:val="001B0139"/>
    <w:rsid w:val="001E06E5"/>
    <w:rsid w:val="001E1FF2"/>
    <w:rsid w:val="00243906"/>
    <w:rsid w:val="002717B6"/>
    <w:rsid w:val="002F1426"/>
    <w:rsid w:val="002F1966"/>
    <w:rsid w:val="003154BD"/>
    <w:rsid w:val="00356645"/>
    <w:rsid w:val="003A1F67"/>
    <w:rsid w:val="00430277"/>
    <w:rsid w:val="004D4FCE"/>
    <w:rsid w:val="005354C5"/>
    <w:rsid w:val="005E38FC"/>
    <w:rsid w:val="00611B54"/>
    <w:rsid w:val="007A147C"/>
    <w:rsid w:val="007C7187"/>
    <w:rsid w:val="007F0C34"/>
    <w:rsid w:val="0080537B"/>
    <w:rsid w:val="008120BE"/>
    <w:rsid w:val="008668B6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4BEAD5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5C86FA-B9B1-40C2-A384-47F9422D9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Kastelic, Jennifer</cp:lastModifiedBy>
  <cp:revision>3</cp:revision>
  <dcterms:created xsi:type="dcterms:W3CDTF">2017-08-09T15:08:00Z</dcterms:created>
  <dcterms:modified xsi:type="dcterms:W3CDTF">2017-08-09T15:10:00Z</dcterms:modified>
</cp:coreProperties>
</file>