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02043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02043">
        <w:rPr>
          <w:u w:val="single"/>
        </w:rPr>
        <w:t>6</w:t>
      </w:r>
      <w:r w:rsidR="00F02043" w:rsidRPr="00F02043">
        <w:rPr>
          <w:u w:val="single"/>
          <w:vertAlign w:val="superscript"/>
        </w:rPr>
        <w:t>th</w:t>
      </w:r>
      <w:r w:rsidR="00F02043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A726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A726F">
              <w:t>Caring For Your Body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A726F">
              <w:rPr>
                <w:b/>
              </w:rPr>
              <w:t xml:space="preserve">~ </w:t>
            </w:r>
            <w:r w:rsidR="008A726F">
              <w:t>6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A726F">
              <w:t>Why is it important to tak</w:t>
            </w:r>
            <w:r w:rsidR="001B016F">
              <w:t>e care of your body?  Why is good hygiene important?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A726F" w:rsidP="00A5565A">
            <w:pPr>
              <w:jc w:val="center"/>
            </w:pPr>
            <w:r>
              <w:t>Caring for your Skin</w:t>
            </w:r>
          </w:p>
        </w:tc>
        <w:tc>
          <w:tcPr>
            <w:tcW w:w="1890" w:type="dxa"/>
            <w:vAlign w:val="center"/>
          </w:tcPr>
          <w:p w:rsidR="00A73EB8" w:rsidRDefault="00632F72" w:rsidP="00A5565A">
            <w:pPr>
              <w:jc w:val="center"/>
            </w:pPr>
            <w:r>
              <w:t>10.1.6B</w:t>
            </w:r>
          </w:p>
          <w:p w:rsidR="00632F72" w:rsidRDefault="00632F72" w:rsidP="00A5565A">
            <w:pPr>
              <w:jc w:val="center"/>
            </w:pPr>
            <w:r>
              <w:t>10.2.6A</w:t>
            </w:r>
          </w:p>
          <w:p w:rsidR="00632F72" w:rsidRDefault="00632F72" w:rsidP="00A5565A">
            <w:pPr>
              <w:jc w:val="center"/>
            </w:pPr>
            <w:r>
              <w:t>10.2.6D</w:t>
            </w:r>
          </w:p>
          <w:p w:rsidR="00632F72" w:rsidRPr="00A73EB8" w:rsidRDefault="00632F72" w:rsidP="00A5565A">
            <w:pPr>
              <w:jc w:val="center"/>
            </w:pPr>
            <w:r>
              <w:t>10.3.6D</w:t>
            </w:r>
          </w:p>
        </w:tc>
        <w:tc>
          <w:tcPr>
            <w:tcW w:w="3420" w:type="dxa"/>
            <w:vAlign w:val="center"/>
          </w:tcPr>
          <w:p w:rsidR="00F02043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Dermis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Epidermis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Oil Glands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Acne</w:t>
            </w:r>
          </w:p>
          <w:p w:rsidR="008A726F" w:rsidRPr="00A73EB8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Sunscreen</w:t>
            </w:r>
          </w:p>
        </w:tc>
        <w:tc>
          <w:tcPr>
            <w:tcW w:w="3420" w:type="dxa"/>
            <w:vAlign w:val="center"/>
          </w:tcPr>
          <w:p w:rsidR="00A73EB8" w:rsidRDefault="008A726F" w:rsidP="00A5565A">
            <w:pPr>
              <w:jc w:val="center"/>
            </w:pPr>
            <w:r>
              <w:t>Health Book</w:t>
            </w:r>
          </w:p>
          <w:p w:rsidR="008A726F" w:rsidRPr="002F1426" w:rsidRDefault="008A726F" w:rsidP="00A5565A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A73EB8" w:rsidRPr="00DB305D" w:rsidRDefault="008A726F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A726F" w:rsidP="00A5565A">
            <w:pPr>
              <w:jc w:val="center"/>
            </w:pPr>
            <w:r>
              <w:t>Caring for your Hair and Nails</w:t>
            </w:r>
          </w:p>
        </w:tc>
        <w:tc>
          <w:tcPr>
            <w:tcW w:w="1890" w:type="dxa"/>
            <w:vAlign w:val="center"/>
          </w:tcPr>
          <w:p w:rsidR="00632F72" w:rsidRDefault="00632F72" w:rsidP="00632F72">
            <w:pPr>
              <w:jc w:val="center"/>
            </w:pPr>
            <w:r>
              <w:t>10.1.6B</w:t>
            </w:r>
          </w:p>
          <w:p w:rsidR="00632F72" w:rsidRDefault="00632F72" w:rsidP="00632F72">
            <w:pPr>
              <w:jc w:val="center"/>
            </w:pPr>
            <w:r>
              <w:t>10.2.6A</w:t>
            </w:r>
          </w:p>
          <w:p w:rsidR="00632F72" w:rsidRDefault="00632F72" w:rsidP="00632F72">
            <w:pPr>
              <w:jc w:val="center"/>
            </w:pPr>
            <w:r>
              <w:t>10.2.6D</w:t>
            </w:r>
          </w:p>
          <w:p w:rsidR="0080537B" w:rsidRPr="00A73EB8" w:rsidRDefault="00632F72" w:rsidP="00632F72">
            <w:pPr>
              <w:jc w:val="center"/>
            </w:pPr>
            <w:r>
              <w:t>10.3.6D</w:t>
            </w:r>
          </w:p>
        </w:tc>
        <w:tc>
          <w:tcPr>
            <w:tcW w:w="3420" w:type="dxa"/>
            <w:vAlign w:val="center"/>
          </w:tcPr>
          <w:p w:rsidR="00F02043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Follicles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Functions of hair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Nerves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Hair lice</w:t>
            </w:r>
          </w:p>
          <w:p w:rsidR="008A726F" w:rsidRDefault="008A72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Dandruff</w:t>
            </w:r>
          </w:p>
          <w:p w:rsidR="008A726F" w:rsidRPr="00A73EB8" w:rsidRDefault="008A726F" w:rsidP="008A726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Cuticles</w:t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80537B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A726F" w:rsidP="00A5565A">
            <w:pPr>
              <w:jc w:val="center"/>
            </w:pPr>
            <w:r>
              <w:t>Caring for your Teeth</w:t>
            </w:r>
          </w:p>
        </w:tc>
        <w:tc>
          <w:tcPr>
            <w:tcW w:w="1890" w:type="dxa"/>
            <w:vAlign w:val="center"/>
          </w:tcPr>
          <w:p w:rsidR="00632F72" w:rsidRDefault="00632F72" w:rsidP="00632F72">
            <w:pPr>
              <w:jc w:val="center"/>
            </w:pPr>
            <w:r>
              <w:t>10.1.6B</w:t>
            </w:r>
          </w:p>
          <w:p w:rsidR="00632F72" w:rsidRDefault="00632F72" w:rsidP="00632F72">
            <w:pPr>
              <w:jc w:val="center"/>
            </w:pPr>
            <w:r>
              <w:t>10.2.6A</w:t>
            </w:r>
          </w:p>
          <w:p w:rsidR="00632F72" w:rsidRDefault="00632F72" w:rsidP="00632F72">
            <w:pPr>
              <w:jc w:val="center"/>
            </w:pPr>
            <w:r>
              <w:t>10.2.6D</w:t>
            </w:r>
          </w:p>
          <w:p w:rsidR="0080537B" w:rsidRPr="00A73EB8" w:rsidRDefault="00632F72" w:rsidP="00632F72">
            <w:pPr>
              <w:jc w:val="center"/>
            </w:pPr>
            <w:r>
              <w:t>10.3.6D</w:t>
            </w:r>
          </w:p>
        </w:tc>
        <w:tc>
          <w:tcPr>
            <w:tcW w:w="3420" w:type="dxa"/>
            <w:vAlign w:val="center"/>
          </w:tcPr>
          <w:p w:rsidR="00F02043" w:rsidRDefault="008A72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Permanent Teeth</w:t>
            </w:r>
          </w:p>
          <w:p w:rsidR="008A726F" w:rsidRDefault="008A72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Enamel</w:t>
            </w:r>
          </w:p>
          <w:p w:rsidR="008A726F" w:rsidRDefault="008A72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Plaque</w:t>
            </w:r>
          </w:p>
          <w:p w:rsidR="008A726F" w:rsidRDefault="008A72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Cavities</w:t>
            </w:r>
          </w:p>
          <w:p w:rsidR="008A726F" w:rsidRDefault="008A72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Tooth decay</w:t>
            </w:r>
          </w:p>
          <w:p w:rsidR="008A726F" w:rsidRDefault="008A72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Floss</w:t>
            </w:r>
          </w:p>
          <w:p w:rsidR="008A726F" w:rsidRPr="00A73EB8" w:rsidRDefault="008A72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80537B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45318" w:rsidP="00A5565A">
            <w:pPr>
              <w:jc w:val="center"/>
            </w:pPr>
            <w:r>
              <w:t>Caring for your Eyes</w:t>
            </w:r>
          </w:p>
        </w:tc>
        <w:tc>
          <w:tcPr>
            <w:tcW w:w="1890" w:type="dxa"/>
            <w:vAlign w:val="center"/>
          </w:tcPr>
          <w:p w:rsidR="00632F72" w:rsidRDefault="00632F72" w:rsidP="00632F72">
            <w:pPr>
              <w:jc w:val="center"/>
            </w:pPr>
            <w:r>
              <w:t>10.1.6B</w:t>
            </w:r>
          </w:p>
          <w:p w:rsidR="00632F72" w:rsidRDefault="00632F72" w:rsidP="00632F72">
            <w:pPr>
              <w:jc w:val="center"/>
            </w:pPr>
            <w:r>
              <w:t>10.2.6A</w:t>
            </w:r>
          </w:p>
          <w:p w:rsidR="00632F72" w:rsidRDefault="00632F72" w:rsidP="00632F72">
            <w:pPr>
              <w:jc w:val="center"/>
            </w:pPr>
            <w:r>
              <w:t>10.2.6D</w:t>
            </w:r>
          </w:p>
          <w:p w:rsidR="002717B6" w:rsidRPr="00A73EB8" w:rsidRDefault="00632F72" w:rsidP="00632F72">
            <w:pPr>
              <w:jc w:val="center"/>
            </w:pPr>
            <w:r>
              <w:t>10.3.6D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F02043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Cornea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Pupil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Iris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Lens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Retina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Nearsighted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Farsighted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Sunglasses</w:t>
            </w:r>
          </w:p>
          <w:p w:rsidR="00645318" w:rsidRPr="00A73EB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Prescription lenses</w:t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lastRenderedPageBreak/>
              <w:t>Health Book</w:t>
            </w:r>
          </w:p>
          <w:p w:rsidR="002717B6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2717B6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45318" w:rsidP="00A5565A">
            <w:pPr>
              <w:jc w:val="center"/>
            </w:pPr>
            <w:r>
              <w:t>Caring for your Ears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F02043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Outer Ear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Inner Ear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Middle Ear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Hammer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Anvil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Stirrup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Ear Canal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Sound Waves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Cochlea</w:t>
            </w:r>
          </w:p>
          <w:p w:rsidR="0064531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Infections</w:t>
            </w:r>
          </w:p>
          <w:p w:rsidR="00645318" w:rsidRPr="00A73EB8" w:rsidRDefault="0064531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Ear Wax</w:t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2717B6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2717B6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02043" w:rsidTr="008C048A">
        <w:tc>
          <w:tcPr>
            <w:tcW w:w="2785" w:type="dxa"/>
            <w:vAlign w:val="center"/>
          </w:tcPr>
          <w:p w:rsidR="00F02043" w:rsidRPr="00DE5063" w:rsidRDefault="00F02043" w:rsidP="008C048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6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#6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F02043" w:rsidRPr="00A73EB8" w:rsidRDefault="00F02043" w:rsidP="008C048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F02043" w:rsidRPr="00A73EB8" w:rsidRDefault="00F02043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F02043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F02043" w:rsidRPr="00DB305D" w:rsidRDefault="00F02043" w:rsidP="008C048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F02043" w:rsidRPr="00F02043" w:rsidRDefault="00F02043" w:rsidP="00990086">
      <w:pPr>
        <w:spacing w:after="0"/>
        <w:rPr>
          <w:sz w:val="4"/>
          <w:szCs w:val="4"/>
        </w:rPr>
      </w:pPr>
    </w:p>
    <w:sectPr w:rsidR="00F02043" w:rsidRPr="00F0204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016F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32F72"/>
    <w:rsid w:val="00645318"/>
    <w:rsid w:val="007A147C"/>
    <w:rsid w:val="007F0C34"/>
    <w:rsid w:val="0080537B"/>
    <w:rsid w:val="008902B0"/>
    <w:rsid w:val="008A726F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0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ED88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B798C-87E9-46A3-9932-BFE1F8CF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4</cp:revision>
  <dcterms:created xsi:type="dcterms:W3CDTF">2017-08-09T14:09:00Z</dcterms:created>
  <dcterms:modified xsi:type="dcterms:W3CDTF">2017-08-09T17:06:00Z</dcterms:modified>
</cp:coreProperties>
</file>