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97BA4">
        <w:rPr>
          <w:u w:val="single"/>
        </w:rPr>
        <w:t>Health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397BA4">
        <w:rPr>
          <w:u w:val="single"/>
        </w:rPr>
        <w:t>6</w:t>
      </w:r>
      <w:r w:rsidR="00397BA4" w:rsidRPr="00397BA4">
        <w:rPr>
          <w:u w:val="single"/>
          <w:vertAlign w:val="superscript"/>
        </w:rPr>
        <w:t>th</w:t>
      </w:r>
      <w:proofErr w:type="gramEnd"/>
      <w:r w:rsidR="00397BA4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97BA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77875">
              <w:t>Bullying and Harassment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77875">
              <w:t>about 8 classes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77875">
              <w:t xml:space="preserve">What is bullying </w:t>
            </w:r>
            <w:r w:rsidR="00397BA4">
              <w:t>and what are positive ways to cope with it?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77875" w:rsidP="00A5565A">
            <w:pPr>
              <w:jc w:val="center"/>
            </w:pPr>
            <w:r>
              <w:t>Bullying</w:t>
            </w:r>
          </w:p>
        </w:tc>
        <w:tc>
          <w:tcPr>
            <w:tcW w:w="1890" w:type="dxa"/>
            <w:vAlign w:val="center"/>
          </w:tcPr>
          <w:p w:rsidR="00A73EB8" w:rsidRDefault="00277875" w:rsidP="00A5565A">
            <w:pPr>
              <w:jc w:val="center"/>
            </w:pPr>
            <w:r>
              <w:t>10.2.6C</w:t>
            </w:r>
          </w:p>
          <w:p w:rsidR="00277875" w:rsidRDefault="00277875" w:rsidP="00A5565A">
            <w:pPr>
              <w:jc w:val="center"/>
            </w:pPr>
            <w:r>
              <w:t>10.2.6D</w:t>
            </w:r>
          </w:p>
          <w:p w:rsidR="00277875" w:rsidRDefault="00277875" w:rsidP="00A5565A">
            <w:pPr>
              <w:jc w:val="center"/>
            </w:pPr>
            <w:r>
              <w:t>10.2.9C</w:t>
            </w:r>
          </w:p>
          <w:p w:rsidR="00277875" w:rsidRDefault="00277875" w:rsidP="00A5565A">
            <w:pPr>
              <w:jc w:val="center"/>
            </w:pPr>
            <w:r>
              <w:t>10.3.6C</w:t>
            </w:r>
          </w:p>
          <w:p w:rsidR="00277875" w:rsidRPr="00A73EB8" w:rsidRDefault="00277875" w:rsidP="00A5565A">
            <w:pPr>
              <w:jc w:val="center"/>
            </w:pPr>
            <w:r>
              <w:t>10.3.9C</w:t>
            </w:r>
          </w:p>
        </w:tc>
        <w:tc>
          <w:tcPr>
            <w:tcW w:w="3420" w:type="dxa"/>
            <w:vAlign w:val="center"/>
          </w:tcPr>
          <w:p w:rsidR="00397BA4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Imbalance of Power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Intent to Cause Harm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Repetition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Verbal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Direct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Indirect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Bullying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Bully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Bystander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Victim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Assertive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Taunting</w:t>
            </w:r>
          </w:p>
          <w:p w:rsidR="00277875" w:rsidRPr="00A73EB8" w:rsidRDefault="00277875" w:rsidP="0027787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Harassment</w:t>
            </w:r>
          </w:p>
        </w:tc>
        <w:tc>
          <w:tcPr>
            <w:tcW w:w="3420" w:type="dxa"/>
            <w:vAlign w:val="center"/>
          </w:tcPr>
          <w:p w:rsidR="00A73EB8" w:rsidRDefault="00277875" w:rsidP="00A5565A">
            <w:pPr>
              <w:jc w:val="center"/>
            </w:pPr>
            <w:proofErr w:type="spellStart"/>
            <w:r>
              <w:t>Powerpoint</w:t>
            </w:r>
            <w:proofErr w:type="spellEnd"/>
            <w:r>
              <w:t xml:space="preserve"> Presentation</w:t>
            </w:r>
          </w:p>
          <w:p w:rsidR="00277875" w:rsidRDefault="00277875" w:rsidP="00A5565A">
            <w:pPr>
              <w:jc w:val="center"/>
            </w:pPr>
            <w:r>
              <w:t>Class Discussions</w:t>
            </w:r>
          </w:p>
          <w:p w:rsidR="00277875" w:rsidRPr="002F1426" w:rsidRDefault="00277875" w:rsidP="00A5565A">
            <w:pPr>
              <w:jc w:val="center"/>
              <w:rPr>
                <w:b/>
              </w:rPr>
            </w:pPr>
            <w:r>
              <w:t>Media Resources</w:t>
            </w:r>
          </w:p>
        </w:tc>
        <w:tc>
          <w:tcPr>
            <w:tcW w:w="2880" w:type="dxa"/>
            <w:vAlign w:val="center"/>
          </w:tcPr>
          <w:p w:rsidR="00A73EB8" w:rsidRPr="00DB305D" w:rsidRDefault="00277875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77875" w:rsidP="00A5565A">
            <w:pPr>
              <w:jc w:val="center"/>
            </w:pPr>
            <w:r>
              <w:t>Cyber Bullying</w:t>
            </w:r>
          </w:p>
        </w:tc>
        <w:tc>
          <w:tcPr>
            <w:tcW w:w="1890" w:type="dxa"/>
            <w:vAlign w:val="center"/>
          </w:tcPr>
          <w:p w:rsidR="00277875" w:rsidRDefault="00277875" w:rsidP="00277875">
            <w:pPr>
              <w:jc w:val="center"/>
            </w:pPr>
            <w:r>
              <w:t>10.2.6C</w:t>
            </w:r>
          </w:p>
          <w:p w:rsidR="00277875" w:rsidRDefault="00277875" w:rsidP="00277875">
            <w:pPr>
              <w:jc w:val="center"/>
            </w:pPr>
            <w:r>
              <w:t>10.2.6D</w:t>
            </w:r>
          </w:p>
          <w:p w:rsidR="00277875" w:rsidRDefault="00277875" w:rsidP="00277875">
            <w:pPr>
              <w:jc w:val="center"/>
            </w:pPr>
            <w:r>
              <w:t>10.2.9C</w:t>
            </w:r>
          </w:p>
          <w:p w:rsidR="00277875" w:rsidRDefault="00277875" w:rsidP="00277875">
            <w:pPr>
              <w:jc w:val="center"/>
            </w:pPr>
            <w:r>
              <w:t>10.3.6C</w:t>
            </w:r>
          </w:p>
          <w:p w:rsidR="0080537B" w:rsidRPr="00A73EB8" w:rsidRDefault="00277875" w:rsidP="00277875">
            <w:pPr>
              <w:jc w:val="center"/>
            </w:pPr>
            <w:r>
              <w:t>10.3.9C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397BA4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Imbalance of Power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Intent to Cause Harm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Repetition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Technology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 Messages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Instant Messaging</w:t>
            </w:r>
          </w:p>
          <w:p w:rsidR="00277875" w:rsidRDefault="002778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Chat Rooms</w:t>
            </w:r>
          </w:p>
          <w:p w:rsidR="00277875" w:rsidRPr="00A73EB8" w:rsidRDefault="00277875" w:rsidP="0027787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Media</w:t>
            </w:r>
          </w:p>
        </w:tc>
        <w:tc>
          <w:tcPr>
            <w:tcW w:w="3420" w:type="dxa"/>
            <w:vAlign w:val="center"/>
          </w:tcPr>
          <w:p w:rsidR="00277875" w:rsidRDefault="00277875" w:rsidP="00277875">
            <w:pPr>
              <w:jc w:val="center"/>
            </w:pPr>
            <w:proofErr w:type="spellStart"/>
            <w:r>
              <w:t>Powerpoint</w:t>
            </w:r>
            <w:proofErr w:type="spellEnd"/>
            <w:r>
              <w:t xml:space="preserve"> Presentation</w:t>
            </w:r>
          </w:p>
          <w:p w:rsidR="00277875" w:rsidRDefault="00277875" w:rsidP="00277875">
            <w:pPr>
              <w:jc w:val="center"/>
            </w:pPr>
            <w:r>
              <w:t>Class Discussions</w:t>
            </w:r>
          </w:p>
          <w:p w:rsidR="0080537B" w:rsidRPr="002F1426" w:rsidRDefault="00277875" w:rsidP="00277875">
            <w:pPr>
              <w:jc w:val="center"/>
              <w:rPr>
                <w:b/>
              </w:rPr>
            </w:pPr>
            <w:r>
              <w:t>Media Resources</w:t>
            </w:r>
          </w:p>
        </w:tc>
        <w:tc>
          <w:tcPr>
            <w:tcW w:w="2880" w:type="dxa"/>
            <w:vAlign w:val="center"/>
          </w:tcPr>
          <w:p w:rsidR="00277875" w:rsidRPr="00277875" w:rsidRDefault="00277875" w:rsidP="00A5565A">
            <w:pPr>
              <w:spacing w:after="120"/>
              <w:jc w:val="center"/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77875"/>
    <w:rsid w:val="002F1426"/>
    <w:rsid w:val="002F1966"/>
    <w:rsid w:val="003154BD"/>
    <w:rsid w:val="00397BA4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735F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78AAC-D3B9-45D8-9B06-C53187BFD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Masorti, Michael</cp:lastModifiedBy>
  <cp:revision>3</cp:revision>
  <dcterms:created xsi:type="dcterms:W3CDTF">2017-02-27T13:42:00Z</dcterms:created>
  <dcterms:modified xsi:type="dcterms:W3CDTF">2017-08-09T17:00:00Z</dcterms:modified>
</cp:coreProperties>
</file>