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D3979">
        <w:rPr>
          <w:u w:val="single"/>
        </w:rPr>
        <w:t>Health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D3979">
        <w:rPr>
          <w:u w:val="single"/>
        </w:rPr>
        <w:t>6</w:t>
      </w:r>
      <w:r w:rsidR="00DD3979" w:rsidRPr="00DD3979">
        <w:rPr>
          <w:u w:val="single"/>
          <w:vertAlign w:val="superscript"/>
        </w:rPr>
        <w:t>th</w:t>
      </w:r>
      <w:r w:rsidR="00DD3979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DD397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D3979">
              <w:t>Drug and Alcohol Abuse Prevention Education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4582E">
              <w:t>About 12 classes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D3979">
              <w:t>How and why should you resist drugs and violence?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3A6B24" w:rsidRDefault="003A6B24" w:rsidP="00A5565A">
            <w:pPr>
              <w:jc w:val="center"/>
            </w:pPr>
            <w:r>
              <w:t>Lesson #1:</w:t>
            </w:r>
          </w:p>
          <w:p w:rsidR="00A73EB8" w:rsidRDefault="0014582E" w:rsidP="00A5565A">
            <w:pPr>
              <w:jc w:val="center"/>
            </w:pPr>
            <w:r>
              <w:t>Introduction to REAL</w:t>
            </w:r>
          </w:p>
          <w:p w:rsidR="00DD3979" w:rsidRPr="00DE5063" w:rsidRDefault="00DD3979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Default="0014582E" w:rsidP="00A5565A">
            <w:pPr>
              <w:jc w:val="center"/>
            </w:pPr>
            <w:r>
              <w:t>10.2.6.D</w:t>
            </w:r>
          </w:p>
          <w:p w:rsidR="0014582E" w:rsidRDefault="0014582E" w:rsidP="00A5565A">
            <w:pPr>
              <w:jc w:val="center"/>
            </w:pPr>
            <w:r>
              <w:t>10.2.6.E</w:t>
            </w:r>
          </w:p>
          <w:p w:rsidR="0014582E" w:rsidRPr="00A73EB8" w:rsidRDefault="0014582E" w:rsidP="00A5565A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430277" w:rsidRDefault="003A6B2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</w:t>
            </w:r>
            <w:r w:rsidR="0014582E">
              <w:t>efuse</w:t>
            </w:r>
          </w:p>
          <w:p w:rsidR="00DD3979" w:rsidRDefault="003A6B2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</w:t>
            </w:r>
            <w:r w:rsidR="0014582E">
              <w:t>xplain</w:t>
            </w:r>
          </w:p>
          <w:p w:rsidR="00DD3979" w:rsidRDefault="003A6B24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</w:t>
            </w:r>
            <w:r w:rsidR="0014582E">
              <w:t>void</w:t>
            </w:r>
          </w:p>
          <w:p w:rsidR="00DD3979" w:rsidRDefault="003A6B24" w:rsidP="001458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</w:t>
            </w:r>
            <w:r w:rsidR="0014582E">
              <w:t>eave</w:t>
            </w:r>
          </w:p>
          <w:p w:rsidR="00B07AC6" w:rsidRPr="00A73EB8" w:rsidRDefault="00B07AC6" w:rsidP="0014582E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Choices</w:t>
            </w:r>
          </w:p>
        </w:tc>
        <w:tc>
          <w:tcPr>
            <w:tcW w:w="3420" w:type="dxa"/>
            <w:vAlign w:val="center"/>
          </w:tcPr>
          <w:p w:rsidR="00A73EB8" w:rsidRPr="002F1426" w:rsidRDefault="0014582E" w:rsidP="00A5565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A73EB8" w:rsidRPr="00DB305D" w:rsidRDefault="0014582E" w:rsidP="00A5565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3A6B24" w:rsidP="00A5565A">
            <w:pPr>
              <w:jc w:val="center"/>
            </w:pPr>
            <w:r>
              <w:t>Lesson #2:</w:t>
            </w:r>
          </w:p>
          <w:p w:rsidR="003A6B24" w:rsidRPr="00DE5063" w:rsidRDefault="00B07AC6" w:rsidP="00A5565A">
            <w:pPr>
              <w:jc w:val="center"/>
            </w:pPr>
            <w:r>
              <w:t>Risks</w:t>
            </w:r>
          </w:p>
        </w:tc>
        <w:tc>
          <w:tcPr>
            <w:tcW w:w="1890" w:type="dxa"/>
            <w:vAlign w:val="center"/>
          </w:tcPr>
          <w:p w:rsidR="0014582E" w:rsidRDefault="0014582E" w:rsidP="0014582E">
            <w:pPr>
              <w:jc w:val="center"/>
            </w:pPr>
            <w:r>
              <w:t>10.2.6.D</w:t>
            </w:r>
          </w:p>
          <w:p w:rsidR="0014582E" w:rsidRDefault="0014582E" w:rsidP="0014582E">
            <w:pPr>
              <w:jc w:val="center"/>
            </w:pPr>
            <w:r>
              <w:t>10.2.6.E</w:t>
            </w:r>
          </w:p>
          <w:p w:rsidR="0080537B" w:rsidRPr="00A73EB8" w:rsidRDefault="0014582E" w:rsidP="0014582E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DD3979" w:rsidRPr="00A73EB8" w:rsidRDefault="003A6B24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Risk</w:t>
            </w:r>
          </w:p>
        </w:tc>
        <w:tc>
          <w:tcPr>
            <w:tcW w:w="3420" w:type="dxa"/>
            <w:vAlign w:val="center"/>
          </w:tcPr>
          <w:p w:rsidR="0080537B" w:rsidRPr="002F1426" w:rsidRDefault="0014582E" w:rsidP="00A5565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80537B" w:rsidRPr="00DB305D" w:rsidRDefault="0014582E" w:rsidP="00A5565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DD3979" w:rsidRDefault="003A6B24" w:rsidP="003A6B24">
            <w:pPr>
              <w:jc w:val="center"/>
            </w:pPr>
            <w:r>
              <w:t>Lesson #3:</w:t>
            </w:r>
          </w:p>
          <w:p w:rsidR="003A6B24" w:rsidRPr="00DE5063" w:rsidRDefault="003A6B24" w:rsidP="003A6B24">
            <w:pPr>
              <w:jc w:val="center"/>
            </w:pPr>
            <w:r>
              <w:t>DARE Decision Making Model</w:t>
            </w:r>
          </w:p>
        </w:tc>
        <w:tc>
          <w:tcPr>
            <w:tcW w:w="1890" w:type="dxa"/>
            <w:vAlign w:val="center"/>
          </w:tcPr>
          <w:p w:rsidR="0014582E" w:rsidRDefault="0014582E" w:rsidP="0014582E">
            <w:pPr>
              <w:jc w:val="center"/>
            </w:pPr>
            <w:r>
              <w:t>10.2.6.D</w:t>
            </w:r>
          </w:p>
          <w:p w:rsidR="0014582E" w:rsidRDefault="0014582E" w:rsidP="0014582E">
            <w:pPr>
              <w:jc w:val="center"/>
            </w:pPr>
            <w:r>
              <w:t>10.2.6.E</w:t>
            </w:r>
          </w:p>
          <w:p w:rsidR="0080537B" w:rsidRPr="00A73EB8" w:rsidRDefault="0014582E" w:rsidP="0014582E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430277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Define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Assess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Respond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Evaluate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Decision Making Model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Conflict</w:t>
            </w:r>
          </w:p>
          <w:p w:rsidR="007C4639" w:rsidRPr="00A73EB8" w:rsidRDefault="007C46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Pressure</w:t>
            </w:r>
          </w:p>
        </w:tc>
        <w:tc>
          <w:tcPr>
            <w:tcW w:w="3420" w:type="dxa"/>
            <w:vAlign w:val="center"/>
          </w:tcPr>
          <w:p w:rsidR="0080537B" w:rsidRPr="002F1426" w:rsidRDefault="0014582E" w:rsidP="00A5565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80537B" w:rsidRPr="00DB305D" w:rsidRDefault="0014582E" w:rsidP="00A5565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3A6B24" w:rsidP="00A5565A">
            <w:pPr>
              <w:jc w:val="center"/>
            </w:pPr>
            <w:r>
              <w:t>Lesson #4:</w:t>
            </w:r>
          </w:p>
          <w:p w:rsidR="003A6B24" w:rsidRPr="00DE5063" w:rsidRDefault="003A6B24" w:rsidP="00A5565A">
            <w:pPr>
              <w:jc w:val="center"/>
            </w:pPr>
            <w:r>
              <w:t xml:space="preserve">Refuse </w:t>
            </w:r>
          </w:p>
        </w:tc>
        <w:tc>
          <w:tcPr>
            <w:tcW w:w="1890" w:type="dxa"/>
            <w:vAlign w:val="center"/>
          </w:tcPr>
          <w:p w:rsidR="0014582E" w:rsidRDefault="0014582E" w:rsidP="0014582E">
            <w:pPr>
              <w:jc w:val="center"/>
            </w:pPr>
            <w:r>
              <w:t>10.2.6.D</w:t>
            </w:r>
          </w:p>
          <w:p w:rsidR="0014582E" w:rsidRDefault="0014582E" w:rsidP="0014582E">
            <w:pPr>
              <w:jc w:val="center"/>
            </w:pPr>
            <w:r>
              <w:t>10.2.6.E</w:t>
            </w:r>
          </w:p>
          <w:p w:rsidR="002717B6" w:rsidRPr="00A73EB8" w:rsidRDefault="0014582E" w:rsidP="0014582E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990086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Assertive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Refuse</w:t>
            </w:r>
          </w:p>
          <w:p w:rsidR="003A6B24" w:rsidRDefault="003A6B24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Saying No</w:t>
            </w:r>
          </w:p>
          <w:p w:rsidR="007C4639" w:rsidRDefault="007C463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Agree to Disagree</w:t>
            </w:r>
          </w:p>
          <w:p w:rsidR="00DD3979" w:rsidRPr="00A73EB8" w:rsidRDefault="00DD3979" w:rsidP="003A6B24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B07AC6" w:rsidP="00A5565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2717B6" w:rsidRPr="00DB305D" w:rsidRDefault="00B07AC6" w:rsidP="00A5565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Default="00B07AC6" w:rsidP="00A5565A">
            <w:pPr>
              <w:jc w:val="center"/>
            </w:pPr>
            <w:r>
              <w:t>Lesson #5:</w:t>
            </w:r>
          </w:p>
          <w:p w:rsidR="00B07AC6" w:rsidRPr="00DE5063" w:rsidRDefault="00B07AC6" w:rsidP="00A5565A">
            <w:pPr>
              <w:jc w:val="center"/>
            </w:pPr>
            <w:r>
              <w:t>I-Statements</w:t>
            </w:r>
          </w:p>
        </w:tc>
        <w:tc>
          <w:tcPr>
            <w:tcW w:w="1890" w:type="dxa"/>
            <w:vAlign w:val="center"/>
          </w:tcPr>
          <w:p w:rsidR="0014582E" w:rsidRDefault="0014582E" w:rsidP="0014582E">
            <w:pPr>
              <w:jc w:val="center"/>
            </w:pPr>
            <w:r>
              <w:t>10.2.6.D</w:t>
            </w:r>
          </w:p>
          <w:p w:rsidR="0014582E" w:rsidRDefault="0014582E" w:rsidP="0014582E">
            <w:pPr>
              <w:jc w:val="center"/>
            </w:pPr>
            <w:r>
              <w:t>10.2.6.E</w:t>
            </w:r>
          </w:p>
          <w:p w:rsidR="002717B6" w:rsidRPr="00A73EB8" w:rsidRDefault="0014582E" w:rsidP="0014582E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B07AC6" w:rsidRPr="00A73EB8" w:rsidRDefault="00B07AC6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I-Statements</w:t>
            </w:r>
          </w:p>
        </w:tc>
        <w:tc>
          <w:tcPr>
            <w:tcW w:w="3420" w:type="dxa"/>
            <w:vAlign w:val="center"/>
          </w:tcPr>
          <w:p w:rsidR="002717B6" w:rsidRPr="002F1426" w:rsidRDefault="00B07AC6" w:rsidP="00A5565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2717B6" w:rsidRPr="00DB305D" w:rsidRDefault="00B07AC6" w:rsidP="00A5565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D3979" w:rsidTr="008C048A">
        <w:tc>
          <w:tcPr>
            <w:tcW w:w="2785" w:type="dxa"/>
            <w:vAlign w:val="center"/>
          </w:tcPr>
          <w:p w:rsidR="00DD3979" w:rsidRDefault="007D5302" w:rsidP="008C048A">
            <w:pPr>
              <w:jc w:val="center"/>
            </w:pPr>
            <w:r>
              <w:lastRenderedPageBreak/>
              <w:t>Lesson #6:</w:t>
            </w:r>
          </w:p>
          <w:p w:rsidR="007D5302" w:rsidRPr="00DE5063" w:rsidRDefault="007D5302" w:rsidP="008C048A">
            <w:pPr>
              <w:jc w:val="center"/>
            </w:pPr>
            <w:r>
              <w:t>Practicing Avoid</w:t>
            </w:r>
          </w:p>
        </w:tc>
        <w:tc>
          <w:tcPr>
            <w:tcW w:w="1890" w:type="dxa"/>
            <w:vAlign w:val="center"/>
          </w:tcPr>
          <w:p w:rsidR="0014582E" w:rsidRDefault="0014582E" w:rsidP="0014582E">
            <w:pPr>
              <w:jc w:val="center"/>
            </w:pPr>
            <w:r>
              <w:t>10.2.6.D</w:t>
            </w:r>
          </w:p>
          <w:p w:rsidR="0014582E" w:rsidRDefault="0014582E" w:rsidP="0014582E">
            <w:pPr>
              <w:jc w:val="center"/>
            </w:pPr>
            <w:r>
              <w:t>10.2.6.E</w:t>
            </w:r>
          </w:p>
          <w:p w:rsidR="00DD3979" w:rsidRPr="00A73EB8" w:rsidRDefault="0014582E" w:rsidP="0014582E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7D5302" w:rsidRDefault="007D5302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Avoid</w:t>
            </w:r>
          </w:p>
          <w:p w:rsidR="007C4639" w:rsidRPr="00A73EB8" w:rsidRDefault="007C4639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Say No</w:t>
            </w:r>
          </w:p>
        </w:tc>
        <w:tc>
          <w:tcPr>
            <w:tcW w:w="3420" w:type="dxa"/>
            <w:vAlign w:val="center"/>
          </w:tcPr>
          <w:p w:rsidR="00DD3979" w:rsidRPr="002F1426" w:rsidRDefault="007D5302" w:rsidP="008C048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DD3979" w:rsidRPr="00DB305D" w:rsidRDefault="007D5302" w:rsidP="008C048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DD3979" w:rsidRDefault="00DD3979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D3979" w:rsidTr="008C048A">
        <w:tc>
          <w:tcPr>
            <w:tcW w:w="2785" w:type="dxa"/>
            <w:vAlign w:val="center"/>
          </w:tcPr>
          <w:p w:rsidR="00DD3979" w:rsidRDefault="007D5302" w:rsidP="007D5302">
            <w:pPr>
              <w:jc w:val="center"/>
            </w:pPr>
            <w:r>
              <w:t>Lesson #7:</w:t>
            </w:r>
          </w:p>
          <w:p w:rsidR="007D5302" w:rsidRPr="00DE5063" w:rsidRDefault="007D5302" w:rsidP="008C048A">
            <w:pPr>
              <w:jc w:val="center"/>
            </w:pPr>
            <w:r>
              <w:t>Leave Scenarios</w:t>
            </w:r>
          </w:p>
        </w:tc>
        <w:tc>
          <w:tcPr>
            <w:tcW w:w="1890" w:type="dxa"/>
            <w:vAlign w:val="center"/>
          </w:tcPr>
          <w:p w:rsidR="007D5302" w:rsidRDefault="007D5302" w:rsidP="007D5302">
            <w:pPr>
              <w:jc w:val="center"/>
            </w:pPr>
            <w:r>
              <w:t>10.2.6.D</w:t>
            </w:r>
          </w:p>
          <w:p w:rsidR="007D5302" w:rsidRDefault="007D5302" w:rsidP="007D5302">
            <w:pPr>
              <w:jc w:val="center"/>
            </w:pPr>
            <w:r>
              <w:t>10.2.6.E</w:t>
            </w:r>
          </w:p>
          <w:p w:rsidR="00DD3979" w:rsidRPr="00A73EB8" w:rsidRDefault="007D5302" w:rsidP="007D5302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DD3979" w:rsidRDefault="007D5302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Leave</w:t>
            </w:r>
          </w:p>
          <w:p w:rsidR="007C4639" w:rsidRPr="00A73EB8" w:rsidRDefault="007C4639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Walk Away</w:t>
            </w:r>
          </w:p>
        </w:tc>
        <w:tc>
          <w:tcPr>
            <w:tcW w:w="3420" w:type="dxa"/>
            <w:vAlign w:val="center"/>
          </w:tcPr>
          <w:p w:rsidR="00DD3979" w:rsidRPr="002F1426" w:rsidRDefault="007D5302" w:rsidP="008C048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DD3979" w:rsidRPr="00DB305D" w:rsidRDefault="007D5302" w:rsidP="008C048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DD3979" w:rsidRDefault="00DD3979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D3979" w:rsidTr="008C048A">
        <w:tc>
          <w:tcPr>
            <w:tcW w:w="2785" w:type="dxa"/>
            <w:vAlign w:val="center"/>
          </w:tcPr>
          <w:p w:rsidR="00DD3979" w:rsidRDefault="007D5302" w:rsidP="007D5302">
            <w:pPr>
              <w:jc w:val="center"/>
            </w:pPr>
            <w:r>
              <w:t>Lesson #8:</w:t>
            </w:r>
          </w:p>
          <w:p w:rsidR="007D5302" w:rsidRPr="00DE5063" w:rsidRDefault="007D5302" w:rsidP="007D5302">
            <w:pPr>
              <w:jc w:val="center"/>
            </w:pPr>
            <w:r>
              <w:t>Norms</w:t>
            </w:r>
          </w:p>
        </w:tc>
        <w:tc>
          <w:tcPr>
            <w:tcW w:w="1890" w:type="dxa"/>
            <w:vAlign w:val="center"/>
          </w:tcPr>
          <w:p w:rsidR="007D5302" w:rsidRDefault="007D5302" w:rsidP="007D5302">
            <w:pPr>
              <w:jc w:val="center"/>
            </w:pPr>
            <w:r>
              <w:t>10.2.6.D</w:t>
            </w:r>
          </w:p>
          <w:p w:rsidR="007D5302" w:rsidRDefault="007D5302" w:rsidP="007D5302">
            <w:pPr>
              <w:jc w:val="center"/>
            </w:pPr>
            <w:r>
              <w:t>10.2.6.E</w:t>
            </w:r>
          </w:p>
          <w:p w:rsidR="00DD3979" w:rsidRPr="00A73EB8" w:rsidRDefault="007D5302" w:rsidP="007D5302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DD3979" w:rsidRDefault="007D5302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Norms</w:t>
            </w:r>
          </w:p>
          <w:p w:rsidR="007D5302" w:rsidRDefault="007D5302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Norms</w:t>
            </w:r>
          </w:p>
          <w:p w:rsidR="007D5302" w:rsidRDefault="007D5302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 Norms</w:t>
            </w:r>
          </w:p>
          <w:p w:rsidR="007D5302" w:rsidRDefault="007D5302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Others’ Norms</w:t>
            </w:r>
          </w:p>
          <w:p w:rsidR="007D5302" w:rsidRPr="00A73EB8" w:rsidRDefault="007D5302" w:rsidP="008C048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Personal Decision Making</w:t>
            </w:r>
          </w:p>
        </w:tc>
        <w:tc>
          <w:tcPr>
            <w:tcW w:w="3420" w:type="dxa"/>
            <w:vAlign w:val="center"/>
          </w:tcPr>
          <w:p w:rsidR="00DD3979" w:rsidRPr="002F1426" w:rsidRDefault="007D5302" w:rsidP="008C048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DD3979" w:rsidRPr="00DB305D" w:rsidRDefault="007D5302" w:rsidP="008C048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DD3979" w:rsidRDefault="00DD3979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D3979" w:rsidTr="008C048A">
        <w:tc>
          <w:tcPr>
            <w:tcW w:w="2785" w:type="dxa"/>
            <w:vAlign w:val="center"/>
          </w:tcPr>
          <w:p w:rsidR="00DD3979" w:rsidRDefault="007D5302" w:rsidP="007D5302">
            <w:pPr>
              <w:jc w:val="center"/>
            </w:pPr>
            <w:r>
              <w:t>Lesson #9:</w:t>
            </w:r>
          </w:p>
          <w:p w:rsidR="007D5302" w:rsidRDefault="007C4639" w:rsidP="007D5302">
            <w:pPr>
              <w:jc w:val="center"/>
            </w:pPr>
            <w:r>
              <w:t>Role Playing</w:t>
            </w:r>
          </w:p>
          <w:p w:rsidR="007D5302" w:rsidRPr="00DE5063" w:rsidRDefault="007D5302" w:rsidP="007D5302">
            <w:pPr>
              <w:jc w:val="center"/>
            </w:pPr>
          </w:p>
        </w:tc>
        <w:tc>
          <w:tcPr>
            <w:tcW w:w="1890" w:type="dxa"/>
            <w:vAlign w:val="center"/>
          </w:tcPr>
          <w:p w:rsidR="007C4639" w:rsidRDefault="007C4639" w:rsidP="007C4639">
            <w:pPr>
              <w:jc w:val="center"/>
            </w:pPr>
            <w:r>
              <w:t>10.2.6.D</w:t>
            </w:r>
          </w:p>
          <w:p w:rsidR="007C4639" w:rsidRDefault="007C4639" w:rsidP="007C4639">
            <w:pPr>
              <w:jc w:val="center"/>
            </w:pPr>
            <w:r>
              <w:t>10.2.6.E</w:t>
            </w:r>
          </w:p>
          <w:p w:rsidR="00DD3979" w:rsidRPr="00A73EB8" w:rsidRDefault="007C4639" w:rsidP="007C4639">
            <w:pPr>
              <w:jc w:val="center"/>
            </w:pPr>
            <w:r>
              <w:t>10.3.6.C</w:t>
            </w:r>
          </w:p>
        </w:tc>
        <w:tc>
          <w:tcPr>
            <w:tcW w:w="3420" w:type="dxa"/>
            <w:vAlign w:val="center"/>
          </w:tcPr>
          <w:p w:rsidR="00DD3979" w:rsidRDefault="007D5302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Role Playing</w:t>
            </w:r>
          </w:p>
          <w:p w:rsidR="007C4639" w:rsidRPr="00A73EB8" w:rsidRDefault="007C4639" w:rsidP="007D530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Disagreements</w:t>
            </w:r>
          </w:p>
        </w:tc>
        <w:tc>
          <w:tcPr>
            <w:tcW w:w="3420" w:type="dxa"/>
            <w:vAlign w:val="center"/>
          </w:tcPr>
          <w:p w:rsidR="00DD3979" w:rsidRPr="002F1426" w:rsidRDefault="007C4639" w:rsidP="008C048A">
            <w:pPr>
              <w:jc w:val="center"/>
              <w:rPr>
                <w:b/>
              </w:rPr>
            </w:pPr>
            <w:r>
              <w:t>Workbook &amp; Homework Book</w:t>
            </w:r>
          </w:p>
        </w:tc>
        <w:tc>
          <w:tcPr>
            <w:tcW w:w="2880" w:type="dxa"/>
            <w:vAlign w:val="center"/>
          </w:tcPr>
          <w:p w:rsidR="00DD3979" w:rsidRPr="00DB305D" w:rsidRDefault="007C4639" w:rsidP="008C048A">
            <w:pPr>
              <w:spacing w:after="120"/>
              <w:jc w:val="center"/>
              <w:rPr>
                <w:sz w:val="18"/>
              </w:rPr>
            </w:pPr>
            <w:r>
              <w:t>Completion of Lesson in Workbook &amp; Homework Book</w:t>
            </w:r>
          </w:p>
        </w:tc>
      </w:tr>
    </w:tbl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DD3979" w:rsidRDefault="00DD3979" w:rsidP="00990086">
      <w:pPr>
        <w:spacing w:after="0"/>
        <w:rPr>
          <w:sz w:val="4"/>
          <w:szCs w:val="4"/>
        </w:rPr>
      </w:pPr>
    </w:p>
    <w:p w:rsidR="003D782D" w:rsidRPr="00DD3979" w:rsidRDefault="003D782D" w:rsidP="00990086">
      <w:pPr>
        <w:spacing w:after="0"/>
        <w:rPr>
          <w:sz w:val="4"/>
          <w:szCs w:val="4"/>
        </w:rPr>
      </w:pPr>
      <w:bookmarkStart w:id="0" w:name="_GoBack"/>
      <w:bookmarkEnd w:id="0"/>
    </w:p>
    <w:sectPr w:rsidR="003D782D" w:rsidRPr="00DD3979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4582E"/>
    <w:rsid w:val="001951E8"/>
    <w:rsid w:val="001E1FF2"/>
    <w:rsid w:val="00243906"/>
    <w:rsid w:val="002717B6"/>
    <w:rsid w:val="002F1426"/>
    <w:rsid w:val="002F1966"/>
    <w:rsid w:val="003154BD"/>
    <w:rsid w:val="003A1F67"/>
    <w:rsid w:val="003A6B24"/>
    <w:rsid w:val="003D782D"/>
    <w:rsid w:val="00430277"/>
    <w:rsid w:val="004D4FCE"/>
    <w:rsid w:val="00544C37"/>
    <w:rsid w:val="005E38FC"/>
    <w:rsid w:val="00611B54"/>
    <w:rsid w:val="007A147C"/>
    <w:rsid w:val="007C4639"/>
    <w:rsid w:val="007D5302"/>
    <w:rsid w:val="007F0C34"/>
    <w:rsid w:val="0080537B"/>
    <w:rsid w:val="008902B0"/>
    <w:rsid w:val="00990086"/>
    <w:rsid w:val="009A0FC1"/>
    <w:rsid w:val="00A73EB8"/>
    <w:rsid w:val="00AC2828"/>
    <w:rsid w:val="00B07AC6"/>
    <w:rsid w:val="00B149C5"/>
    <w:rsid w:val="00B477DC"/>
    <w:rsid w:val="00B963EA"/>
    <w:rsid w:val="00BE53BF"/>
    <w:rsid w:val="00C94F98"/>
    <w:rsid w:val="00D97955"/>
    <w:rsid w:val="00DB305D"/>
    <w:rsid w:val="00DD3979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406CE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A6B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6B2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6B2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6B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6B2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B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B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7B286D-914D-4B16-8AF4-7B97439B2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54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Kastelic, Jennifer</cp:lastModifiedBy>
  <cp:revision>4</cp:revision>
  <dcterms:created xsi:type="dcterms:W3CDTF">2017-02-27T13:40:00Z</dcterms:created>
  <dcterms:modified xsi:type="dcterms:W3CDTF">2017-08-09T14:09:00Z</dcterms:modified>
</cp:coreProperties>
</file>