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D70EC">
        <w:rPr>
          <w:u w:val="single"/>
        </w:rPr>
        <w:t>Chapter 13/14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FD70EC">
        <w:rPr>
          <w:u w:val="single"/>
        </w:rPr>
        <w:t>6</w:t>
      </w:r>
      <w:r w:rsidR="00FD70EC" w:rsidRPr="00FD70EC">
        <w:rPr>
          <w:u w:val="single"/>
          <w:vertAlign w:val="superscript"/>
        </w:rPr>
        <w:t>th</w:t>
      </w:r>
      <w:proofErr w:type="gramEnd"/>
      <w:r w:rsidR="00FD70EC">
        <w:rPr>
          <w:u w:val="single"/>
        </w:rPr>
        <w:t xml:space="preserve"> Grade Health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172C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172C1">
              <w:t>Drugs/Alcohol/Tobacco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D70EC">
              <w:t>About 8 classes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5494D">
              <w:t>How can drugs, alcohol and tobacco</w:t>
            </w:r>
            <w:r w:rsidR="00C11649">
              <w:t xml:space="preserve"> affect people?</w:t>
            </w:r>
            <w:bookmarkStart w:id="0" w:name="_GoBack"/>
            <w:bookmarkEnd w:id="0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172C1" w:rsidP="00A5565A">
            <w:pPr>
              <w:jc w:val="center"/>
            </w:pPr>
            <w:r>
              <w:t>Drugs</w:t>
            </w:r>
          </w:p>
        </w:tc>
        <w:tc>
          <w:tcPr>
            <w:tcW w:w="1890" w:type="dxa"/>
            <w:vAlign w:val="center"/>
          </w:tcPr>
          <w:p w:rsidR="00FD70EC" w:rsidRDefault="00FD70EC" w:rsidP="00FD70EC">
            <w:pPr>
              <w:jc w:val="center"/>
            </w:pPr>
            <w:r>
              <w:t>10.2.6.D</w:t>
            </w:r>
          </w:p>
          <w:p w:rsidR="00FD70EC" w:rsidRDefault="00FD70EC" w:rsidP="00FD70EC">
            <w:pPr>
              <w:jc w:val="center"/>
            </w:pPr>
            <w:r>
              <w:t>10.2.6.E</w:t>
            </w:r>
          </w:p>
          <w:p w:rsidR="00A73EB8" w:rsidRPr="00A73EB8" w:rsidRDefault="00FD70EC" w:rsidP="00FD70EC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430277" w:rsidRDefault="003172C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Drugs</w:t>
            </w:r>
          </w:p>
          <w:p w:rsidR="003172C1" w:rsidRDefault="003172C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Legal Drugs</w:t>
            </w:r>
          </w:p>
          <w:p w:rsidR="003172C1" w:rsidRDefault="003172C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Illegal Drugs</w:t>
            </w:r>
          </w:p>
          <w:p w:rsidR="003172C1" w:rsidRDefault="003172C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Medicine</w:t>
            </w:r>
          </w:p>
          <w:p w:rsidR="003172C1" w:rsidRDefault="003172C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Alcohol</w:t>
            </w:r>
          </w:p>
          <w:p w:rsidR="003172C1" w:rsidRDefault="003172C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Tobacco</w:t>
            </w:r>
          </w:p>
          <w:p w:rsidR="00646ED1" w:rsidRDefault="00646ED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Addictive</w:t>
            </w:r>
          </w:p>
          <w:p w:rsidR="00646ED1" w:rsidRDefault="00646ED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Dependence</w:t>
            </w:r>
          </w:p>
          <w:p w:rsidR="00646ED1" w:rsidRDefault="00646ED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Abuse</w:t>
            </w:r>
          </w:p>
          <w:p w:rsidR="00646ED1" w:rsidRDefault="00646ED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Misuse</w:t>
            </w:r>
          </w:p>
          <w:p w:rsidR="00646ED1" w:rsidRDefault="00646ED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Tolerance</w:t>
            </w:r>
          </w:p>
          <w:p w:rsidR="00646ED1" w:rsidRPr="00A73EB8" w:rsidRDefault="00646ED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Withdrawal</w:t>
            </w:r>
          </w:p>
        </w:tc>
        <w:tc>
          <w:tcPr>
            <w:tcW w:w="3420" w:type="dxa"/>
            <w:vAlign w:val="center"/>
          </w:tcPr>
          <w:p w:rsidR="00A73EB8" w:rsidRPr="002F1426" w:rsidRDefault="00646ED1" w:rsidP="00A5565A">
            <w:pPr>
              <w:jc w:val="center"/>
              <w:rPr>
                <w:b/>
              </w:rPr>
            </w:pPr>
            <w:r>
              <w:t>Textbook &amp; Guided Notes</w:t>
            </w:r>
          </w:p>
        </w:tc>
        <w:tc>
          <w:tcPr>
            <w:tcW w:w="2880" w:type="dxa"/>
            <w:vAlign w:val="center"/>
          </w:tcPr>
          <w:p w:rsidR="00A73EB8" w:rsidRPr="00DB305D" w:rsidRDefault="00646ED1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172C1" w:rsidP="00A5565A">
            <w:pPr>
              <w:jc w:val="center"/>
            </w:pPr>
            <w:r>
              <w:t>Tobacco/</w:t>
            </w:r>
            <w:r w:rsidR="007F389F">
              <w:t>Smokeless Tobacco</w:t>
            </w:r>
          </w:p>
        </w:tc>
        <w:tc>
          <w:tcPr>
            <w:tcW w:w="1890" w:type="dxa"/>
            <w:vAlign w:val="center"/>
          </w:tcPr>
          <w:p w:rsidR="00FD70EC" w:rsidRDefault="00FD70EC" w:rsidP="00FD70EC">
            <w:pPr>
              <w:jc w:val="center"/>
            </w:pPr>
            <w:r>
              <w:t>10.2.6.D</w:t>
            </w:r>
          </w:p>
          <w:p w:rsidR="00FD70EC" w:rsidRDefault="00FD70EC" w:rsidP="00FD70EC">
            <w:pPr>
              <w:jc w:val="center"/>
            </w:pPr>
            <w:r>
              <w:t>10.2.6.E</w:t>
            </w:r>
          </w:p>
          <w:p w:rsidR="0080537B" w:rsidRPr="00A73EB8" w:rsidRDefault="00FD70EC" w:rsidP="00FD70EC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7F389F" w:rsidRDefault="00646ED1" w:rsidP="007F38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</w:t>
            </w:r>
            <w:r w:rsidR="007F389F">
              <w:t>psy</w:t>
            </w:r>
          </w:p>
          <w:p w:rsidR="007F389F" w:rsidRDefault="00646ED1" w:rsidP="007F38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</w:t>
            </w:r>
            <w:r w:rsidR="007F389F">
              <w:t>mor</w:t>
            </w:r>
          </w:p>
          <w:p w:rsidR="007F389F" w:rsidRDefault="00646ED1" w:rsidP="007F38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</w:t>
            </w:r>
            <w:r w:rsidR="007F389F">
              <w:t>ncer</w:t>
            </w:r>
          </w:p>
          <w:p w:rsidR="007F389F" w:rsidRDefault="00646ED1" w:rsidP="007F38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</w:t>
            </w:r>
            <w:r w:rsidR="007F389F">
              <w:t>ew</w:t>
            </w:r>
          </w:p>
          <w:p w:rsidR="00430277" w:rsidRDefault="00646ED1" w:rsidP="007F389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Sn</w:t>
            </w:r>
            <w:r w:rsidR="007F389F">
              <w:t>uff</w:t>
            </w:r>
          </w:p>
          <w:p w:rsidR="003172C1" w:rsidRDefault="00646ED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3172C1">
              <w:t>obacco</w:t>
            </w:r>
          </w:p>
          <w:p w:rsidR="003172C1" w:rsidRDefault="00646ED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</w:t>
            </w:r>
            <w:r w:rsidR="003172C1">
              <w:t>icotine</w:t>
            </w:r>
          </w:p>
          <w:p w:rsidR="003172C1" w:rsidRDefault="00646ED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</w:t>
            </w:r>
            <w:r w:rsidR="003172C1">
              <w:t>mulant</w:t>
            </w:r>
          </w:p>
          <w:p w:rsidR="003172C1" w:rsidRDefault="00646ED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</w:t>
            </w:r>
          </w:p>
          <w:p w:rsidR="003172C1" w:rsidRDefault="00646ED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3172C1">
              <w:t>igarette</w:t>
            </w:r>
          </w:p>
          <w:p w:rsidR="00646ED1" w:rsidRPr="00A73EB8" w:rsidRDefault="00646ED1" w:rsidP="003172C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Environmental Tobacco Smoke</w:t>
            </w:r>
          </w:p>
        </w:tc>
        <w:tc>
          <w:tcPr>
            <w:tcW w:w="3420" w:type="dxa"/>
            <w:vAlign w:val="center"/>
          </w:tcPr>
          <w:p w:rsidR="0080537B" w:rsidRPr="002F1426" w:rsidRDefault="00646ED1" w:rsidP="00A5565A">
            <w:pPr>
              <w:jc w:val="center"/>
              <w:rPr>
                <w:b/>
              </w:rPr>
            </w:pPr>
            <w:r>
              <w:t>Textbook &amp; Guided Notes</w:t>
            </w:r>
          </w:p>
        </w:tc>
        <w:tc>
          <w:tcPr>
            <w:tcW w:w="2880" w:type="dxa"/>
            <w:vAlign w:val="center"/>
          </w:tcPr>
          <w:p w:rsidR="0080537B" w:rsidRPr="00DB305D" w:rsidRDefault="00646ED1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46ED1" w:rsidP="00646ED1">
            <w:pPr>
              <w:jc w:val="center"/>
            </w:pPr>
            <w:r>
              <w:t>Illegal Drugs</w:t>
            </w:r>
          </w:p>
        </w:tc>
        <w:tc>
          <w:tcPr>
            <w:tcW w:w="1890" w:type="dxa"/>
            <w:vAlign w:val="center"/>
          </w:tcPr>
          <w:p w:rsidR="00FD70EC" w:rsidRDefault="00FD70EC" w:rsidP="00FD70EC">
            <w:pPr>
              <w:jc w:val="center"/>
            </w:pPr>
            <w:r>
              <w:t>10.2.6.D</w:t>
            </w:r>
          </w:p>
          <w:p w:rsidR="00FD70EC" w:rsidRDefault="00FD70EC" w:rsidP="00FD70EC">
            <w:pPr>
              <w:jc w:val="center"/>
            </w:pPr>
            <w:r>
              <w:t>10.2.6.E</w:t>
            </w:r>
          </w:p>
          <w:p w:rsidR="0080537B" w:rsidRPr="00A73EB8" w:rsidRDefault="00FD70EC" w:rsidP="00FD70EC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2A2BD0" w:rsidRDefault="00646ED1" w:rsidP="002A2B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Marijuana</w:t>
            </w:r>
          </w:p>
          <w:p w:rsidR="00646ED1" w:rsidRDefault="00646ED1" w:rsidP="002A2B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Gateway Drug</w:t>
            </w:r>
          </w:p>
          <w:p w:rsidR="00646ED1" w:rsidRDefault="00646ED1" w:rsidP="002A2B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Inhalants</w:t>
            </w:r>
          </w:p>
          <w:p w:rsidR="00646ED1" w:rsidRDefault="00646ED1" w:rsidP="00646ED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Steroids</w:t>
            </w:r>
          </w:p>
          <w:p w:rsidR="00646ED1" w:rsidRDefault="00646ED1" w:rsidP="00646ED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Stimulants</w:t>
            </w:r>
          </w:p>
          <w:p w:rsidR="00646ED1" w:rsidRDefault="00646ED1" w:rsidP="00646ED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Depressants</w:t>
            </w:r>
          </w:p>
          <w:p w:rsidR="00646ED1" w:rsidRDefault="00646ED1" w:rsidP="00646ED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Hallucinogens</w:t>
            </w:r>
          </w:p>
          <w:p w:rsidR="00430277" w:rsidRPr="00A73EB8" w:rsidRDefault="00430277" w:rsidP="00646ED1"/>
        </w:tc>
        <w:tc>
          <w:tcPr>
            <w:tcW w:w="3420" w:type="dxa"/>
            <w:vAlign w:val="center"/>
          </w:tcPr>
          <w:p w:rsidR="0080537B" w:rsidRPr="002F1426" w:rsidRDefault="00646ED1" w:rsidP="00A5565A">
            <w:pPr>
              <w:jc w:val="center"/>
              <w:rPr>
                <w:b/>
              </w:rPr>
            </w:pPr>
            <w:r>
              <w:lastRenderedPageBreak/>
              <w:t>Textbook &amp; Guided Notes</w:t>
            </w:r>
          </w:p>
        </w:tc>
        <w:tc>
          <w:tcPr>
            <w:tcW w:w="2880" w:type="dxa"/>
            <w:vAlign w:val="center"/>
          </w:tcPr>
          <w:p w:rsidR="0080537B" w:rsidRPr="00DB305D" w:rsidRDefault="00646ED1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A2BD0" w:rsidP="00A5565A">
            <w:pPr>
              <w:jc w:val="center"/>
            </w:pPr>
            <w:r>
              <w:t>Alcohol</w:t>
            </w:r>
            <w:r w:rsidR="00646ED1">
              <w:t>/Alcoholism</w:t>
            </w:r>
            <w:r>
              <w:t xml:space="preserve"> </w:t>
            </w:r>
          </w:p>
        </w:tc>
        <w:tc>
          <w:tcPr>
            <w:tcW w:w="1890" w:type="dxa"/>
            <w:vAlign w:val="center"/>
          </w:tcPr>
          <w:p w:rsidR="00FD70EC" w:rsidRDefault="00FD70EC" w:rsidP="00FD70EC">
            <w:pPr>
              <w:jc w:val="center"/>
            </w:pPr>
            <w:r>
              <w:t>10.2.6.D</w:t>
            </w:r>
          </w:p>
          <w:p w:rsidR="00FD70EC" w:rsidRDefault="00FD70EC" w:rsidP="00FD70EC">
            <w:pPr>
              <w:jc w:val="center"/>
            </w:pPr>
            <w:r>
              <w:t>10.2.6.E</w:t>
            </w:r>
          </w:p>
          <w:p w:rsidR="002717B6" w:rsidRPr="00A73EB8" w:rsidRDefault="00FD70EC" w:rsidP="00FD70EC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2A2BD0" w:rsidRDefault="00646ED1" w:rsidP="002A2B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Intoxication</w:t>
            </w:r>
          </w:p>
          <w:p w:rsidR="00990086" w:rsidRDefault="00646ED1" w:rsidP="00646ED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Blood Alcohol Concentration</w:t>
            </w:r>
          </w:p>
          <w:p w:rsidR="002A2BD0" w:rsidRDefault="00646ED1" w:rsidP="002A2B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2A2BD0">
              <w:t>ermentation</w:t>
            </w:r>
          </w:p>
          <w:p w:rsidR="002A2BD0" w:rsidRDefault="00646ED1" w:rsidP="002A2B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2A2BD0">
              <w:t>erebrum</w:t>
            </w:r>
          </w:p>
          <w:p w:rsidR="002A2BD0" w:rsidRDefault="00646ED1" w:rsidP="002A2B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2A2BD0">
              <w:t>erebellum</w:t>
            </w:r>
          </w:p>
          <w:p w:rsidR="002A2BD0" w:rsidRDefault="00646ED1" w:rsidP="002A2B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2A2BD0">
              <w:t>edulla</w:t>
            </w:r>
          </w:p>
          <w:p w:rsidR="002A2BD0" w:rsidRDefault="00646ED1" w:rsidP="00646ED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2A2BD0">
              <w:t>pinal cord</w:t>
            </w:r>
          </w:p>
          <w:p w:rsidR="00646ED1" w:rsidRDefault="00646ED1" w:rsidP="00646ED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Cirrhosis</w:t>
            </w:r>
          </w:p>
          <w:p w:rsidR="002A2BD0" w:rsidRDefault="00646ED1" w:rsidP="002A2B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</w:t>
            </w:r>
            <w:r w:rsidR="002A2BD0">
              <w:t>hibitions</w:t>
            </w:r>
          </w:p>
          <w:p w:rsidR="00646ED1" w:rsidRDefault="00646ED1" w:rsidP="002A2B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Fetal Alcohol Syndrome</w:t>
            </w:r>
          </w:p>
          <w:p w:rsidR="00646ED1" w:rsidRDefault="00646ED1" w:rsidP="002A2B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Alcoholism</w:t>
            </w:r>
          </w:p>
          <w:p w:rsidR="00646ED1" w:rsidRDefault="00646ED1" w:rsidP="002A2B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AA</w:t>
            </w:r>
          </w:p>
          <w:p w:rsidR="00646ED1" w:rsidRPr="00A73EB8" w:rsidRDefault="00646ED1" w:rsidP="002A2BD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Ala-teen</w:t>
            </w:r>
          </w:p>
        </w:tc>
        <w:tc>
          <w:tcPr>
            <w:tcW w:w="3420" w:type="dxa"/>
            <w:vAlign w:val="center"/>
          </w:tcPr>
          <w:p w:rsidR="002717B6" w:rsidRPr="002F1426" w:rsidRDefault="00646ED1" w:rsidP="00A5565A">
            <w:pPr>
              <w:jc w:val="center"/>
              <w:rPr>
                <w:b/>
              </w:rPr>
            </w:pPr>
            <w:r>
              <w:t>Textbook &amp; Guided Notes</w:t>
            </w:r>
          </w:p>
        </w:tc>
        <w:tc>
          <w:tcPr>
            <w:tcW w:w="2880" w:type="dxa"/>
            <w:vAlign w:val="center"/>
          </w:tcPr>
          <w:p w:rsidR="002717B6" w:rsidRPr="00DB305D" w:rsidRDefault="00646ED1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46ED1" w:rsidP="00A5565A">
            <w:pPr>
              <w:jc w:val="center"/>
            </w:pPr>
            <w:r>
              <w:t>Medicine</w:t>
            </w:r>
          </w:p>
        </w:tc>
        <w:tc>
          <w:tcPr>
            <w:tcW w:w="1890" w:type="dxa"/>
            <w:vAlign w:val="center"/>
          </w:tcPr>
          <w:p w:rsidR="00FD70EC" w:rsidRDefault="00FD70EC" w:rsidP="00FD70EC">
            <w:pPr>
              <w:jc w:val="center"/>
            </w:pPr>
            <w:r>
              <w:t>10.2.6.D</w:t>
            </w:r>
          </w:p>
          <w:p w:rsidR="00FD70EC" w:rsidRDefault="00FD70EC" w:rsidP="00FD70EC">
            <w:pPr>
              <w:jc w:val="center"/>
            </w:pPr>
            <w:r>
              <w:t>10.2.6.E</w:t>
            </w:r>
          </w:p>
          <w:p w:rsidR="002717B6" w:rsidRPr="00A73EB8" w:rsidRDefault="00FD70EC" w:rsidP="00FD70EC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990086" w:rsidRDefault="00646ED1" w:rsidP="00646ED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Medicine</w:t>
            </w:r>
          </w:p>
          <w:p w:rsidR="00646ED1" w:rsidRDefault="00646ED1" w:rsidP="00646ED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OTC</w:t>
            </w:r>
          </w:p>
          <w:p w:rsidR="00646ED1" w:rsidRPr="00A73EB8" w:rsidRDefault="00646ED1" w:rsidP="00646ED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Prescription Drugs</w:t>
            </w:r>
          </w:p>
        </w:tc>
        <w:tc>
          <w:tcPr>
            <w:tcW w:w="3420" w:type="dxa"/>
            <w:vAlign w:val="center"/>
          </w:tcPr>
          <w:p w:rsidR="002717B6" w:rsidRPr="002F1426" w:rsidRDefault="00646ED1" w:rsidP="00A5565A">
            <w:pPr>
              <w:jc w:val="center"/>
              <w:rPr>
                <w:b/>
              </w:rPr>
            </w:pPr>
            <w:r>
              <w:t>Textbook &amp; Guided Notes</w:t>
            </w:r>
          </w:p>
        </w:tc>
        <w:tc>
          <w:tcPr>
            <w:tcW w:w="2880" w:type="dxa"/>
            <w:vAlign w:val="center"/>
          </w:tcPr>
          <w:p w:rsidR="002717B6" w:rsidRPr="00DB305D" w:rsidRDefault="00646ED1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A1A67"/>
    <w:rsid w:val="001E06E5"/>
    <w:rsid w:val="001E1FF2"/>
    <w:rsid w:val="00243906"/>
    <w:rsid w:val="002717B6"/>
    <w:rsid w:val="002A2BD0"/>
    <w:rsid w:val="002F1426"/>
    <w:rsid w:val="002F1966"/>
    <w:rsid w:val="003154BD"/>
    <w:rsid w:val="003172C1"/>
    <w:rsid w:val="00356645"/>
    <w:rsid w:val="003A1F67"/>
    <w:rsid w:val="00430277"/>
    <w:rsid w:val="0045494D"/>
    <w:rsid w:val="004D4FCE"/>
    <w:rsid w:val="005E38FC"/>
    <w:rsid w:val="00611B54"/>
    <w:rsid w:val="00646ED1"/>
    <w:rsid w:val="007A147C"/>
    <w:rsid w:val="007F0C34"/>
    <w:rsid w:val="007F389F"/>
    <w:rsid w:val="0080537B"/>
    <w:rsid w:val="008668B6"/>
    <w:rsid w:val="008902B0"/>
    <w:rsid w:val="00990086"/>
    <w:rsid w:val="009A0FC1"/>
    <w:rsid w:val="00A32530"/>
    <w:rsid w:val="00A73EB8"/>
    <w:rsid w:val="00AC2828"/>
    <w:rsid w:val="00B149C5"/>
    <w:rsid w:val="00B477DC"/>
    <w:rsid w:val="00B963EA"/>
    <w:rsid w:val="00BE53BF"/>
    <w:rsid w:val="00C11649"/>
    <w:rsid w:val="00C94F98"/>
    <w:rsid w:val="00D97955"/>
    <w:rsid w:val="00DB305D"/>
    <w:rsid w:val="00DE5063"/>
    <w:rsid w:val="00EF1B39"/>
    <w:rsid w:val="00FD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E4B6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6443A-151A-4098-9AE0-78A396F41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Kastelic, Jennifer</cp:lastModifiedBy>
  <cp:revision>3</cp:revision>
  <dcterms:created xsi:type="dcterms:W3CDTF">2017-08-09T14:41:00Z</dcterms:created>
  <dcterms:modified xsi:type="dcterms:W3CDTF">2017-08-09T14:42:00Z</dcterms:modified>
</cp:coreProperties>
</file>