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171E4">
        <w:rPr>
          <w:u w:val="single"/>
        </w:rPr>
        <w:t>Foreign Language Survey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171E4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171E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171E4">
              <w:t>Exploratory German: Numbers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171E4">
              <w:t>How do I say and write numbers 1- 100 in German? How do I form 2 and 3 digit numbers in German?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171E4" w:rsidP="00A5565A">
            <w:pPr>
              <w:jc w:val="center"/>
            </w:pPr>
            <w:r>
              <w:t>Numbers 1-10, 20, 30, 40, 50, 60, 70, 80, 90, 100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017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 vocabulary from 1-20 and 30-100</w:t>
            </w:r>
          </w:p>
          <w:p w:rsidR="000171E4" w:rsidRPr="00A73EB8" w:rsidRDefault="00017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math words such as addition, subtraction, multiplication and division, years old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171E4" w:rsidP="000171E4">
            <w:pPr>
              <w:jc w:val="center"/>
            </w:pPr>
            <w:r>
              <w:t>Forming two-</w:t>
            </w:r>
            <w:r>
              <w:t>digi</w:t>
            </w:r>
            <w:r>
              <w:t xml:space="preserve">t numbers </w:t>
            </w:r>
            <w:r>
              <w:t>when there is a number higher than zero in the ones column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017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 vocabulary</w:t>
            </w:r>
          </w:p>
          <w:p w:rsidR="000171E4" w:rsidRPr="00A73EB8" w:rsidRDefault="00017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word “and” (und)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171E4" w:rsidP="00A5565A">
            <w:pPr>
              <w:jc w:val="center"/>
            </w:pPr>
            <w:r>
              <w:t>Fo</w:t>
            </w:r>
            <w:r>
              <w:t>rming 3-digit numbers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017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 vocabulary with 3-digit numbers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1E4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4924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37C9C-9979-4150-88AA-A6F6DA72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cwolf</cp:lastModifiedBy>
  <cp:revision>2</cp:revision>
  <dcterms:created xsi:type="dcterms:W3CDTF">2017-02-06T18:51:00Z</dcterms:created>
  <dcterms:modified xsi:type="dcterms:W3CDTF">2017-02-06T18:51:00Z</dcterms:modified>
</cp:coreProperties>
</file>