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616C1">
        <w:rPr>
          <w:u w:val="single"/>
        </w:rPr>
        <w:t>Computer Safety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0616C1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616C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616C1">
              <w:t>Technology Tools and Trends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72465">
              <w:t xml:space="preserve"> 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616C1">
              <w:t xml:space="preserve"> How do the constant changes in technology affect me?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616C1" w:rsidP="00A5565A">
            <w:pPr>
              <w:jc w:val="center"/>
            </w:pPr>
            <w:r>
              <w:t>Web 2.0</w:t>
            </w:r>
          </w:p>
        </w:tc>
        <w:tc>
          <w:tcPr>
            <w:tcW w:w="1890" w:type="dxa"/>
            <w:vAlign w:val="center"/>
          </w:tcPr>
          <w:p w:rsidR="000616C1" w:rsidRPr="00A73EB8" w:rsidRDefault="000616C1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Web 2.0</w:t>
            </w:r>
          </w:p>
          <w:p w:rsidR="000616C1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Wiki</w:t>
            </w:r>
          </w:p>
          <w:p w:rsidR="000616C1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RSS</w:t>
            </w:r>
          </w:p>
          <w:p w:rsidR="000616C1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podcast</w:t>
            </w:r>
          </w:p>
          <w:p w:rsidR="000616C1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virtual world</w:t>
            </w:r>
          </w:p>
          <w:p w:rsidR="000616C1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audacity</w:t>
            </w:r>
          </w:p>
          <w:p w:rsidR="000616C1" w:rsidRPr="00A73EB8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QR codes</w:t>
            </w:r>
          </w:p>
        </w:tc>
        <w:tc>
          <w:tcPr>
            <w:tcW w:w="3420" w:type="dxa"/>
            <w:vAlign w:val="center"/>
          </w:tcPr>
          <w:p w:rsidR="00A73EB8" w:rsidRDefault="00472465" w:rsidP="00A5565A">
            <w:pPr>
              <w:jc w:val="center"/>
            </w:pPr>
            <w:r>
              <w:t>Handouts</w:t>
            </w:r>
          </w:p>
          <w:p w:rsidR="00472465" w:rsidRDefault="00472465" w:rsidP="00A5565A">
            <w:pPr>
              <w:jc w:val="center"/>
            </w:pPr>
            <w:r>
              <w:t>Worksheets</w:t>
            </w:r>
          </w:p>
          <w:p w:rsidR="00472465" w:rsidRDefault="00472465" w:rsidP="00A5565A">
            <w:pPr>
              <w:jc w:val="center"/>
            </w:pPr>
            <w:r>
              <w:t>PowerPoint</w:t>
            </w:r>
          </w:p>
          <w:p w:rsidR="00472465" w:rsidRDefault="00472465" w:rsidP="00A5565A">
            <w:pPr>
              <w:jc w:val="center"/>
            </w:pPr>
            <w:r>
              <w:t>Videos</w:t>
            </w:r>
          </w:p>
          <w:p w:rsidR="00472465" w:rsidRDefault="00472465" w:rsidP="00A5565A">
            <w:pPr>
              <w:jc w:val="center"/>
            </w:pPr>
            <w:r>
              <w:t>iSafe</w:t>
            </w:r>
          </w:p>
          <w:p w:rsidR="00472465" w:rsidRPr="002F1426" w:rsidRDefault="00472465" w:rsidP="00A5565A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A73EB8" w:rsidRDefault="00472465" w:rsidP="00A5565A">
            <w:pPr>
              <w:spacing w:after="120"/>
              <w:jc w:val="center"/>
            </w:pPr>
            <w:r>
              <w:t>In-class performance</w:t>
            </w:r>
          </w:p>
          <w:p w:rsidR="00472465" w:rsidRPr="00DB305D" w:rsidRDefault="00472465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616C1" w:rsidP="00A5565A">
            <w:pPr>
              <w:jc w:val="center"/>
            </w:pPr>
            <w:r>
              <w:t>Cell phones/Texting</w:t>
            </w:r>
          </w:p>
        </w:tc>
        <w:tc>
          <w:tcPr>
            <w:tcW w:w="1890" w:type="dxa"/>
            <w:vAlign w:val="center"/>
          </w:tcPr>
          <w:p w:rsidR="0080537B" w:rsidRPr="00A73EB8" w:rsidRDefault="000616C1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texting (SMS)</w:t>
            </w:r>
          </w:p>
          <w:p w:rsidR="000616C1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sexting</w:t>
            </w:r>
          </w:p>
          <w:p w:rsidR="000616C1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mobile harassment</w:t>
            </w:r>
          </w:p>
          <w:p w:rsidR="000616C1" w:rsidRPr="00A73EB8" w:rsidRDefault="000616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textiquette</w:t>
            </w:r>
          </w:p>
        </w:tc>
        <w:tc>
          <w:tcPr>
            <w:tcW w:w="3420" w:type="dxa"/>
            <w:vAlign w:val="center"/>
          </w:tcPr>
          <w:p w:rsidR="0080537B" w:rsidRDefault="00472465" w:rsidP="00A5565A">
            <w:pPr>
              <w:jc w:val="center"/>
            </w:pPr>
            <w:r>
              <w:t>Handouts</w:t>
            </w:r>
          </w:p>
          <w:p w:rsidR="00472465" w:rsidRDefault="00472465" w:rsidP="00A5565A">
            <w:pPr>
              <w:jc w:val="center"/>
            </w:pPr>
            <w:r>
              <w:t>Worksheets</w:t>
            </w:r>
          </w:p>
          <w:p w:rsidR="00472465" w:rsidRDefault="00472465" w:rsidP="00A5565A">
            <w:pPr>
              <w:jc w:val="center"/>
            </w:pPr>
            <w:r>
              <w:t>PowerPoint</w:t>
            </w:r>
          </w:p>
          <w:p w:rsidR="00472465" w:rsidRDefault="00472465" w:rsidP="00A5565A">
            <w:pPr>
              <w:jc w:val="center"/>
            </w:pPr>
            <w:r>
              <w:t>Videos</w:t>
            </w:r>
          </w:p>
          <w:p w:rsidR="00472465" w:rsidRDefault="00472465" w:rsidP="00A5565A">
            <w:pPr>
              <w:jc w:val="center"/>
            </w:pPr>
            <w:r>
              <w:t>iSafe</w:t>
            </w:r>
          </w:p>
          <w:p w:rsidR="00472465" w:rsidRPr="002F1426" w:rsidRDefault="00472465" w:rsidP="00A5565A">
            <w:pPr>
              <w:jc w:val="center"/>
              <w:rPr>
                <w:b/>
              </w:rPr>
            </w:pPr>
            <w:r>
              <w:t>Common Sense Media</w:t>
            </w:r>
          </w:p>
        </w:tc>
        <w:tc>
          <w:tcPr>
            <w:tcW w:w="2880" w:type="dxa"/>
            <w:vAlign w:val="center"/>
          </w:tcPr>
          <w:p w:rsidR="0080537B" w:rsidRDefault="00472465" w:rsidP="00A5565A">
            <w:pPr>
              <w:spacing w:after="120"/>
              <w:jc w:val="center"/>
            </w:pPr>
            <w:r>
              <w:t>In-class performance</w:t>
            </w:r>
          </w:p>
          <w:p w:rsidR="00472465" w:rsidRPr="00DB305D" w:rsidRDefault="00472465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16C1"/>
    <w:rsid w:val="000850C2"/>
    <w:rsid w:val="001951E8"/>
    <w:rsid w:val="001E1FF2"/>
    <w:rsid w:val="00243906"/>
    <w:rsid w:val="002717B6"/>
    <w:rsid w:val="002F1426"/>
    <w:rsid w:val="002F1966"/>
    <w:rsid w:val="00472465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35AF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83B2-4D75-4513-8F12-AA6D1D6ED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3</cp:revision>
  <dcterms:created xsi:type="dcterms:W3CDTF">2017-02-06T19:30:00Z</dcterms:created>
  <dcterms:modified xsi:type="dcterms:W3CDTF">2017-10-06T13:10:00Z</dcterms:modified>
</cp:coreProperties>
</file>