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F1DC8">
        <w:rPr>
          <w:u w:val="single"/>
        </w:rPr>
        <w:t>Computer Safety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proofErr w:type="gramStart"/>
      <w:r w:rsidR="00BF1DC8">
        <w:rPr>
          <w:u w:val="single"/>
        </w:rPr>
        <w:t>7</w:t>
      </w:r>
      <w:proofErr w:type="gramEnd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F1DC8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4559A">
              <w:t>Online Security/</w:t>
            </w:r>
            <w:bookmarkStart w:id="0" w:name="_GoBack"/>
            <w:bookmarkEnd w:id="0"/>
            <w:r w:rsidR="00BF1DC8">
              <w:t xml:space="preserve"> Virus Recognition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32635">
              <w:t xml:space="preserve"> 2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F1DC8">
              <w:t xml:space="preserve"> How can online viruses be dangerous to my computer and what can I do to protect my computer from infection?</w:t>
            </w:r>
          </w:p>
          <w:p w:rsidR="00B149C5" w:rsidRDefault="00B149C5" w:rsidP="00B149C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F1DC8" w:rsidP="00A5565A">
            <w:pPr>
              <w:jc w:val="center"/>
            </w:pPr>
            <w:r>
              <w:t>Malware</w:t>
            </w:r>
          </w:p>
        </w:tc>
        <w:tc>
          <w:tcPr>
            <w:tcW w:w="1890" w:type="dxa"/>
            <w:vAlign w:val="center"/>
          </w:tcPr>
          <w:p w:rsidR="00BF1DC8" w:rsidRPr="00A73EB8" w:rsidRDefault="00BF1DC8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990086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Malware</w:t>
            </w:r>
          </w:p>
          <w:p w:rsidR="00BF1DC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virus</w:t>
            </w:r>
          </w:p>
          <w:p w:rsidR="00BF1DC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worms</w:t>
            </w:r>
          </w:p>
          <w:p w:rsidR="00BF1DC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Trojan horses</w:t>
            </w:r>
          </w:p>
          <w:p w:rsidR="00BF1DC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Spyware</w:t>
            </w:r>
          </w:p>
          <w:p w:rsidR="00BF1DC8" w:rsidRPr="00A73EB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malicious code</w:t>
            </w:r>
          </w:p>
        </w:tc>
        <w:tc>
          <w:tcPr>
            <w:tcW w:w="3420" w:type="dxa"/>
            <w:vAlign w:val="center"/>
          </w:tcPr>
          <w:p w:rsidR="00A73EB8" w:rsidRDefault="00532635" w:rsidP="00A5565A">
            <w:pPr>
              <w:jc w:val="center"/>
            </w:pPr>
            <w:r>
              <w:t>Handouts</w:t>
            </w:r>
          </w:p>
          <w:p w:rsidR="00532635" w:rsidRDefault="00532635" w:rsidP="00A5565A">
            <w:pPr>
              <w:jc w:val="center"/>
            </w:pPr>
            <w:r>
              <w:t>PowerPoint</w:t>
            </w:r>
          </w:p>
          <w:p w:rsidR="00532635" w:rsidRDefault="00532635" w:rsidP="00A5565A">
            <w:pPr>
              <w:jc w:val="center"/>
            </w:pPr>
            <w:r>
              <w:t>Videos</w:t>
            </w:r>
          </w:p>
          <w:p w:rsidR="00532635" w:rsidRDefault="00532635" w:rsidP="00A5565A">
            <w:pPr>
              <w:jc w:val="center"/>
            </w:pPr>
            <w:r>
              <w:t>iSafe</w:t>
            </w:r>
          </w:p>
          <w:p w:rsidR="00532635" w:rsidRPr="002F1426" w:rsidRDefault="00532635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532635" w:rsidP="00A5565A">
            <w:pPr>
              <w:spacing w:after="120"/>
              <w:jc w:val="center"/>
            </w:pPr>
            <w:r>
              <w:t>In-class performance</w:t>
            </w:r>
          </w:p>
          <w:p w:rsidR="00532635" w:rsidRPr="00DB305D" w:rsidRDefault="00532635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F1DC8" w:rsidP="00A5565A">
            <w:pPr>
              <w:jc w:val="center"/>
            </w:pPr>
            <w:r>
              <w:t>Spyware</w:t>
            </w:r>
          </w:p>
        </w:tc>
        <w:tc>
          <w:tcPr>
            <w:tcW w:w="1890" w:type="dxa"/>
            <w:vAlign w:val="center"/>
          </w:tcPr>
          <w:p w:rsidR="0080537B" w:rsidRPr="00A73EB8" w:rsidRDefault="00BF1DC8" w:rsidP="00A5565A">
            <w:pPr>
              <w:jc w:val="center"/>
            </w:pPr>
            <w:r>
              <w:t>PA 10.3</w:t>
            </w:r>
          </w:p>
        </w:tc>
        <w:tc>
          <w:tcPr>
            <w:tcW w:w="3420" w:type="dxa"/>
            <w:vAlign w:val="center"/>
          </w:tcPr>
          <w:p w:rsidR="00532635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Spyware</w:t>
            </w:r>
          </w:p>
          <w:p w:rsidR="00990086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 Firewall</w:t>
            </w:r>
          </w:p>
          <w:p w:rsidR="00BF1DC8" w:rsidRPr="00A73EB8" w:rsidRDefault="00BF1DC8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Adware</w:t>
            </w:r>
          </w:p>
        </w:tc>
        <w:tc>
          <w:tcPr>
            <w:tcW w:w="3420" w:type="dxa"/>
            <w:vAlign w:val="center"/>
          </w:tcPr>
          <w:p w:rsidR="0080537B" w:rsidRDefault="00532635" w:rsidP="00A5565A">
            <w:pPr>
              <w:jc w:val="center"/>
            </w:pPr>
            <w:r>
              <w:t>Handouts</w:t>
            </w:r>
          </w:p>
          <w:p w:rsidR="00532635" w:rsidRDefault="00532635" w:rsidP="00A5565A">
            <w:pPr>
              <w:jc w:val="center"/>
            </w:pPr>
            <w:r>
              <w:t>PowerPoint</w:t>
            </w:r>
          </w:p>
          <w:p w:rsidR="00532635" w:rsidRDefault="00532635" w:rsidP="00A5565A">
            <w:pPr>
              <w:jc w:val="center"/>
            </w:pPr>
            <w:r>
              <w:t>Videos</w:t>
            </w:r>
          </w:p>
          <w:p w:rsidR="00532635" w:rsidRPr="002F1426" w:rsidRDefault="00532635" w:rsidP="00A5565A">
            <w:pPr>
              <w:jc w:val="center"/>
              <w:rPr>
                <w:b/>
              </w:rPr>
            </w:pPr>
            <w:r>
              <w:t>iSafe</w:t>
            </w:r>
          </w:p>
        </w:tc>
        <w:tc>
          <w:tcPr>
            <w:tcW w:w="2880" w:type="dxa"/>
            <w:vAlign w:val="center"/>
          </w:tcPr>
          <w:p w:rsidR="0080537B" w:rsidRDefault="00532635" w:rsidP="00A5565A">
            <w:pPr>
              <w:spacing w:after="120"/>
              <w:jc w:val="center"/>
            </w:pPr>
            <w:r>
              <w:t>In-class performance</w:t>
            </w:r>
          </w:p>
          <w:p w:rsidR="00532635" w:rsidRPr="00DB305D" w:rsidRDefault="00532635" w:rsidP="00A5565A">
            <w:pPr>
              <w:spacing w:after="120"/>
              <w:jc w:val="center"/>
              <w:rPr>
                <w:sz w:val="18"/>
              </w:rPr>
            </w:pPr>
            <w:r>
              <w:t>Homework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4559A"/>
    <w:rsid w:val="00532635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F1DC8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0E47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223D81-F933-4D9E-8BA4-BACE9EB77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7</TotalTime>
  <Pages>1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Patt, Carolyn</cp:lastModifiedBy>
  <cp:revision>4</cp:revision>
  <dcterms:created xsi:type="dcterms:W3CDTF">2017-02-06T19:19:00Z</dcterms:created>
  <dcterms:modified xsi:type="dcterms:W3CDTF">2017-10-06T13:49:00Z</dcterms:modified>
</cp:coreProperties>
</file>