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46E65">
        <w:rPr>
          <w:u w:val="single"/>
        </w:rPr>
        <w:t>Computer Safety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D46E65">
        <w:rPr>
          <w:u w:val="single"/>
        </w:rPr>
        <w:t>7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46E6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46E65">
              <w:t>Cyber Harassment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810DF">
              <w:rPr>
                <w:b/>
              </w:rPr>
              <w:t xml:space="preserve"> </w:t>
            </w:r>
            <w:r w:rsidR="00F810DF">
              <w:t>6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D46E65">
              <w:t xml:space="preserve">What can I do if I </w:t>
            </w:r>
            <w:proofErr w:type="gramStart"/>
            <w:r w:rsidR="00D46E65">
              <w:t>am confronted</w:t>
            </w:r>
            <w:proofErr w:type="gramEnd"/>
            <w:r w:rsidR="00D46E65">
              <w:t xml:space="preserve"> with cyber harassment?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D46E65" w:rsidP="00A5565A">
            <w:pPr>
              <w:jc w:val="center"/>
            </w:pPr>
            <w:r>
              <w:t>Cyberbullying and Stalking</w:t>
            </w:r>
          </w:p>
        </w:tc>
        <w:tc>
          <w:tcPr>
            <w:tcW w:w="1890" w:type="dxa"/>
            <w:vAlign w:val="center"/>
          </w:tcPr>
          <w:p w:rsidR="00A73EB8" w:rsidRPr="00A73EB8" w:rsidRDefault="00D46E65" w:rsidP="00A5565A">
            <w:pPr>
              <w:jc w:val="center"/>
            </w:pPr>
            <w:r>
              <w:t>PA 10.3</w:t>
            </w:r>
          </w:p>
        </w:tc>
        <w:tc>
          <w:tcPr>
            <w:tcW w:w="3420" w:type="dxa"/>
            <w:vAlign w:val="center"/>
          </w:tcPr>
          <w:p w:rsidR="00990086" w:rsidRDefault="00D46E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bullying/cyberbullying</w:t>
            </w:r>
          </w:p>
          <w:p w:rsidR="00D46E65" w:rsidRDefault="00D46E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stalking/cyberstalking</w:t>
            </w:r>
          </w:p>
          <w:p w:rsidR="00D46E65" w:rsidRDefault="00D46E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harassment</w:t>
            </w:r>
          </w:p>
          <w:p w:rsidR="00D46E65" w:rsidRDefault="00D46E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bystander</w:t>
            </w:r>
          </w:p>
          <w:p w:rsidR="00D46E65" w:rsidRDefault="00D46E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netiquette</w:t>
            </w:r>
          </w:p>
          <w:p w:rsidR="00D46E65" w:rsidRDefault="00D46E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flaming</w:t>
            </w:r>
          </w:p>
          <w:p w:rsidR="00D46E65" w:rsidRDefault="00D46E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happy-slapping</w:t>
            </w:r>
          </w:p>
          <w:p w:rsidR="00D46E65" w:rsidRPr="00A73EB8" w:rsidRDefault="00D46E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photoshopping</w:t>
            </w:r>
          </w:p>
        </w:tc>
        <w:tc>
          <w:tcPr>
            <w:tcW w:w="3420" w:type="dxa"/>
            <w:vAlign w:val="center"/>
          </w:tcPr>
          <w:p w:rsidR="00A73EB8" w:rsidRDefault="00E12933" w:rsidP="00A5565A">
            <w:pPr>
              <w:jc w:val="center"/>
            </w:pPr>
            <w:r>
              <w:t>Handouts</w:t>
            </w:r>
          </w:p>
          <w:p w:rsidR="00E12933" w:rsidRDefault="00E12933" w:rsidP="00A5565A">
            <w:pPr>
              <w:jc w:val="center"/>
            </w:pPr>
            <w:r>
              <w:t>Worksheets</w:t>
            </w:r>
          </w:p>
          <w:p w:rsidR="00E12933" w:rsidRDefault="00E12933" w:rsidP="00A5565A">
            <w:pPr>
              <w:jc w:val="center"/>
            </w:pPr>
            <w:r>
              <w:t>Videos</w:t>
            </w:r>
          </w:p>
          <w:p w:rsidR="00E12933" w:rsidRPr="002F1426" w:rsidRDefault="00E12933" w:rsidP="00A5565A">
            <w:pPr>
              <w:jc w:val="center"/>
              <w:rPr>
                <w:b/>
              </w:rPr>
            </w:pPr>
            <w:r>
              <w:t>Guest speaker</w:t>
            </w:r>
          </w:p>
        </w:tc>
        <w:tc>
          <w:tcPr>
            <w:tcW w:w="2880" w:type="dxa"/>
            <w:vAlign w:val="center"/>
          </w:tcPr>
          <w:p w:rsidR="00A73EB8" w:rsidRDefault="00E12933" w:rsidP="00A5565A">
            <w:pPr>
              <w:spacing w:after="120"/>
              <w:jc w:val="center"/>
            </w:pPr>
            <w:r>
              <w:t>In-class performance</w:t>
            </w:r>
          </w:p>
          <w:p w:rsidR="00E12933" w:rsidRPr="00DB305D" w:rsidRDefault="00E12933" w:rsidP="00A5565A">
            <w:pPr>
              <w:spacing w:after="120"/>
              <w:jc w:val="center"/>
              <w:rPr>
                <w:sz w:val="18"/>
              </w:rPr>
            </w:pPr>
            <w:r>
              <w:t>Homework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46E65" w:rsidP="00A5565A">
            <w:pPr>
              <w:jc w:val="center"/>
            </w:pPr>
            <w:r>
              <w:t>Legal Issues</w:t>
            </w:r>
          </w:p>
        </w:tc>
        <w:tc>
          <w:tcPr>
            <w:tcW w:w="1890" w:type="dxa"/>
            <w:vAlign w:val="center"/>
          </w:tcPr>
          <w:p w:rsidR="0080537B" w:rsidRPr="00A73EB8" w:rsidRDefault="00F810DF" w:rsidP="00A5565A">
            <w:pPr>
              <w:jc w:val="center"/>
            </w:pPr>
            <w:r>
              <w:t>PA 10.3</w:t>
            </w:r>
          </w:p>
        </w:tc>
        <w:tc>
          <w:tcPr>
            <w:tcW w:w="3420" w:type="dxa"/>
            <w:vAlign w:val="center"/>
          </w:tcPr>
          <w:p w:rsidR="00990086" w:rsidRDefault="00F810D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harassment</w:t>
            </w:r>
          </w:p>
          <w:p w:rsidR="00F810DF" w:rsidRDefault="00F810D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stalking</w:t>
            </w:r>
          </w:p>
          <w:p w:rsidR="00F810DF" w:rsidRDefault="00F810D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criminal</w:t>
            </w:r>
          </w:p>
          <w:p w:rsidR="00F810DF" w:rsidRPr="00A73EB8" w:rsidRDefault="00F810D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civil</w:t>
            </w:r>
          </w:p>
        </w:tc>
        <w:tc>
          <w:tcPr>
            <w:tcW w:w="3420" w:type="dxa"/>
            <w:vAlign w:val="center"/>
          </w:tcPr>
          <w:p w:rsidR="00E12933" w:rsidRDefault="00E12933" w:rsidP="00E12933">
            <w:pPr>
              <w:jc w:val="center"/>
            </w:pPr>
            <w:r>
              <w:t>Handouts</w:t>
            </w:r>
          </w:p>
          <w:p w:rsidR="00E12933" w:rsidRDefault="00E12933" w:rsidP="00E12933">
            <w:pPr>
              <w:jc w:val="center"/>
            </w:pPr>
            <w:r>
              <w:t>Worksheets</w:t>
            </w:r>
          </w:p>
          <w:p w:rsidR="00E12933" w:rsidRDefault="00E12933" w:rsidP="00E12933">
            <w:pPr>
              <w:jc w:val="center"/>
            </w:pPr>
            <w:r>
              <w:t>Videos</w:t>
            </w:r>
          </w:p>
          <w:p w:rsidR="0080537B" w:rsidRPr="002F1426" w:rsidRDefault="0080537B" w:rsidP="00E12933">
            <w:pPr>
              <w:jc w:val="center"/>
              <w:rPr>
                <w:b/>
              </w:rPr>
            </w:pP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80537B" w:rsidRDefault="00E12933" w:rsidP="00A5565A">
            <w:pPr>
              <w:spacing w:after="120"/>
              <w:jc w:val="center"/>
            </w:pPr>
            <w:r>
              <w:t>In-class performance</w:t>
            </w:r>
          </w:p>
          <w:p w:rsidR="00E12933" w:rsidRPr="00DB305D" w:rsidRDefault="00E12933" w:rsidP="00A5565A">
            <w:pPr>
              <w:spacing w:after="120"/>
              <w:jc w:val="center"/>
              <w:rPr>
                <w:sz w:val="18"/>
              </w:rPr>
            </w:pPr>
            <w:r>
              <w:t>Homework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3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#3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94F98"/>
    <w:rsid w:val="00D46E65"/>
    <w:rsid w:val="00DB305D"/>
    <w:rsid w:val="00DE5063"/>
    <w:rsid w:val="00E12933"/>
    <w:rsid w:val="00EF1B39"/>
    <w:rsid w:val="00F8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4057A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5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9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2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2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CF012-104D-413F-B473-BB62B45CF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16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Patt, Carolyn</cp:lastModifiedBy>
  <cp:revision>3</cp:revision>
  <dcterms:created xsi:type="dcterms:W3CDTF">2017-02-06T19:12:00Z</dcterms:created>
  <dcterms:modified xsi:type="dcterms:W3CDTF">2017-10-06T12:25:00Z</dcterms:modified>
</cp:coreProperties>
</file>