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719A3">
        <w:rPr>
          <w:u w:val="single"/>
        </w:rPr>
        <w:t xml:space="preserve">German </w:t>
      </w:r>
      <w:proofErr w:type="gramStart"/>
      <w:r w:rsidR="008719A3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719A3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719A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719A3">
              <w:t>Unit 5- Everything About School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B6D13">
              <w:t>21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11026D" w:rsidRDefault="002F1426" w:rsidP="008719A3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719A3">
              <w:t xml:space="preserve"> </w:t>
            </w:r>
            <w:r w:rsidR="0011026D">
              <w:t>UEQ: How can you describe your school day?</w:t>
            </w:r>
          </w:p>
          <w:p w:rsidR="0011026D" w:rsidRDefault="0011026D" w:rsidP="008719A3">
            <w:r>
              <w:t>LEQ: What classes do you have and w</w:t>
            </w:r>
            <w:r w:rsidR="008719A3">
              <w:t xml:space="preserve">hen do you have various classes? </w:t>
            </w:r>
          </w:p>
          <w:p w:rsidR="0011026D" w:rsidRDefault="0011026D" w:rsidP="008719A3">
            <w:r>
              <w:t xml:space="preserve">LEQ: </w:t>
            </w:r>
            <w:r w:rsidR="008719A3">
              <w:t xml:space="preserve">What classes do you like or dislike? What grades do you have? </w:t>
            </w:r>
          </w:p>
          <w:p w:rsidR="00B149C5" w:rsidRDefault="0011026D" w:rsidP="008719A3">
            <w:r>
              <w:t>LEQ: What are some common school supplies and h</w:t>
            </w:r>
            <w:r w:rsidR="008719A3">
              <w:t xml:space="preserve">ow much do </w:t>
            </w:r>
            <w:r>
              <w:t xml:space="preserve">they </w:t>
            </w:r>
            <w:r w:rsidR="008719A3">
              <w:t>cost?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8719A3" w:rsidRDefault="008719A3" w:rsidP="00A5565A">
            <w:pPr>
              <w:jc w:val="center"/>
            </w:pPr>
            <w:r w:rsidRPr="008719A3">
              <w:t xml:space="preserve">Talking about various </w:t>
            </w:r>
          </w:p>
          <w:p w:rsidR="00A73EB8" w:rsidRPr="00DE5063" w:rsidRDefault="008719A3" w:rsidP="00A5565A">
            <w:pPr>
              <w:jc w:val="center"/>
            </w:pPr>
            <w:r w:rsidRPr="008719A3">
              <w:t xml:space="preserve">school subjects  </w:t>
            </w:r>
          </w:p>
        </w:tc>
        <w:tc>
          <w:tcPr>
            <w:tcW w:w="1890" w:type="dxa"/>
            <w:vAlign w:val="center"/>
          </w:tcPr>
          <w:p w:rsidR="008762A6" w:rsidRDefault="008762A6" w:rsidP="008719A3">
            <w:pPr>
              <w:jc w:val="center"/>
            </w:pPr>
            <w:r>
              <w:t>12.1.A,</w:t>
            </w:r>
          </w:p>
          <w:p w:rsidR="008719A3" w:rsidRDefault="008719A3" w:rsidP="008719A3">
            <w:pPr>
              <w:jc w:val="center"/>
            </w:pPr>
            <w:r>
              <w:t>12.1.B, 12.1.C, 12.1.D,</w:t>
            </w:r>
          </w:p>
          <w:p w:rsidR="008719A3" w:rsidRDefault="008762A6" w:rsidP="008719A3">
            <w:pPr>
              <w:jc w:val="center"/>
            </w:pPr>
            <w:r>
              <w:t>12.1.1.A, 12.1.1.B</w:t>
            </w:r>
            <w:r w:rsidR="008719A3">
              <w:t xml:space="preserve"> 12.1.1.C, </w:t>
            </w:r>
          </w:p>
          <w:p w:rsidR="00A73EB8" w:rsidRPr="00A73EB8" w:rsidRDefault="008719A3" w:rsidP="008719A3">
            <w:pPr>
              <w:jc w:val="center"/>
            </w:pPr>
            <w:r>
              <w:t>12.1.1.D</w:t>
            </w:r>
          </w:p>
        </w:tc>
        <w:tc>
          <w:tcPr>
            <w:tcW w:w="3420" w:type="dxa"/>
            <w:vAlign w:val="center"/>
          </w:tcPr>
          <w:p w:rsidR="00430277" w:rsidRDefault="008719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school subjects- “</w:t>
            </w:r>
            <w:proofErr w:type="spellStart"/>
            <w:r>
              <w:t>lieblings</w:t>
            </w:r>
            <w:proofErr w:type="spellEnd"/>
            <w:r>
              <w:t>”</w:t>
            </w:r>
          </w:p>
          <w:p w:rsidR="008719A3" w:rsidRDefault="008719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conjugation of “</w:t>
            </w:r>
            <w:proofErr w:type="spellStart"/>
            <w:r>
              <w:t>haben</w:t>
            </w:r>
            <w:proofErr w:type="spellEnd"/>
            <w:r>
              <w:t>”</w:t>
            </w:r>
          </w:p>
          <w:p w:rsidR="008719A3" w:rsidRPr="00A73EB8" w:rsidRDefault="00EB0E2B" w:rsidP="00EB0E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dialogue voca</w:t>
            </w:r>
            <w:r w:rsidR="008719A3">
              <w:t>bulary</w:t>
            </w:r>
          </w:p>
        </w:tc>
        <w:tc>
          <w:tcPr>
            <w:tcW w:w="3420" w:type="dxa"/>
            <w:vAlign w:val="center"/>
          </w:tcPr>
          <w:p w:rsidR="00A73EB8" w:rsidRPr="0011026D" w:rsidRDefault="0011026D" w:rsidP="0011026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write out new dialogue vocabulary and practice</w:t>
            </w:r>
          </w:p>
          <w:p w:rsidR="0011026D" w:rsidRDefault="0011026D" w:rsidP="0011026D">
            <w:pPr>
              <w:pStyle w:val="ListParagraph"/>
            </w:pPr>
            <w:r>
              <w:t>reading and speaking about dialogue</w:t>
            </w:r>
          </w:p>
          <w:p w:rsidR="0011026D" w:rsidRPr="007E4E6A" w:rsidRDefault="007E4E6A" w:rsidP="0011026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vocabulary for common school subjects</w:t>
            </w:r>
          </w:p>
          <w:p w:rsidR="007E4E6A" w:rsidRPr="007E4E6A" w:rsidRDefault="007E4E6A" w:rsidP="0011026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use the full conjugation of the verb “to have” </w:t>
            </w:r>
          </w:p>
          <w:p w:rsidR="007E4E6A" w:rsidRPr="007E4E6A" w:rsidRDefault="007E4E6A" w:rsidP="0011026D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tell about what classes you and others have and which are favorite classes</w:t>
            </w:r>
          </w:p>
          <w:p w:rsidR="007E4E6A" w:rsidRPr="007E4E6A" w:rsidRDefault="007E4E6A" w:rsidP="007E4E6A">
            <w:pPr>
              <w:ind w:left="360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7E4E6A" w:rsidRDefault="007E4E6A" w:rsidP="007E4E6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vocabulary quiz from dialogue</w:t>
            </w:r>
          </w:p>
          <w:p w:rsidR="007E4E6A" w:rsidRPr="007E4E6A" w:rsidRDefault="007E4E6A" w:rsidP="007E4E6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 on material</w:t>
            </w:r>
          </w:p>
          <w:p w:rsidR="007E4E6A" w:rsidRPr="007E4E6A" w:rsidRDefault="007E4E6A" w:rsidP="007E4E6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demonstrate oral proficiency by telling about classes</w:t>
            </w:r>
          </w:p>
          <w:p w:rsidR="007E4E6A" w:rsidRPr="007E4E6A" w:rsidRDefault="007E4E6A" w:rsidP="007E4E6A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using all subject pronouns with the verb “to have” and various classes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719A3" w:rsidRDefault="008719A3" w:rsidP="00A5565A">
            <w:pPr>
              <w:jc w:val="center"/>
            </w:pPr>
            <w:r w:rsidRPr="008719A3">
              <w:t xml:space="preserve">Telling time with </w:t>
            </w:r>
          </w:p>
          <w:p w:rsidR="0080537B" w:rsidRPr="00DE5063" w:rsidRDefault="008719A3" w:rsidP="00A5565A">
            <w:pPr>
              <w:jc w:val="center"/>
            </w:pPr>
            <w:r w:rsidRPr="008719A3">
              <w:t>class schedules</w:t>
            </w:r>
          </w:p>
        </w:tc>
        <w:tc>
          <w:tcPr>
            <w:tcW w:w="1890" w:type="dxa"/>
            <w:vAlign w:val="center"/>
          </w:tcPr>
          <w:p w:rsidR="0080537B" w:rsidRDefault="008762A6" w:rsidP="008762A6">
            <w:pPr>
              <w:jc w:val="center"/>
            </w:pPr>
            <w:r>
              <w:t>12.1.A,</w:t>
            </w:r>
            <w:r w:rsidR="008719A3" w:rsidRPr="008719A3">
              <w:t>12.1.B, 12.1.C,</w:t>
            </w:r>
            <w:r w:rsidR="008719A3">
              <w:t xml:space="preserve"> 12.1.D, 12.1.1.</w:t>
            </w:r>
            <w:r>
              <w:t>A</w:t>
            </w:r>
            <w:r w:rsidR="008719A3">
              <w:t>, 12.1.1.B</w:t>
            </w:r>
            <w:r>
              <w:t>,</w:t>
            </w:r>
          </w:p>
          <w:p w:rsidR="008762A6" w:rsidRPr="00A73EB8" w:rsidRDefault="008762A6" w:rsidP="008762A6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430277" w:rsidRDefault="008719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telling time vocabulary</w:t>
            </w:r>
          </w:p>
          <w:p w:rsidR="008719A3" w:rsidRDefault="008719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sequencing words</w:t>
            </w:r>
          </w:p>
          <w:p w:rsidR="008719A3" w:rsidRPr="00A73EB8" w:rsidRDefault="008719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days of the week</w:t>
            </w:r>
          </w:p>
        </w:tc>
        <w:tc>
          <w:tcPr>
            <w:tcW w:w="3420" w:type="dxa"/>
            <w:vAlign w:val="center"/>
          </w:tcPr>
          <w:p w:rsidR="0080537B" w:rsidRPr="007E4E6A" w:rsidRDefault="007E4E6A" w:rsidP="007E4E6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how to say time on a schedule to tell about when classes are</w:t>
            </w:r>
          </w:p>
          <w:p w:rsidR="007E4E6A" w:rsidRPr="00EB0E2B" w:rsidRDefault="00EB0E2B" w:rsidP="007E4E6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sequencing words to indicate what comes first, later, and last</w:t>
            </w:r>
          </w:p>
          <w:p w:rsidR="00EB0E2B" w:rsidRPr="00EB0E2B" w:rsidRDefault="00EB0E2B" w:rsidP="007E4E6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days of the week</w:t>
            </w:r>
          </w:p>
          <w:p w:rsidR="00EB0E2B" w:rsidRPr="007E4E6A" w:rsidRDefault="00EB0E2B" w:rsidP="007E4E6A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practice telling about schedule using regular and inverted word order</w:t>
            </w:r>
          </w:p>
        </w:tc>
        <w:tc>
          <w:tcPr>
            <w:tcW w:w="2880" w:type="dxa"/>
            <w:vAlign w:val="center"/>
          </w:tcPr>
          <w:p w:rsidR="0080537B" w:rsidRPr="00EB0E2B" w:rsidRDefault="00EB0E2B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lastRenderedPageBreak/>
              <w:t>formative and summative assessments on material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demonstrate oral proficiency by telling about their schedules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lastRenderedPageBreak/>
              <w:t>students demonstrate listening comprehension by answering questions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using classes, time expressions, and varying word order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719A3" w:rsidRDefault="008719A3" w:rsidP="00A5565A">
            <w:pPr>
              <w:jc w:val="center"/>
            </w:pPr>
            <w:r w:rsidRPr="008719A3">
              <w:t xml:space="preserve">Talking about grades </w:t>
            </w:r>
          </w:p>
          <w:p w:rsidR="008719A3" w:rsidRDefault="008719A3" w:rsidP="00A5565A">
            <w:pPr>
              <w:jc w:val="center"/>
            </w:pPr>
            <w:r w:rsidRPr="008719A3">
              <w:t xml:space="preserve">and  the school system </w:t>
            </w:r>
          </w:p>
          <w:p w:rsidR="0080537B" w:rsidRPr="00DE5063" w:rsidRDefault="008719A3" w:rsidP="00A5565A">
            <w:pPr>
              <w:jc w:val="center"/>
            </w:pPr>
            <w:r w:rsidRPr="008719A3">
              <w:t>in Germany</w:t>
            </w:r>
          </w:p>
        </w:tc>
        <w:tc>
          <w:tcPr>
            <w:tcW w:w="1890" w:type="dxa"/>
            <w:vAlign w:val="center"/>
          </w:tcPr>
          <w:p w:rsidR="0080537B" w:rsidRDefault="008762A6" w:rsidP="00A5565A">
            <w:pPr>
              <w:jc w:val="center"/>
            </w:pPr>
            <w:r>
              <w:t>12.1.A, 12.1.B,</w:t>
            </w:r>
          </w:p>
          <w:p w:rsidR="008762A6" w:rsidRDefault="008762A6" w:rsidP="00A5565A">
            <w:pPr>
              <w:jc w:val="center"/>
            </w:pPr>
            <w:r>
              <w:t>12.1.C, 12.1.D,</w:t>
            </w:r>
          </w:p>
          <w:p w:rsidR="008762A6" w:rsidRDefault="008762A6" w:rsidP="00A5565A">
            <w:pPr>
              <w:jc w:val="center"/>
            </w:pPr>
            <w:r>
              <w:t>12.1.1.A,</w:t>
            </w:r>
          </w:p>
          <w:p w:rsidR="008762A6" w:rsidRDefault="008762A6" w:rsidP="00A5565A">
            <w:pPr>
              <w:jc w:val="center"/>
            </w:pPr>
            <w:r>
              <w:t>12.1.1.B,</w:t>
            </w:r>
          </w:p>
          <w:p w:rsidR="008762A6" w:rsidRDefault="008762A6" w:rsidP="00A5565A">
            <w:pPr>
              <w:jc w:val="center"/>
            </w:pPr>
            <w:r>
              <w:t>12.1.1.C,</w:t>
            </w:r>
          </w:p>
          <w:p w:rsidR="008762A6" w:rsidRDefault="008762A6" w:rsidP="00A5565A">
            <w:pPr>
              <w:jc w:val="center"/>
            </w:pPr>
            <w:r>
              <w:t>12.1.1.D</w:t>
            </w:r>
          </w:p>
          <w:p w:rsidR="008762A6" w:rsidRPr="00A73EB8" w:rsidRDefault="008762A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8719A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grading scale</w:t>
            </w:r>
          </w:p>
          <w:p w:rsidR="008719A3" w:rsidRDefault="008719A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commenting on grades</w:t>
            </w:r>
          </w:p>
          <w:p w:rsidR="008719A3" w:rsidRPr="00A73EB8" w:rsidRDefault="008719A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report card vocabulary</w:t>
            </w:r>
          </w:p>
        </w:tc>
        <w:tc>
          <w:tcPr>
            <w:tcW w:w="3420" w:type="dxa"/>
            <w:vAlign w:val="center"/>
          </w:tcPr>
          <w:p w:rsidR="0080537B" w:rsidRPr="00EB0E2B" w:rsidRDefault="00EB0E2B" w:rsidP="00EB0E2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learn how to express grades and comment on them 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telling about your grades and asking others about theirs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about some differences between German and American schools</w:t>
            </w:r>
          </w:p>
        </w:tc>
        <w:tc>
          <w:tcPr>
            <w:tcW w:w="2880" w:type="dxa"/>
            <w:vAlign w:val="center"/>
          </w:tcPr>
          <w:p w:rsidR="0080537B" w:rsidRPr="00EB0E2B" w:rsidRDefault="00EB0E2B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 on  material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speak about their grades and comment appropriately about grades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about classes and grades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8719A3" w:rsidRDefault="008719A3" w:rsidP="008719A3">
            <w:pPr>
              <w:jc w:val="center"/>
            </w:pPr>
            <w:r>
              <w:t>Talking about prices</w:t>
            </w:r>
          </w:p>
          <w:p w:rsidR="002717B6" w:rsidRPr="00DE5063" w:rsidRDefault="008719A3" w:rsidP="008719A3">
            <w:pPr>
              <w:jc w:val="center"/>
            </w:pPr>
            <w:r>
              <w:t>School items in a store</w:t>
            </w:r>
          </w:p>
        </w:tc>
        <w:tc>
          <w:tcPr>
            <w:tcW w:w="1890" w:type="dxa"/>
            <w:vAlign w:val="center"/>
          </w:tcPr>
          <w:p w:rsidR="008762A6" w:rsidRDefault="008762A6" w:rsidP="00A5565A">
            <w:pPr>
              <w:jc w:val="center"/>
            </w:pPr>
            <w:r>
              <w:t>12.1.A, 12.1.B</w:t>
            </w:r>
          </w:p>
          <w:p w:rsidR="002717B6" w:rsidRPr="00A73EB8" w:rsidRDefault="008762A6" w:rsidP="00A5565A">
            <w:pPr>
              <w:jc w:val="center"/>
            </w:pPr>
            <w:r>
              <w:t>12.1.C, 12.1.D,</w:t>
            </w:r>
            <w:r w:rsidR="008719A3" w:rsidRPr="008719A3">
              <w:t>,</w:t>
            </w:r>
            <w:r w:rsidR="008719A3">
              <w:t xml:space="preserve"> </w:t>
            </w:r>
            <w:r>
              <w:t>12.1.1.A, 12.1.1.B</w:t>
            </w:r>
            <w:r w:rsidR="008719A3" w:rsidRPr="008719A3">
              <w:t>,</w:t>
            </w:r>
            <w:r w:rsidR="008719A3">
              <w:t xml:space="preserve"> </w:t>
            </w:r>
            <w:r>
              <w:t>12.1.1.C, 12.1.1.D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Default="008719A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for common school items</w:t>
            </w:r>
          </w:p>
          <w:p w:rsidR="008719A3" w:rsidRDefault="008719A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“</w:t>
            </w:r>
            <w:proofErr w:type="spellStart"/>
            <w:r>
              <w:t>kosten</w:t>
            </w:r>
            <w:proofErr w:type="spellEnd"/>
            <w:r>
              <w:t>”</w:t>
            </w:r>
          </w:p>
          <w:p w:rsidR="008719A3" w:rsidRDefault="008719A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adjectives such as “</w:t>
            </w:r>
            <w:proofErr w:type="spellStart"/>
            <w:r>
              <w:t>teuer</w:t>
            </w:r>
            <w:proofErr w:type="spellEnd"/>
            <w:r>
              <w:t>,” “</w:t>
            </w:r>
            <w:proofErr w:type="spellStart"/>
            <w:r>
              <w:t>billig</w:t>
            </w:r>
            <w:proofErr w:type="spellEnd"/>
            <w:r>
              <w:t>,” “</w:t>
            </w:r>
            <w:proofErr w:type="spellStart"/>
            <w:r>
              <w:t>preiswert</w:t>
            </w:r>
            <w:proofErr w:type="spellEnd"/>
            <w:r>
              <w:t>”</w:t>
            </w:r>
          </w:p>
          <w:p w:rsidR="008719A3" w:rsidRPr="00A73EB8" w:rsidRDefault="008719A3" w:rsidP="008719A3">
            <w:pPr>
              <w:pStyle w:val="ListParagraph"/>
              <w:numPr>
                <w:ilvl w:val="0"/>
                <w:numId w:val="2"/>
              </w:numPr>
            </w:pPr>
            <w:r>
              <w:t xml:space="preserve">locations words such as “da </w:t>
            </w:r>
            <w:proofErr w:type="spellStart"/>
            <w:r>
              <w:t>hinten</w:t>
            </w:r>
            <w:proofErr w:type="spellEnd"/>
            <w:r>
              <w:t>,” “</w:t>
            </w:r>
            <w:proofErr w:type="spellStart"/>
            <w:r>
              <w:t>dort</w:t>
            </w:r>
            <w:proofErr w:type="spellEnd"/>
            <w:r>
              <w:t xml:space="preserve"> </w:t>
            </w:r>
            <w:proofErr w:type="spellStart"/>
            <w:r>
              <w:t>dr</w:t>
            </w:r>
            <w:r w:rsidRPr="008719A3">
              <w:t>ü</w:t>
            </w:r>
            <w:r>
              <w:t>ben</w:t>
            </w:r>
            <w:proofErr w:type="spellEnd"/>
            <w:r>
              <w:t>,” and “</w:t>
            </w:r>
            <w:proofErr w:type="spellStart"/>
            <w:r>
              <w:t>hier</w:t>
            </w:r>
            <w:proofErr w:type="spellEnd"/>
            <w:r>
              <w:t xml:space="preserve"> </w:t>
            </w:r>
            <w:proofErr w:type="spellStart"/>
            <w:r>
              <w:t>vorne</w:t>
            </w:r>
            <w:proofErr w:type="spellEnd"/>
            <w:r>
              <w:t>”</w:t>
            </w:r>
          </w:p>
        </w:tc>
        <w:tc>
          <w:tcPr>
            <w:tcW w:w="3420" w:type="dxa"/>
            <w:vAlign w:val="center"/>
          </w:tcPr>
          <w:p w:rsidR="002717B6" w:rsidRPr="00EB0E2B" w:rsidRDefault="00EB0E2B" w:rsidP="00EB0E2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common school items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learn how to ask about cost</w:t>
            </w:r>
          </w:p>
          <w:p w:rsidR="00EB0E2B" w:rsidRDefault="00EB0E2B" w:rsidP="00EB0E2B">
            <w:pPr>
              <w:pStyle w:val="ListParagraph"/>
            </w:pPr>
            <w:r>
              <w:t>and how to express price</w:t>
            </w:r>
          </w:p>
          <w:p w:rsidR="00D47041" w:rsidRDefault="00D47041" w:rsidP="00D47041">
            <w:pPr>
              <w:pStyle w:val="ListParagraph"/>
              <w:numPr>
                <w:ilvl w:val="0"/>
                <w:numId w:val="2"/>
              </w:numPr>
            </w:pPr>
            <w:r>
              <w:t>practice listening comprehension by understanding price and making an appropriate comment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saying prices of items and comment on the prices</w:t>
            </w:r>
          </w:p>
          <w:p w:rsidR="00EB0E2B" w:rsidRPr="00EB0E2B" w:rsidRDefault="00EB0E2B" w:rsidP="00EB0E2B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practice asking for school items when shopping and telling location in a store</w:t>
            </w:r>
          </w:p>
        </w:tc>
        <w:tc>
          <w:tcPr>
            <w:tcW w:w="2880" w:type="dxa"/>
            <w:vAlign w:val="center"/>
          </w:tcPr>
          <w:p w:rsidR="002717B6" w:rsidRPr="00EB0E2B" w:rsidRDefault="00EB0E2B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formative and summative assessments on material</w:t>
            </w:r>
          </w:p>
          <w:p w:rsidR="00EB0E2B" w:rsidRPr="00D47041" w:rsidRDefault="00EB0E2B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 xml:space="preserve">students can </w:t>
            </w:r>
            <w:r w:rsidR="00D47041">
              <w:t>conduct a conversation in a store asking for items, their locations and price</w:t>
            </w:r>
          </w:p>
          <w:p w:rsidR="00D47041" w:rsidRPr="00D47041" w:rsidRDefault="00D47041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students can understand spoken German telling about price</w:t>
            </w:r>
          </w:p>
          <w:p w:rsidR="00D47041" w:rsidRPr="00EB0E2B" w:rsidRDefault="00D47041" w:rsidP="00EB0E2B">
            <w:pPr>
              <w:pStyle w:val="ListParagraph"/>
              <w:numPr>
                <w:ilvl w:val="0"/>
                <w:numId w:val="2"/>
              </w:numPr>
              <w:spacing w:after="120"/>
              <w:rPr>
                <w:sz w:val="18"/>
              </w:rPr>
            </w:pPr>
            <w:r>
              <w:t>quiz requiring written sentences about school items and what they cost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1026D"/>
    <w:rsid w:val="001951E8"/>
    <w:rsid w:val="001E1FF2"/>
    <w:rsid w:val="00243906"/>
    <w:rsid w:val="002717B6"/>
    <w:rsid w:val="002F1426"/>
    <w:rsid w:val="002F1966"/>
    <w:rsid w:val="003154BD"/>
    <w:rsid w:val="003A1F67"/>
    <w:rsid w:val="003B6D13"/>
    <w:rsid w:val="00430277"/>
    <w:rsid w:val="004D4FCE"/>
    <w:rsid w:val="005E38FC"/>
    <w:rsid w:val="00611B54"/>
    <w:rsid w:val="007A147C"/>
    <w:rsid w:val="007E4E6A"/>
    <w:rsid w:val="007F0C34"/>
    <w:rsid w:val="0080537B"/>
    <w:rsid w:val="008719A3"/>
    <w:rsid w:val="008762A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47041"/>
    <w:rsid w:val="00D97955"/>
    <w:rsid w:val="00DB305D"/>
    <w:rsid w:val="00DE5063"/>
    <w:rsid w:val="00EB0E2B"/>
    <w:rsid w:val="00EF1B39"/>
    <w:rsid w:val="00F7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24D6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7BC2D-37E0-435C-9755-2165B1F92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179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Solensky, Judith</cp:lastModifiedBy>
  <cp:revision>5</cp:revision>
  <dcterms:created xsi:type="dcterms:W3CDTF">2017-03-03T19:35:00Z</dcterms:created>
  <dcterms:modified xsi:type="dcterms:W3CDTF">2017-09-22T16:50:00Z</dcterms:modified>
</cp:coreProperties>
</file>