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B6BBC">
        <w:rPr>
          <w:u w:val="single"/>
        </w:rPr>
        <w:t xml:space="preserve">German </w:t>
      </w:r>
      <w:proofErr w:type="gramStart"/>
      <w:r w:rsidR="006B6BBC">
        <w:rPr>
          <w:u w:val="single"/>
        </w:rPr>
        <w:t>1</w:t>
      </w:r>
      <w:proofErr w:type="gramEnd"/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6B6BBC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6B6BBC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6B6BBC">
              <w:t>Unit 3- Free-Time Activities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F70C8D">
              <w:t>42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CF2D95">
              <w:t>UEQ:</w:t>
            </w:r>
            <w:r w:rsidR="006B6BBC">
              <w:t xml:space="preserve"> </w:t>
            </w:r>
            <w:r w:rsidR="006B6BBC" w:rsidRPr="006B6BBC">
              <w:t xml:space="preserve">How do we use vocabulary correctly to talk about free time activities </w:t>
            </w:r>
            <w:r w:rsidR="006B6BBC">
              <w:t>and things</w:t>
            </w:r>
            <w:r w:rsidR="006B6BBC" w:rsidRPr="006B6BBC">
              <w:t xml:space="preserve"> people like to do?</w:t>
            </w:r>
          </w:p>
          <w:p w:rsidR="00CF2D95" w:rsidRDefault="00CF2D95" w:rsidP="00D97955">
            <w:r>
              <w:t>LEQ: What do you like to do in your free time?</w:t>
            </w:r>
          </w:p>
          <w:p w:rsidR="00CF2D95" w:rsidRDefault="00CF2D95" w:rsidP="00D97955">
            <w:r>
              <w:t>LEQ: When do you like to do free time activities?</w:t>
            </w:r>
          </w:p>
          <w:p w:rsidR="00CF2D95" w:rsidRDefault="00CF2D95" w:rsidP="00D97955">
            <w:r>
              <w:t xml:space="preserve">LEQ: What is your opinion of various free time </w:t>
            </w:r>
            <w:proofErr w:type="spellStart"/>
            <w:r>
              <w:t>activites</w:t>
            </w:r>
            <w:proofErr w:type="spellEnd"/>
            <w:r>
              <w:t>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6B6BBC" w:rsidP="00A5565A">
            <w:pPr>
              <w:jc w:val="center"/>
            </w:pPr>
            <w:r>
              <w:t xml:space="preserve">Present tense verb conjugations with free-time </w:t>
            </w:r>
            <w:r w:rsidRPr="006B6BBC">
              <w:t>activities</w:t>
            </w:r>
          </w:p>
        </w:tc>
        <w:tc>
          <w:tcPr>
            <w:tcW w:w="1890" w:type="dxa"/>
            <w:vAlign w:val="center"/>
          </w:tcPr>
          <w:p w:rsidR="00A73EB8" w:rsidRPr="00A73EB8" w:rsidRDefault="008F587D" w:rsidP="00A5565A">
            <w:pPr>
              <w:jc w:val="center"/>
            </w:pPr>
            <w:r>
              <w:t>12.1.,</w:t>
            </w:r>
            <w:r w:rsidR="007A2FD9" w:rsidRPr="007A2FD9">
              <w:t>12.1.B, 12.1.C,</w:t>
            </w:r>
            <w:r w:rsidR="007A2FD9">
              <w:t xml:space="preserve"> </w:t>
            </w:r>
            <w:r w:rsidR="007A2FD9" w:rsidRPr="007A2FD9">
              <w:t>12.1.D,</w:t>
            </w:r>
            <w:r w:rsidR="007A2FD9">
              <w:t xml:space="preserve"> </w:t>
            </w:r>
            <w:r>
              <w:t>12.1.1.A, 12.1.1.B, 12.1.1.C, 12.1.1.D</w:t>
            </w:r>
          </w:p>
        </w:tc>
        <w:tc>
          <w:tcPr>
            <w:tcW w:w="3420" w:type="dxa"/>
            <w:vAlign w:val="center"/>
          </w:tcPr>
          <w:p w:rsidR="00430277" w:rsidRDefault="007A2FD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dialogue vocabulary</w:t>
            </w:r>
          </w:p>
          <w:p w:rsidR="007A2FD9" w:rsidRDefault="007A2FD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hobbies vocabulary</w:t>
            </w:r>
          </w:p>
          <w:p w:rsidR="007A2FD9" w:rsidRPr="00A73EB8" w:rsidRDefault="007A2FD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regular verbs used in common daily activities</w:t>
            </w:r>
          </w:p>
        </w:tc>
        <w:tc>
          <w:tcPr>
            <w:tcW w:w="3420" w:type="dxa"/>
            <w:vAlign w:val="center"/>
          </w:tcPr>
          <w:p w:rsidR="00A73EB8" w:rsidRPr="00F70C8D" w:rsidRDefault="00F70C8D" w:rsidP="00F70C8D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write out new dialogue vocabulary</w:t>
            </w:r>
          </w:p>
          <w:p w:rsidR="00F70C8D" w:rsidRPr="00F70C8D" w:rsidRDefault="00F70C8D" w:rsidP="00F70C8D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practice speaking and listening by answering questions about the dialogue</w:t>
            </w:r>
          </w:p>
          <w:p w:rsidR="00F70C8D" w:rsidRPr="00F70C8D" w:rsidRDefault="00F70C8D" w:rsidP="00F70C8D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conjugate all new free-time activity verbs</w:t>
            </w:r>
          </w:p>
          <w:p w:rsidR="00F70C8D" w:rsidRPr="00F70C8D" w:rsidRDefault="00F70C8D" w:rsidP="00F70C8D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practice talking about what people do in their free time</w:t>
            </w:r>
          </w:p>
          <w:p w:rsidR="00F70C8D" w:rsidRPr="00F70C8D" w:rsidRDefault="00F70C8D" w:rsidP="00F70C8D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 xml:space="preserve">respond to questions about free-time </w:t>
            </w:r>
            <w:proofErr w:type="spellStart"/>
            <w:r>
              <w:t>activites</w:t>
            </w:r>
            <w:proofErr w:type="spellEnd"/>
          </w:p>
          <w:p w:rsidR="00F70C8D" w:rsidRPr="00F70C8D" w:rsidRDefault="00F70C8D" w:rsidP="00F70C8D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practice speaking and writing using statement and question word order</w:t>
            </w:r>
          </w:p>
        </w:tc>
        <w:tc>
          <w:tcPr>
            <w:tcW w:w="2880" w:type="dxa"/>
            <w:vAlign w:val="center"/>
          </w:tcPr>
          <w:p w:rsidR="00A73EB8" w:rsidRDefault="00F70C8D" w:rsidP="00F70C8D">
            <w:pPr>
              <w:pStyle w:val="ListParagraph"/>
              <w:numPr>
                <w:ilvl w:val="0"/>
                <w:numId w:val="2"/>
              </w:numPr>
              <w:spacing w:after="120"/>
            </w:pPr>
            <w:r>
              <w:t>formative and summative assessments using new vocabulary</w:t>
            </w:r>
          </w:p>
          <w:p w:rsidR="00F70C8D" w:rsidRDefault="00F70C8D" w:rsidP="00F70C8D">
            <w:pPr>
              <w:pStyle w:val="ListParagraph"/>
              <w:numPr>
                <w:ilvl w:val="0"/>
                <w:numId w:val="2"/>
              </w:numPr>
              <w:spacing w:after="120"/>
            </w:pPr>
            <w:r>
              <w:t>vocabulary quiz from dialogue</w:t>
            </w:r>
          </w:p>
          <w:p w:rsidR="00F70C8D" w:rsidRDefault="00F70C8D" w:rsidP="00F70C8D">
            <w:pPr>
              <w:pStyle w:val="ListParagraph"/>
              <w:numPr>
                <w:ilvl w:val="0"/>
                <w:numId w:val="2"/>
              </w:numPr>
              <w:spacing w:after="120"/>
            </w:pPr>
            <w:r>
              <w:t>oral and written expression telling about what people do in their free time</w:t>
            </w:r>
          </w:p>
          <w:p w:rsidR="00F70C8D" w:rsidRPr="00F70C8D" w:rsidRDefault="00F70C8D" w:rsidP="00F70C8D">
            <w:pPr>
              <w:pStyle w:val="ListParagraph"/>
              <w:numPr>
                <w:ilvl w:val="0"/>
                <w:numId w:val="2"/>
              </w:numPr>
              <w:spacing w:after="120"/>
            </w:pPr>
            <w:r>
              <w:t>quiz requiring sentence writing with new verb vocabulary using both statements and questions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6B6BBC" w:rsidRDefault="006B6BBC" w:rsidP="00A5565A">
            <w:pPr>
              <w:jc w:val="center"/>
            </w:pPr>
            <w:r w:rsidRPr="006B6BBC">
              <w:t xml:space="preserve">Inverted and regular </w:t>
            </w:r>
          </w:p>
          <w:p w:rsidR="0080537B" w:rsidRPr="00DE5063" w:rsidRDefault="006B6BBC" w:rsidP="00A5565A">
            <w:pPr>
              <w:jc w:val="center"/>
            </w:pPr>
            <w:r w:rsidRPr="006B6BBC">
              <w:t>word order with times of day and seasons</w:t>
            </w:r>
          </w:p>
        </w:tc>
        <w:tc>
          <w:tcPr>
            <w:tcW w:w="1890" w:type="dxa"/>
            <w:vAlign w:val="center"/>
          </w:tcPr>
          <w:p w:rsidR="0080537B" w:rsidRDefault="008F587D" w:rsidP="00A5565A">
            <w:pPr>
              <w:jc w:val="center"/>
            </w:pPr>
            <w:r>
              <w:t>12.1.A, 12.1.B, 12.1.C, 12.1.D,12.1.1.A</w:t>
            </w:r>
            <w:r w:rsidR="007A2FD9" w:rsidRPr="007A2FD9">
              <w:t xml:space="preserve">, </w:t>
            </w:r>
            <w:r>
              <w:t xml:space="preserve">12.1.1.B, </w:t>
            </w:r>
            <w:r w:rsidR="007A2FD9" w:rsidRPr="007A2FD9">
              <w:t>12.1.1.C</w:t>
            </w:r>
            <w:r>
              <w:t>,</w:t>
            </w:r>
          </w:p>
          <w:p w:rsidR="008F587D" w:rsidRPr="00A73EB8" w:rsidRDefault="008F587D" w:rsidP="00A5565A">
            <w:pPr>
              <w:jc w:val="center"/>
            </w:pPr>
            <w:r>
              <w:t>12.1.1.D</w:t>
            </w:r>
          </w:p>
        </w:tc>
        <w:tc>
          <w:tcPr>
            <w:tcW w:w="3420" w:type="dxa"/>
            <w:vAlign w:val="center"/>
          </w:tcPr>
          <w:p w:rsidR="007A2FD9" w:rsidRDefault="007A2FD9" w:rsidP="007A2FD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seasons and times vocabulary</w:t>
            </w:r>
          </w:p>
          <w:p w:rsidR="007A2FD9" w:rsidRDefault="007A2FD9" w:rsidP="007A2FD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times of day, such as morning, afternoon, evening</w:t>
            </w:r>
          </w:p>
          <w:p w:rsidR="007A2FD9" w:rsidRPr="00A73EB8" w:rsidRDefault="007A2FD9" w:rsidP="007A2FD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question word “</w:t>
            </w:r>
            <w:proofErr w:type="spellStart"/>
            <w:r>
              <w:t>wann</w:t>
            </w:r>
            <w:proofErr w:type="spellEnd"/>
            <w:r>
              <w:t>”</w:t>
            </w:r>
          </w:p>
        </w:tc>
        <w:tc>
          <w:tcPr>
            <w:tcW w:w="3420" w:type="dxa"/>
            <w:vAlign w:val="center"/>
          </w:tcPr>
          <w:p w:rsidR="0080537B" w:rsidRPr="00CF2D95" w:rsidRDefault="00CF2D95" w:rsidP="00CF2D95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 xml:space="preserve">practice using adverbial time phrases to indicate when people like to do </w:t>
            </w:r>
            <w:proofErr w:type="spellStart"/>
            <w:r>
              <w:t>acitvities</w:t>
            </w:r>
            <w:proofErr w:type="spellEnd"/>
          </w:p>
          <w:p w:rsidR="00CF2D95" w:rsidRPr="00CF2D95" w:rsidRDefault="00CF2D95" w:rsidP="00CF2D95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oral and written practice requiring regular and inverted word order</w:t>
            </w:r>
          </w:p>
          <w:p w:rsidR="00CF2D95" w:rsidRPr="00CF2D95" w:rsidRDefault="00CF2D95" w:rsidP="00CF2D95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answer questions using “</w:t>
            </w:r>
            <w:proofErr w:type="spellStart"/>
            <w:r>
              <w:t>wann</w:t>
            </w:r>
            <w:proofErr w:type="spellEnd"/>
            <w:r>
              <w:t xml:space="preserve">” (when) </w:t>
            </w:r>
          </w:p>
        </w:tc>
        <w:tc>
          <w:tcPr>
            <w:tcW w:w="2880" w:type="dxa"/>
            <w:vAlign w:val="center"/>
          </w:tcPr>
          <w:p w:rsidR="00CF2D95" w:rsidRPr="00CF2D95" w:rsidRDefault="00CF2D95" w:rsidP="00CF2D95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t>formative and summative assessments of material</w:t>
            </w:r>
          </w:p>
          <w:p w:rsidR="00CF2D95" w:rsidRPr="00CF2D95" w:rsidRDefault="00CF2D95" w:rsidP="00CF2D95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t>oral proficiency in changing sentences from one word order into another</w:t>
            </w:r>
          </w:p>
          <w:p w:rsidR="00CF2D95" w:rsidRPr="00CF2D95" w:rsidRDefault="00CF2D95" w:rsidP="00CF2D95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lastRenderedPageBreak/>
              <w:t xml:space="preserve">quiz requiring </w:t>
            </w:r>
            <w:proofErr w:type="spellStart"/>
            <w:r w:rsidR="007C5BDD">
              <w:t>listeing</w:t>
            </w:r>
            <w:proofErr w:type="spellEnd"/>
            <w:r w:rsidR="007C5BDD">
              <w:t xml:space="preserve"> comprehension and </w:t>
            </w:r>
            <w:r>
              <w:t xml:space="preserve">written sentences using </w:t>
            </w:r>
            <w:r w:rsidR="007C5BDD">
              <w:t>correct verb conjugations and regular and inverted word order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B6BBC" w:rsidP="00A5565A">
            <w:pPr>
              <w:jc w:val="center"/>
            </w:pPr>
            <w:r w:rsidRPr="006B6BBC">
              <w:t>Giving and asking opinions/Agreeing and disagreeing</w:t>
            </w:r>
          </w:p>
        </w:tc>
        <w:tc>
          <w:tcPr>
            <w:tcW w:w="1890" w:type="dxa"/>
            <w:vAlign w:val="center"/>
          </w:tcPr>
          <w:p w:rsidR="0080537B" w:rsidRDefault="008F587D" w:rsidP="00A5565A">
            <w:pPr>
              <w:jc w:val="center"/>
            </w:pPr>
            <w:r>
              <w:t>12.1.A,</w:t>
            </w:r>
            <w:r w:rsidR="007A2FD9" w:rsidRPr="007A2FD9">
              <w:t>12.1.</w:t>
            </w:r>
            <w:r w:rsidR="007A2FD9">
              <w:t xml:space="preserve">B, 12.1.C, </w:t>
            </w:r>
            <w:r>
              <w:t>12.1.D, 12.1.1.A</w:t>
            </w:r>
            <w:r w:rsidR="007A2FD9">
              <w:t>, 12.</w:t>
            </w:r>
            <w:r>
              <w:t>1.1.B,</w:t>
            </w:r>
          </w:p>
          <w:p w:rsidR="008F587D" w:rsidRPr="00A73EB8" w:rsidRDefault="008F587D" w:rsidP="00A5565A">
            <w:pPr>
              <w:jc w:val="center"/>
            </w:pPr>
            <w:r>
              <w:t>12.1.1.C, 12.1.1.D</w:t>
            </w:r>
          </w:p>
        </w:tc>
        <w:tc>
          <w:tcPr>
            <w:tcW w:w="3420" w:type="dxa"/>
            <w:vAlign w:val="center"/>
          </w:tcPr>
          <w:p w:rsidR="00430277" w:rsidRDefault="007A2FD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verb “</w:t>
            </w:r>
            <w:proofErr w:type="spellStart"/>
            <w:r>
              <w:t>finden</w:t>
            </w:r>
            <w:proofErr w:type="spellEnd"/>
            <w:r>
              <w:t>”</w:t>
            </w:r>
          </w:p>
          <w:p w:rsidR="007A2FD9" w:rsidRDefault="007A2FD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simple phrases to express agreement and disagreement</w:t>
            </w:r>
          </w:p>
          <w:p w:rsidR="007A2FD9" w:rsidRPr="00A73EB8" w:rsidRDefault="007A2FD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vocabulary to express various degrees of enthusiasm</w:t>
            </w:r>
          </w:p>
        </w:tc>
        <w:tc>
          <w:tcPr>
            <w:tcW w:w="3420" w:type="dxa"/>
            <w:vAlign w:val="center"/>
          </w:tcPr>
          <w:p w:rsidR="0080537B" w:rsidRPr="007C5BDD" w:rsidRDefault="007C5BDD" w:rsidP="007C5BDD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practice asking and telling opinions using verb “to find”</w:t>
            </w:r>
          </w:p>
          <w:p w:rsidR="007C5BDD" w:rsidRPr="007C5BDD" w:rsidRDefault="007C5BDD" w:rsidP="007C5BDD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respond to what others say by indicating appropriate agreement or disagreement</w:t>
            </w:r>
          </w:p>
          <w:p w:rsidR="007C5BDD" w:rsidRPr="007C5BDD" w:rsidRDefault="007C5BDD" w:rsidP="007C5BDD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oral and written practice telling what others and doing and their opinion of the activity</w:t>
            </w:r>
          </w:p>
        </w:tc>
        <w:tc>
          <w:tcPr>
            <w:tcW w:w="2880" w:type="dxa"/>
            <w:vAlign w:val="center"/>
          </w:tcPr>
          <w:p w:rsidR="0080537B" w:rsidRDefault="007C5BDD" w:rsidP="007C5BDD">
            <w:pPr>
              <w:pStyle w:val="ListParagraph"/>
              <w:numPr>
                <w:ilvl w:val="0"/>
                <w:numId w:val="2"/>
              </w:numPr>
              <w:spacing w:after="120"/>
            </w:pPr>
            <w:r>
              <w:t>formative and summative assessments of material</w:t>
            </w:r>
          </w:p>
          <w:p w:rsidR="007C5BDD" w:rsidRDefault="007C5BDD" w:rsidP="007C5BDD">
            <w:pPr>
              <w:pStyle w:val="ListParagraph"/>
              <w:numPr>
                <w:ilvl w:val="0"/>
                <w:numId w:val="2"/>
              </w:numPr>
              <w:spacing w:after="120"/>
            </w:pPr>
            <w:r>
              <w:t>demonstrate oral proficiency by responding appropriately to questions about opinions</w:t>
            </w:r>
          </w:p>
          <w:p w:rsidR="007C5BDD" w:rsidRPr="007C5BDD" w:rsidRDefault="007C5BDD" w:rsidP="007C5BDD">
            <w:pPr>
              <w:pStyle w:val="ListParagraph"/>
              <w:numPr>
                <w:ilvl w:val="0"/>
                <w:numId w:val="2"/>
              </w:numPr>
              <w:spacing w:after="120"/>
            </w:pPr>
            <w:r>
              <w:t>quiz requiring listening comprehension and written sentences telling what people are doing, when they do things, and what their opinions are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6B6BBC" w:rsidP="00A5565A">
            <w:pPr>
              <w:jc w:val="center"/>
            </w:pPr>
            <w:r w:rsidRPr="006B6BBC">
              <w:t>Use of “</w:t>
            </w:r>
            <w:proofErr w:type="spellStart"/>
            <w:r w:rsidRPr="006B6BBC">
              <w:t>gern</w:t>
            </w:r>
            <w:proofErr w:type="spellEnd"/>
            <w:r w:rsidRPr="006B6BBC">
              <w:t>” and “</w:t>
            </w:r>
            <w:proofErr w:type="spellStart"/>
            <w:r w:rsidRPr="006B6BBC">
              <w:t>nicht</w:t>
            </w:r>
            <w:proofErr w:type="spellEnd"/>
            <w:r w:rsidRPr="006B6BBC">
              <w:t xml:space="preserve"> </w:t>
            </w:r>
            <w:proofErr w:type="spellStart"/>
            <w:r w:rsidRPr="006B6BBC">
              <w:t>gern</w:t>
            </w:r>
            <w:proofErr w:type="spellEnd"/>
            <w:r w:rsidRPr="006B6BBC">
              <w:t>”</w:t>
            </w:r>
          </w:p>
        </w:tc>
        <w:tc>
          <w:tcPr>
            <w:tcW w:w="1890" w:type="dxa"/>
            <w:vAlign w:val="center"/>
          </w:tcPr>
          <w:p w:rsidR="002717B6" w:rsidRDefault="008F587D" w:rsidP="00A5565A">
            <w:pPr>
              <w:jc w:val="center"/>
            </w:pPr>
            <w:r>
              <w:t>12.1.A,</w:t>
            </w:r>
            <w:r w:rsidR="007A2FD9" w:rsidRPr="007A2FD9">
              <w:t>12.1.B, 12.1.C, 12.1.D,</w:t>
            </w:r>
            <w:r w:rsidR="007A2FD9">
              <w:t xml:space="preserve"> </w:t>
            </w:r>
            <w:r>
              <w:t>12.1.1.A, 12.1.1.B, 12.1.1.C,</w:t>
            </w:r>
          </w:p>
          <w:p w:rsidR="008F587D" w:rsidRPr="00A73EB8" w:rsidRDefault="008F587D" w:rsidP="00A5565A">
            <w:pPr>
              <w:jc w:val="center"/>
            </w:pPr>
            <w:r>
              <w:t>12.1.1D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990086" w:rsidRPr="00A73EB8" w:rsidRDefault="007A2FD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using “</w:t>
            </w:r>
            <w:proofErr w:type="spellStart"/>
            <w:r>
              <w:t>gern</w:t>
            </w:r>
            <w:proofErr w:type="spellEnd"/>
            <w:r>
              <w:t>/</w:t>
            </w:r>
            <w:proofErr w:type="spellStart"/>
            <w:r>
              <w:t>nicht</w:t>
            </w:r>
            <w:proofErr w:type="spellEnd"/>
            <w:r>
              <w:t xml:space="preserve"> </w:t>
            </w:r>
            <w:proofErr w:type="spellStart"/>
            <w:r>
              <w:t>gern</w:t>
            </w:r>
            <w:proofErr w:type="spellEnd"/>
            <w:r>
              <w:t>” with present tense verbs</w:t>
            </w:r>
          </w:p>
        </w:tc>
        <w:tc>
          <w:tcPr>
            <w:tcW w:w="3420" w:type="dxa"/>
            <w:vAlign w:val="center"/>
          </w:tcPr>
          <w:p w:rsidR="002717B6" w:rsidRPr="00CE4CE5" w:rsidRDefault="00CE4CE5" w:rsidP="00CE4CE5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practice inclusion of “</w:t>
            </w:r>
            <w:proofErr w:type="spellStart"/>
            <w:r>
              <w:t>gern</w:t>
            </w:r>
            <w:proofErr w:type="spellEnd"/>
            <w:r>
              <w:t>/</w:t>
            </w:r>
            <w:proofErr w:type="spellStart"/>
            <w:r>
              <w:t>nicht</w:t>
            </w:r>
            <w:proofErr w:type="spellEnd"/>
            <w:r>
              <w:t xml:space="preserve"> </w:t>
            </w:r>
            <w:proofErr w:type="spellStart"/>
            <w:r>
              <w:t>gern</w:t>
            </w:r>
            <w:proofErr w:type="spellEnd"/>
            <w:r>
              <w:t>” to indicate liking to indicate one likes or does not like to do certain activities</w:t>
            </w:r>
          </w:p>
          <w:p w:rsidR="00CE4CE5" w:rsidRPr="00CE4CE5" w:rsidRDefault="00CE4CE5" w:rsidP="00CE4CE5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practice asking others and expressing one’s own liking</w:t>
            </w:r>
          </w:p>
          <w:p w:rsidR="00CE4CE5" w:rsidRPr="00CE4CE5" w:rsidRDefault="00CE4CE5" w:rsidP="00CE4CE5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practice speaking and writing using “</w:t>
            </w:r>
            <w:proofErr w:type="spellStart"/>
            <w:r>
              <w:t>gern</w:t>
            </w:r>
            <w:proofErr w:type="spellEnd"/>
            <w:r>
              <w:t>/</w:t>
            </w:r>
            <w:proofErr w:type="spellStart"/>
            <w:r>
              <w:t>nicht</w:t>
            </w:r>
            <w:proofErr w:type="spellEnd"/>
            <w:r>
              <w:t xml:space="preserve"> </w:t>
            </w:r>
            <w:proofErr w:type="spellStart"/>
            <w:r>
              <w:t>gern</w:t>
            </w:r>
            <w:proofErr w:type="spellEnd"/>
            <w:r>
              <w:t>”</w:t>
            </w:r>
          </w:p>
          <w:p w:rsidR="00CE4CE5" w:rsidRPr="00CE4CE5" w:rsidRDefault="00CE4CE5" w:rsidP="00CE4CE5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 xml:space="preserve">respond to questions and listening comprehension </w:t>
            </w:r>
            <w:proofErr w:type="spellStart"/>
            <w:r>
              <w:t>activites</w:t>
            </w:r>
            <w:proofErr w:type="spellEnd"/>
          </w:p>
        </w:tc>
        <w:tc>
          <w:tcPr>
            <w:tcW w:w="2880" w:type="dxa"/>
            <w:vAlign w:val="center"/>
          </w:tcPr>
          <w:p w:rsidR="002717B6" w:rsidRPr="00CE4CE5" w:rsidRDefault="00CE4CE5" w:rsidP="00CE4CE5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t>formative and summative assessments of material</w:t>
            </w:r>
          </w:p>
          <w:p w:rsidR="00CE4CE5" w:rsidRPr="00CE4CE5" w:rsidRDefault="00CE4CE5" w:rsidP="00CE4CE5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t>students demonstrate oral proficiency by telling what they and others like and do not like to do</w:t>
            </w:r>
          </w:p>
          <w:p w:rsidR="00CE4CE5" w:rsidRPr="00CE4CE5" w:rsidRDefault="00CE4CE5" w:rsidP="00CE4CE5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t>demonstrate reading proficiency by answering questions to a text</w:t>
            </w:r>
          </w:p>
          <w:p w:rsidR="00CE4CE5" w:rsidRPr="00CE4CE5" w:rsidRDefault="00CE4CE5" w:rsidP="00CE4CE5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t xml:space="preserve">quiz requiring written sentences using various verbs, subject pronouns, and verb conjugations to tell whether people like or do not </w:t>
            </w:r>
            <w:proofErr w:type="spellStart"/>
            <w:r>
              <w:t>not</w:t>
            </w:r>
            <w:proofErr w:type="spellEnd"/>
            <w:r>
              <w:t xml:space="preserve"> doing certain activities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6B6BBC"/>
    <w:rsid w:val="007A147C"/>
    <w:rsid w:val="007A2FD9"/>
    <w:rsid w:val="007C5BDD"/>
    <w:rsid w:val="007F0C34"/>
    <w:rsid w:val="0080537B"/>
    <w:rsid w:val="008902B0"/>
    <w:rsid w:val="008F587D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CE4CE5"/>
    <w:rsid w:val="00CF2D95"/>
    <w:rsid w:val="00D97955"/>
    <w:rsid w:val="00DB305D"/>
    <w:rsid w:val="00DE5063"/>
    <w:rsid w:val="00EF1B39"/>
    <w:rsid w:val="00F70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FC932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C9B16F-4520-4216-9D6F-10D26C173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26</TotalTime>
  <Pages>3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Solensky, Judith</cp:lastModifiedBy>
  <cp:revision>6</cp:revision>
  <dcterms:created xsi:type="dcterms:W3CDTF">2017-03-03T19:23:00Z</dcterms:created>
  <dcterms:modified xsi:type="dcterms:W3CDTF">2017-09-22T16:46:00Z</dcterms:modified>
</cp:coreProperties>
</file>