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5F08A5">
        <w:rPr>
          <w:u w:val="single"/>
        </w:rPr>
        <w:t>Library</w:t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483EB3">
        <w:rPr>
          <w:u w:val="single"/>
        </w:rPr>
        <w:t>8</w:t>
      </w:r>
      <w:bookmarkStart w:id="0" w:name="_GoBack"/>
      <w:bookmarkEnd w:id="0"/>
      <w:r w:rsidR="00AB4FFB">
        <w:rPr>
          <w:u w:val="single"/>
        </w:rPr>
        <w:t xml:space="preserve"> </w:t>
      </w:r>
      <w:r w:rsidR="00323D0B">
        <w:rPr>
          <w:u w:val="single"/>
        </w:rPr>
        <w:t xml:space="preserve"> 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5F08A5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5F08A5">
              <w:t>Library Orientation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5F08A5">
              <w:t>Developmentally throughout the year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AB4FFB">
              <w:t xml:space="preserve"> </w:t>
            </w:r>
            <w:r w:rsidR="00E326BB">
              <w:t xml:space="preserve"> What library resources are available to meet my research and leisure reading needs and how can I access them?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3775"/>
        <w:gridCol w:w="1890"/>
        <w:gridCol w:w="2070"/>
        <w:gridCol w:w="3870"/>
        <w:gridCol w:w="2790"/>
      </w:tblGrid>
      <w:tr w:rsidR="002F1426" w:rsidTr="000D67F6">
        <w:tc>
          <w:tcPr>
            <w:tcW w:w="377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207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87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79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3775"/>
        <w:gridCol w:w="1890"/>
        <w:gridCol w:w="2070"/>
        <w:gridCol w:w="3870"/>
        <w:gridCol w:w="2790"/>
      </w:tblGrid>
      <w:tr w:rsidR="00A73EB8" w:rsidTr="007D7295">
        <w:tc>
          <w:tcPr>
            <w:tcW w:w="3775" w:type="dxa"/>
          </w:tcPr>
          <w:p w:rsidR="00AB4FFB" w:rsidRPr="00DE5063" w:rsidRDefault="00E326BB" w:rsidP="00AB4FFB">
            <w:pPr>
              <w:pStyle w:val="ListParagraph"/>
              <w:ind w:left="60"/>
            </w:pPr>
            <w:r>
              <w:t>Types of library material classifications</w:t>
            </w:r>
          </w:p>
        </w:tc>
        <w:tc>
          <w:tcPr>
            <w:tcW w:w="1890" w:type="dxa"/>
          </w:tcPr>
          <w:p w:rsidR="00E326BB" w:rsidRDefault="00E326BB" w:rsidP="00E326BB">
            <w:pPr>
              <w:jc w:val="center"/>
            </w:pPr>
            <w:r>
              <w:t>CC.1.2.L</w:t>
            </w:r>
          </w:p>
          <w:p w:rsidR="00E326BB" w:rsidRDefault="00E326BB" w:rsidP="00E326BB">
            <w:pPr>
              <w:jc w:val="center"/>
            </w:pPr>
            <w:r>
              <w:t>CC.3.5.I</w:t>
            </w:r>
          </w:p>
          <w:p w:rsidR="00E326BB" w:rsidRDefault="00E326BB" w:rsidP="00E326BB">
            <w:pPr>
              <w:jc w:val="center"/>
            </w:pPr>
            <w:r>
              <w:t>CC.8.5.I</w:t>
            </w:r>
          </w:p>
          <w:p w:rsidR="00E326BB" w:rsidRDefault="00E326BB" w:rsidP="00E326BB">
            <w:pPr>
              <w:jc w:val="center"/>
            </w:pPr>
            <w:r>
              <w:t>AASL 1.8.8B</w:t>
            </w:r>
          </w:p>
          <w:p w:rsidR="00AB4FFB" w:rsidRDefault="00AB4FFB" w:rsidP="00746DCD">
            <w:pPr>
              <w:jc w:val="center"/>
            </w:pPr>
          </w:p>
          <w:p w:rsidR="00AB4FFB" w:rsidRPr="00AB4FFB" w:rsidRDefault="00AB4FFB" w:rsidP="00AF226B">
            <w:pPr>
              <w:jc w:val="center"/>
            </w:pPr>
          </w:p>
        </w:tc>
        <w:tc>
          <w:tcPr>
            <w:tcW w:w="2070" w:type="dxa"/>
          </w:tcPr>
          <w:p w:rsidR="00E326BB" w:rsidRDefault="00E326BB" w:rsidP="00E326BB">
            <w:pPr>
              <w:pStyle w:val="ListParagraph"/>
              <w:numPr>
                <w:ilvl w:val="0"/>
                <w:numId w:val="6"/>
              </w:numPr>
              <w:ind w:left="256" w:hanging="180"/>
            </w:pPr>
            <w:r>
              <w:t>Nonfiction</w:t>
            </w:r>
          </w:p>
          <w:p w:rsidR="00E326BB" w:rsidRDefault="00E326BB" w:rsidP="00E326BB">
            <w:pPr>
              <w:pStyle w:val="ListParagraph"/>
              <w:numPr>
                <w:ilvl w:val="0"/>
                <w:numId w:val="6"/>
              </w:numPr>
              <w:ind w:left="256" w:hanging="180"/>
            </w:pPr>
            <w:r>
              <w:t>Fiction</w:t>
            </w:r>
          </w:p>
          <w:p w:rsidR="00E326BB" w:rsidRDefault="00E326BB" w:rsidP="00E326BB">
            <w:pPr>
              <w:pStyle w:val="ListParagraph"/>
              <w:numPr>
                <w:ilvl w:val="0"/>
                <w:numId w:val="6"/>
              </w:numPr>
              <w:ind w:left="256" w:hanging="180"/>
            </w:pPr>
            <w:r>
              <w:t>Biography</w:t>
            </w:r>
          </w:p>
          <w:p w:rsidR="00E326BB" w:rsidRDefault="00E326BB" w:rsidP="00E326BB">
            <w:pPr>
              <w:pStyle w:val="ListParagraph"/>
              <w:numPr>
                <w:ilvl w:val="0"/>
                <w:numId w:val="6"/>
              </w:numPr>
              <w:ind w:left="256" w:hanging="180"/>
            </w:pPr>
            <w:r>
              <w:t>Reference</w:t>
            </w:r>
          </w:p>
          <w:p w:rsidR="00E326BB" w:rsidRDefault="00E326BB" w:rsidP="00E326BB">
            <w:pPr>
              <w:pStyle w:val="ListParagraph"/>
              <w:numPr>
                <w:ilvl w:val="0"/>
                <w:numId w:val="6"/>
              </w:numPr>
              <w:ind w:left="256" w:hanging="180"/>
            </w:pPr>
            <w:r>
              <w:t>Story Collection</w:t>
            </w:r>
          </w:p>
          <w:p w:rsidR="00E326BB" w:rsidRDefault="00E326BB" w:rsidP="00E326BB">
            <w:pPr>
              <w:pStyle w:val="ListParagraph"/>
              <w:numPr>
                <w:ilvl w:val="0"/>
                <w:numId w:val="6"/>
              </w:numPr>
              <w:ind w:left="256" w:hanging="180"/>
            </w:pPr>
            <w:r>
              <w:t>Call number</w:t>
            </w:r>
          </w:p>
          <w:p w:rsidR="00E326BB" w:rsidRDefault="00E326BB" w:rsidP="00E326BB">
            <w:pPr>
              <w:pStyle w:val="ListParagraph"/>
              <w:numPr>
                <w:ilvl w:val="0"/>
                <w:numId w:val="6"/>
              </w:numPr>
              <w:ind w:left="256" w:hanging="180"/>
            </w:pPr>
            <w:r>
              <w:t>Reserve</w:t>
            </w:r>
          </w:p>
          <w:p w:rsidR="00AB4FFB" w:rsidRPr="00A73EB8" w:rsidRDefault="00AB4FFB" w:rsidP="00E326BB">
            <w:pPr>
              <w:pStyle w:val="ListParagraph"/>
              <w:ind w:left="256"/>
            </w:pPr>
          </w:p>
        </w:tc>
        <w:tc>
          <w:tcPr>
            <w:tcW w:w="3870" w:type="dxa"/>
          </w:tcPr>
          <w:p w:rsidR="00746DCD" w:rsidRPr="002F1426" w:rsidRDefault="00E326BB" w:rsidP="00746DCD">
            <w:pPr>
              <w:jc w:val="center"/>
              <w:rPr>
                <w:b/>
              </w:rPr>
            </w:pPr>
            <w:r>
              <w:t>PowerPoints</w:t>
            </w:r>
          </w:p>
        </w:tc>
        <w:tc>
          <w:tcPr>
            <w:tcW w:w="2790" w:type="dxa"/>
          </w:tcPr>
          <w:p w:rsidR="00A73EB8" w:rsidRPr="00DB305D" w:rsidRDefault="00E326BB" w:rsidP="00746DCD">
            <w:pPr>
              <w:spacing w:after="120"/>
              <w:jc w:val="center"/>
              <w:rPr>
                <w:sz w:val="18"/>
              </w:rPr>
            </w:pPr>
            <w:r>
              <w:t>In-class performance</w:t>
            </w:r>
          </w:p>
        </w:tc>
      </w:tr>
      <w:tr w:rsidR="00E326BB" w:rsidTr="007D7295">
        <w:tc>
          <w:tcPr>
            <w:tcW w:w="3775" w:type="dxa"/>
          </w:tcPr>
          <w:p w:rsidR="00E326BB" w:rsidRDefault="00E326BB" w:rsidP="00AB4FFB">
            <w:pPr>
              <w:pStyle w:val="ListParagraph"/>
              <w:ind w:left="60"/>
            </w:pPr>
            <w:r>
              <w:t>Use of Destiny</w:t>
            </w:r>
          </w:p>
        </w:tc>
        <w:tc>
          <w:tcPr>
            <w:tcW w:w="1890" w:type="dxa"/>
          </w:tcPr>
          <w:p w:rsidR="00E326BB" w:rsidRDefault="00E326BB" w:rsidP="00E326BB">
            <w:pPr>
              <w:jc w:val="center"/>
            </w:pPr>
            <w:r>
              <w:t>CC.3.6.G</w:t>
            </w:r>
          </w:p>
          <w:p w:rsidR="00E326BB" w:rsidRDefault="00E326BB" w:rsidP="00E326BB">
            <w:pPr>
              <w:jc w:val="center"/>
            </w:pPr>
            <w:r>
              <w:t>CC.8.6.G</w:t>
            </w:r>
          </w:p>
          <w:p w:rsidR="00E326BB" w:rsidRDefault="00E326BB" w:rsidP="00E326BB">
            <w:pPr>
              <w:jc w:val="center"/>
            </w:pPr>
            <w:r>
              <w:t>CC 15.3.I</w:t>
            </w:r>
          </w:p>
          <w:p w:rsidR="00E326BB" w:rsidRDefault="00E326BB" w:rsidP="00E326BB">
            <w:pPr>
              <w:jc w:val="center"/>
            </w:pPr>
            <w:r>
              <w:t>AASL 1.8.8B</w:t>
            </w:r>
          </w:p>
        </w:tc>
        <w:tc>
          <w:tcPr>
            <w:tcW w:w="2070" w:type="dxa"/>
          </w:tcPr>
          <w:p w:rsidR="00E326BB" w:rsidRDefault="00E326BB" w:rsidP="00E326BB">
            <w:pPr>
              <w:pStyle w:val="ListParagraph"/>
              <w:numPr>
                <w:ilvl w:val="0"/>
                <w:numId w:val="6"/>
              </w:numPr>
              <w:ind w:left="256" w:hanging="180"/>
            </w:pPr>
            <w:r>
              <w:t>Destiny</w:t>
            </w:r>
          </w:p>
          <w:p w:rsidR="00E326BB" w:rsidRDefault="00E326BB" w:rsidP="00E326BB">
            <w:pPr>
              <w:pStyle w:val="ListParagraph"/>
              <w:numPr>
                <w:ilvl w:val="0"/>
                <w:numId w:val="6"/>
              </w:numPr>
              <w:ind w:left="256" w:hanging="180"/>
            </w:pPr>
            <w:r>
              <w:t>Keyword searching</w:t>
            </w:r>
          </w:p>
          <w:p w:rsidR="00E326BB" w:rsidRDefault="00E326BB" w:rsidP="00E326BB">
            <w:pPr>
              <w:pStyle w:val="ListParagraph"/>
              <w:numPr>
                <w:ilvl w:val="0"/>
                <w:numId w:val="6"/>
              </w:numPr>
              <w:ind w:left="256" w:hanging="180"/>
            </w:pPr>
            <w:r>
              <w:t>Subject searching</w:t>
            </w:r>
          </w:p>
          <w:p w:rsidR="00E326BB" w:rsidRDefault="00E326BB" w:rsidP="00E326BB">
            <w:pPr>
              <w:pStyle w:val="ListParagraph"/>
              <w:ind w:left="256"/>
            </w:pPr>
          </w:p>
        </w:tc>
        <w:tc>
          <w:tcPr>
            <w:tcW w:w="3870" w:type="dxa"/>
          </w:tcPr>
          <w:p w:rsidR="00E326BB" w:rsidRDefault="00E326BB" w:rsidP="00746DCD">
            <w:pPr>
              <w:jc w:val="center"/>
            </w:pPr>
            <w:r>
              <w:t>PowerPoints</w:t>
            </w:r>
          </w:p>
        </w:tc>
        <w:tc>
          <w:tcPr>
            <w:tcW w:w="2790" w:type="dxa"/>
          </w:tcPr>
          <w:p w:rsidR="00E326BB" w:rsidRDefault="00E326BB" w:rsidP="00746DCD">
            <w:pPr>
              <w:spacing w:after="120"/>
              <w:jc w:val="center"/>
            </w:pPr>
            <w:r>
              <w:t>In-class performance</w:t>
            </w:r>
          </w:p>
        </w:tc>
      </w:tr>
      <w:tr w:rsidR="00E326BB" w:rsidTr="007D7295">
        <w:tc>
          <w:tcPr>
            <w:tcW w:w="3775" w:type="dxa"/>
          </w:tcPr>
          <w:p w:rsidR="00E326BB" w:rsidRDefault="00E326BB" w:rsidP="00E326BB">
            <w:pPr>
              <w:pStyle w:val="ListParagraph"/>
              <w:ind w:left="60"/>
            </w:pPr>
            <w:r>
              <w:t>Library circulation</w:t>
            </w:r>
          </w:p>
        </w:tc>
        <w:tc>
          <w:tcPr>
            <w:tcW w:w="1890" w:type="dxa"/>
          </w:tcPr>
          <w:p w:rsidR="00E326BB" w:rsidRDefault="00E326BB" w:rsidP="00E326BB">
            <w:pPr>
              <w:jc w:val="center"/>
            </w:pPr>
            <w:r>
              <w:t>CC 1.4.W</w:t>
            </w:r>
          </w:p>
          <w:p w:rsidR="00E326BB" w:rsidRDefault="00E326BB" w:rsidP="00E326BB">
            <w:pPr>
              <w:jc w:val="center"/>
            </w:pPr>
            <w:r>
              <w:t>AASL 1.8.8B</w:t>
            </w:r>
          </w:p>
          <w:p w:rsidR="00E326BB" w:rsidRDefault="00E326BB" w:rsidP="00E326BB">
            <w:pPr>
              <w:jc w:val="center"/>
            </w:pPr>
          </w:p>
          <w:p w:rsidR="00E326BB" w:rsidRDefault="00E326BB" w:rsidP="00E326BB">
            <w:pPr>
              <w:jc w:val="center"/>
            </w:pPr>
          </w:p>
          <w:p w:rsidR="00E326BB" w:rsidRDefault="00E326BB" w:rsidP="00E326BB">
            <w:pPr>
              <w:jc w:val="center"/>
            </w:pPr>
          </w:p>
        </w:tc>
        <w:tc>
          <w:tcPr>
            <w:tcW w:w="2070" w:type="dxa"/>
          </w:tcPr>
          <w:p w:rsidR="00E326BB" w:rsidRDefault="00E326BB" w:rsidP="00E326BB">
            <w:pPr>
              <w:pStyle w:val="ListParagraph"/>
              <w:numPr>
                <w:ilvl w:val="0"/>
                <w:numId w:val="6"/>
              </w:numPr>
              <w:ind w:left="256" w:hanging="180"/>
            </w:pPr>
            <w:r>
              <w:t>Circulation</w:t>
            </w:r>
          </w:p>
        </w:tc>
        <w:tc>
          <w:tcPr>
            <w:tcW w:w="3870" w:type="dxa"/>
          </w:tcPr>
          <w:p w:rsidR="00E326BB" w:rsidRDefault="00E326BB" w:rsidP="00E326BB">
            <w:pPr>
              <w:jc w:val="center"/>
            </w:pPr>
            <w:r>
              <w:t>PowerPoints</w:t>
            </w:r>
          </w:p>
        </w:tc>
        <w:tc>
          <w:tcPr>
            <w:tcW w:w="2790" w:type="dxa"/>
          </w:tcPr>
          <w:p w:rsidR="00E326BB" w:rsidRDefault="00E326BB" w:rsidP="00E326BB">
            <w:pPr>
              <w:spacing w:after="120"/>
              <w:jc w:val="center"/>
            </w:pPr>
            <w:r>
              <w:t>In-class performance</w:t>
            </w:r>
          </w:p>
        </w:tc>
      </w:tr>
      <w:tr w:rsidR="00E326BB" w:rsidTr="007D7295">
        <w:tc>
          <w:tcPr>
            <w:tcW w:w="3775" w:type="dxa"/>
          </w:tcPr>
          <w:p w:rsidR="00E326BB" w:rsidRDefault="00E326BB" w:rsidP="00E326BB">
            <w:pPr>
              <w:pStyle w:val="ListParagraph"/>
              <w:ind w:left="60"/>
            </w:pPr>
            <w:r>
              <w:t>Databases</w:t>
            </w:r>
          </w:p>
        </w:tc>
        <w:tc>
          <w:tcPr>
            <w:tcW w:w="1890" w:type="dxa"/>
          </w:tcPr>
          <w:p w:rsidR="00E326BB" w:rsidRDefault="00E326BB" w:rsidP="00E326BB">
            <w:pPr>
              <w:jc w:val="center"/>
            </w:pPr>
            <w:r>
              <w:t>CC.1.4.W</w:t>
            </w:r>
          </w:p>
          <w:p w:rsidR="00E326BB" w:rsidRDefault="00E326BB" w:rsidP="00E326BB">
            <w:pPr>
              <w:jc w:val="center"/>
            </w:pPr>
            <w:r>
              <w:t>AASL 1.2.8A</w:t>
            </w:r>
          </w:p>
          <w:p w:rsidR="00E326BB" w:rsidRDefault="00E326BB" w:rsidP="00E326BB">
            <w:pPr>
              <w:jc w:val="center"/>
            </w:pPr>
            <w:r>
              <w:t>AASL 1.2.8B</w:t>
            </w:r>
          </w:p>
          <w:p w:rsidR="00E326BB" w:rsidRDefault="00E326BB" w:rsidP="00E326BB">
            <w:pPr>
              <w:jc w:val="center"/>
            </w:pPr>
            <w:r>
              <w:t>AASL 1.8.8B</w:t>
            </w:r>
          </w:p>
        </w:tc>
        <w:tc>
          <w:tcPr>
            <w:tcW w:w="2070" w:type="dxa"/>
          </w:tcPr>
          <w:p w:rsidR="00E326BB" w:rsidRDefault="00E326BB" w:rsidP="00E326BB">
            <w:pPr>
              <w:pStyle w:val="ListParagraph"/>
              <w:numPr>
                <w:ilvl w:val="0"/>
                <w:numId w:val="6"/>
              </w:numPr>
              <w:ind w:left="256" w:hanging="180"/>
            </w:pPr>
            <w:r>
              <w:t>Destiny</w:t>
            </w:r>
          </w:p>
          <w:p w:rsidR="00E326BB" w:rsidRDefault="00E326BB" w:rsidP="00E326BB">
            <w:pPr>
              <w:pStyle w:val="ListParagraph"/>
              <w:numPr>
                <w:ilvl w:val="0"/>
                <w:numId w:val="6"/>
              </w:numPr>
              <w:ind w:left="256" w:hanging="180"/>
            </w:pPr>
            <w:r>
              <w:t>Power Library</w:t>
            </w:r>
          </w:p>
          <w:p w:rsidR="00E326BB" w:rsidRDefault="00E326BB" w:rsidP="00E326BB">
            <w:pPr>
              <w:pStyle w:val="ListParagraph"/>
              <w:numPr>
                <w:ilvl w:val="0"/>
                <w:numId w:val="6"/>
              </w:numPr>
              <w:ind w:left="256" w:hanging="180"/>
            </w:pPr>
            <w:r>
              <w:t>Subscription databases</w:t>
            </w:r>
          </w:p>
          <w:p w:rsidR="00E326BB" w:rsidRDefault="00E326BB" w:rsidP="00E326BB">
            <w:pPr>
              <w:pStyle w:val="ListParagraph"/>
              <w:ind w:left="256"/>
            </w:pPr>
          </w:p>
        </w:tc>
        <w:tc>
          <w:tcPr>
            <w:tcW w:w="3870" w:type="dxa"/>
          </w:tcPr>
          <w:p w:rsidR="00E326BB" w:rsidRDefault="00E326BB" w:rsidP="00E326BB">
            <w:pPr>
              <w:jc w:val="center"/>
            </w:pPr>
            <w:r>
              <w:t>PowerPoints</w:t>
            </w:r>
          </w:p>
          <w:p w:rsidR="00E326BB" w:rsidRDefault="00E326BB" w:rsidP="00E326BB">
            <w:pPr>
              <w:jc w:val="center"/>
            </w:pPr>
            <w:r>
              <w:t>Handouts</w:t>
            </w:r>
          </w:p>
          <w:p w:rsidR="00E326BB" w:rsidRPr="00E326BB" w:rsidRDefault="00E326BB" w:rsidP="00E326BB">
            <w:pPr>
              <w:jc w:val="center"/>
            </w:pPr>
          </w:p>
        </w:tc>
        <w:tc>
          <w:tcPr>
            <w:tcW w:w="2790" w:type="dxa"/>
          </w:tcPr>
          <w:p w:rsidR="00E326BB" w:rsidRDefault="00E326BB" w:rsidP="00E326BB">
            <w:pPr>
              <w:spacing w:after="120"/>
              <w:jc w:val="center"/>
            </w:pPr>
            <w:r>
              <w:t>In-class performance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p w:rsidR="0080537B" w:rsidRPr="001951E8" w:rsidRDefault="0080537B" w:rsidP="007A147C">
      <w:pPr>
        <w:spacing w:after="0"/>
        <w:rPr>
          <w:sz w:val="4"/>
        </w:rPr>
      </w:pPr>
    </w:p>
    <w:p w:rsidR="0080537B" w:rsidRPr="001951E8" w:rsidRDefault="0080537B" w:rsidP="007A147C">
      <w:pPr>
        <w:spacing w:after="0"/>
        <w:rPr>
          <w:sz w:val="4"/>
          <w:szCs w:val="4"/>
        </w:rPr>
      </w:pPr>
    </w:p>
    <w:p w:rsidR="002717B6" w:rsidRPr="001951E8" w:rsidRDefault="002717B6" w:rsidP="007A147C">
      <w:pPr>
        <w:spacing w:after="0"/>
        <w:rPr>
          <w:sz w:val="4"/>
          <w:szCs w:val="4"/>
        </w:rPr>
      </w:pPr>
    </w:p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EFE22F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BB5179"/>
    <w:multiLevelType w:val="hybridMultilevel"/>
    <w:tmpl w:val="948A16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263D5C"/>
    <w:multiLevelType w:val="hybridMultilevel"/>
    <w:tmpl w:val="7666A1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50C4C06"/>
    <w:multiLevelType w:val="hybridMultilevel"/>
    <w:tmpl w:val="3CF6144A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 w15:restartNumberingAfterBreak="0">
    <w:nsid w:val="6A725C04"/>
    <w:multiLevelType w:val="hybridMultilevel"/>
    <w:tmpl w:val="E0F0EF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fullPage" w:percent="57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0D67F6"/>
    <w:rsid w:val="001951E8"/>
    <w:rsid w:val="001E1FF2"/>
    <w:rsid w:val="00243906"/>
    <w:rsid w:val="002717B6"/>
    <w:rsid w:val="0028464C"/>
    <w:rsid w:val="002F1426"/>
    <w:rsid w:val="002F1966"/>
    <w:rsid w:val="00323D0B"/>
    <w:rsid w:val="00483EB3"/>
    <w:rsid w:val="004F3DB8"/>
    <w:rsid w:val="005948F3"/>
    <w:rsid w:val="005B3428"/>
    <w:rsid w:val="005E38FC"/>
    <w:rsid w:val="005F08A5"/>
    <w:rsid w:val="00611B54"/>
    <w:rsid w:val="006B4281"/>
    <w:rsid w:val="00746DCD"/>
    <w:rsid w:val="007A147C"/>
    <w:rsid w:val="007D7295"/>
    <w:rsid w:val="007F0C34"/>
    <w:rsid w:val="0080537B"/>
    <w:rsid w:val="008902B0"/>
    <w:rsid w:val="00990086"/>
    <w:rsid w:val="009A0FC1"/>
    <w:rsid w:val="00A73EB8"/>
    <w:rsid w:val="00AB4FFB"/>
    <w:rsid w:val="00AC2828"/>
    <w:rsid w:val="00AF226B"/>
    <w:rsid w:val="00B149C5"/>
    <w:rsid w:val="00B477DC"/>
    <w:rsid w:val="00B963EA"/>
    <w:rsid w:val="00BE53BF"/>
    <w:rsid w:val="00C94F98"/>
    <w:rsid w:val="00D4275E"/>
    <w:rsid w:val="00D97955"/>
    <w:rsid w:val="00DB305D"/>
    <w:rsid w:val="00DE5063"/>
    <w:rsid w:val="00E326BB"/>
    <w:rsid w:val="00EF1B39"/>
    <w:rsid w:val="00FA30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976954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D72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729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9138D4-C1B7-4107-9124-0090F182FA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0</TotalTime>
  <Pages>1</Pages>
  <Words>148</Words>
  <Characters>848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Patt, Carolyn</cp:lastModifiedBy>
  <cp:revision>2</cp:revision>
  <cp:lastPrinted>2017-02-07T18:41:00Z</cp:lastPrinted>
  <dcterms:created xsi:type="dcterms:W3CDTF">2018-06-12T14:52:00Z</dcterms:created>
  <dcterms:modified xsi:type="dcterms:W3CDTF">2018-06-12T14:52:00Z</dcterms:modified>
</cp:coreProperties>
</file>