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B4614">
        <w:rPr>
          <w:u w:val="single"/>
        </w:rPr>
        <w:t>German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3B4614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B4614" w:rsidRPr="003B4614">
              <w:t>Unit One-</w:t>
            </w:r>
            <w:r w:rsidR="003B4614">
              <w:t xml:space="preserve"> </w:t>
            </w:r>
            <w:r w:rsidR="003B4614" w:rsidRPr="003B4614">
              <w:t>Introductory Unit</w:t>
            </w:r>
          </w:p>
        </w:tc>
        <w:tc>
          <w:tcPr>
            <w:tcW w:w="7920" w:type="dxa"/>
          </w:tcPr>
          <w:p w:rsidR="002F1426" w:rsidRDefault="002F1426" w:rsidP="005856FA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856FA">
              <w:t>15 days</w:t>
            </w:r>
          </w:p>
          <w:p w:rsidR="005856FA" w:rsidRDefault="005856FA" w:rsidP="005856FA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3B4614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B4614">
              <w:t xml:space="preserve"> What is the German alphabet? How do I say my name in German? What are the numbers 0 – 20 in German? What are the capitals of German speaking countries? What are some common classroom objects in German?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B4614" w:rsidP="00A5565A">
            <w:pPr>
              <w:jc w:val="center"/>
            </w:pPr>
            <w:r>
              <w:t>Names and Alphabet</w:t>
            </w:r>
          </w:p>
        </w:tc>
        <w:tc>
          <w:tcPr>
            <w:tcW w:w="1890" w:type="dxa"/>
            <w:vAlign w:val="center"/>
          </w:tcPr>
          <w:p w:rsidR="00A73EB8" w:rsidRPr="00A73EB8" w:rsidRDefault="003B4614" w:rsidP="00A5565A">
            <w:pPr>
              <w:jc w:val="center"/>
            </w:pPr>
            <w:r>
              <w:t>12.1.</w:t>
            </w:r>
            <w:r w:rsidR="00661AFF">
              <w:t>1.A</w:t>
            </w:r>
          </w:p>
        </w:tc>
        <w:tc>
          <w:tcPr>
            <w:tcW w:w="3420" w:type="dxa"/>
            <w:vAlign w:val="center"/>
          </w:tcPr>
          <w:p w:rsidR="00430277" w:rsidRDefault="003B461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alphabet</w:t>
            </w:r>
          </w:p>
          <w:p w:rsidR="003B4614" w:rsidRPr="00A73EB8" w:rsidRDefault="003B461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“</w:t>
            </w:r>
            <w:proofErr w:type="spellStart"/>
            <w:r>
              <w:t>heissen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A73EB8" w:rsidRDefault="007A342C" w:rsidP="007A342C">
            <w:pPr>
              <w:pStyle w:val="ListParagraph"/>
              <w:numPr>
                <w:ilvl w:val="0"/>
                <w:numId w:val="2"/>
              </w:numPr>
            </w:pPr>
            <w:r>
              <w:t>recite alphabet</w:t>
            </w:r>
          </w:p>
          <w:p w:rsidR="007A342C" w:rsidRDefault="007A342C" w:rsidP="007A342C">
            <w:pPr>
              <w:pStyle w:val="ListParagraph"/>
              <w:numPr>
                <w:ilvl w:val="0"/>
                <w:numId w:val="2"/>
              </w:numPr>
            </w:pPr>
            <w:r>
              <w:t>alphabet dictation</w:t>
            </w:r>
          </w:p>
          <w:p w:rsidR="007A342C" w:rsidRDefault="007A342C" w:rsidP="007A342C">
            <w:pPr>
              <w:pStyle w:val="ListParagraph"/>
              <w:numPr>
                <w:ilvl w:val="0"/>
                <w:numId w:val="2"/>
              </w:numPr>
            </w:pPr>
            <w:r>
              <w:t>ask and tell names</w:t>
            </w:r>
          </w:p>
          <w:p w:rsidR="007A342C" w:rsidRDefault="007A342C" w:rsidP="007A342C">
            <w:pPr>
              <w:ind w:left="360"/>
            </w:pPr>
          </w:p>
          <w:p w:rsidR="007A342C" w:rsidRPr="002F1426" w:rsidRDefault="007A342C" w:rsidP="007A342C">
            <w:pPr>
              <w:rPr>
                <w:b/>
              </w:rPr>
            </w:pPr>
            <w:r>
              <w:t xml:space="preserve">  </w:t>
            </w:r>
          </w:p>
        </w:tc>
        <w:tc>
          <w:tcPr>
            <w:tcW w:w="2880" w:type="dxa"/>
            <w:vAlign w:val="center"/>
          </w:tcPr>
          <w:p w:rsidR="00A73EB8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formative and summative assessments</w:t>
            </w:r>
          </w:p>
          <w:p w:rsidR="007A342C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alphabet dictation</w:t>
            </w:r>
          </w:p>
          <w:p w:rsidR="007A342C" w:rsidRPr="007A342C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quiz requiring sentence writing telling names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4614" w:rsidP="00A5565A">
            <w:pPr>
              <w:jc w:val="center"/>
            </w:pPr>
            <w:r>
              <w:t>Numbers 1-20</w:t>
            </w:r>
          </w:p>
        </w:tc>
        <w:tc>
          <w:tcPr>
            <w:tcW w:w="1890" w:type="dxa"/>
            <w:vAlign w:val="center"/>
          </w:tcPr>
          <w:p w:rsidR="0080537B" w:rsidRPr="00A73EB8" w:rsidRDefault="003B4614" w:rsidP="00A5565A">
            <w:pPr>
              <w:jc w:val="center"/>
            </w:pPr>
            <w:r>
              <w:t>12.1.1</w:t>
            </w:r>
            <w:r w:rsidR="00661AFF">
              <w:t>.A</w:t>
            </w:r>
            <w:r>
              <w:t>, 12.1.1.B</w:t>
            </w:r>
          </w:p>
        </w:tc>
        <w:tc>
          <w:tcPr>
            <w:tcW w:w="3420" w:type="dxa"/>
            <w:vAlign w:val="center"/>
          </w:tcPr>
          <w:p w:rsidR="00430277" w:rsidRPr="00A73EB8" w:rsidRDefault="003B461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words to 20</w:t>
            </w:r>
          </w:p>
        </w:tc>
        <w:tc>
          <w:tcPr>
            <w:tcW w:w="3420" w:type="dxa"/>
            <w:vAlign w:val="center"/>
          </w:tcPr>
          <w:p w:rsidR="0080537B" w:rsidRPr="007A342C" w:rsidRDefault="007A342C" w:rsidP="007A342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say and write numbers</w:t>
            </w:r>
          </w:p>
        </w:tc>
        <w:tc>
          <w:tcPr>
            <w:tcW w:w="2880" w:type="dxa"/>
            <w:vAlign w:val="center"/>
          </w:tcPr>
          <w:p w:rsidR="0080537B" w:rsidRPr="007A342C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quiz on number dictation and spelling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B4614" w:rsidP="00A5565A">
            <w:pPr>
              <w:jc w:val="center"/>
            </w:pPr>
            <w:r>
              <w:t>German-Speaking Countries and Capitals</w:t>
            </w:r>
          </w:p>
        </w:tc>
        <w:tc>
          <w:tcPr>
            <w:tcW w:w="1890" w:type="dxa"/>
            <w:vAlign w:val="center"/>
          </w:tcPr>
          <w:p w:rsidR="0080537B" w:rsidRPr="00A73EB8" w:rsidRDefault="00661AFF" w:rsidP="00A5565A">
            <w:pPr>
              <w:jc w:val="center"/>
            </w:pPr>
            <w:r>
              <w:t>12.1.1.A, 12.1.1</w:t>
            </w:r>
            <w:bookmarkStart w:id="0" w:name="_GoBack"/>
            <w:bookmarkEnd w:id="0"/>
            <w:r w:rsidR="003B4614">
              <w:t>.C</w:t>
            </w:r>
          </w:p>
        </w:tc>
        <w:tc>
          <w:tcPr>
            <w:tcW w:w="3420" w:type="dxa"/>
            <w:vAlign w:val="center"/>
          </w:tcPr>
          <w:p w:rsidR="00430277" w:rsidRDefault="003B46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states/capitals of Germany</w:t>
            </w:r>
          </w:p>
          <w:p w:rsidR="003B4614" w:rsidRPr="00A73EB8" w:rsidRDefault="003B46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German-speaking countries and capitals</w:t>
            </w:r>
          </w:p>
        </w:tc>
        <w:tc>
          <w:tcPr>
            <w:tcW w:w="3420" w:type="dxa"/>
            <w:vAlign w:val="center"/>
          </w:tcPr>
          <w:p w:rsidR="0080537B" w:rsidRPr="007A342C" w:rsidRDefault="007A342C" w:rsidP="007A342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say and write sentence telling capitals of German-speaking countries</w:t>
            </w:r>
          </w:p>
        </w:tc>
        <w:tc>
          <w:tcPr>
            <w:tcW w:w="2880" w:type="dxa"/>
            <w:vAlign w:val="center"/>
          </w:tcPr>
          <w:p w:rsidR="0080537B" w:rsidRPr="007A342C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quiz requiring sentence translation of this material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B4614" w:rsidP="00A5565A">
            <w:pPr>
              <w:jc w:val="center"/>
            </w:pPr>
            <w:r>
              <w:t>Classroom Items</w:t>
            </w:r>
          </w:p>
        </w:tc>
        <w:tc>
          <w:tcPr>
            <w:tcW w:w="1890" w:type="dxa"/>
            <w:vAlign w:val="center"/>
          </w:tcPr>
          <w:p w:rsidR="002717B6" w:rsidRPr="00A73EB8" w:rsidRDefault="003B4614" w:rsidP="00A5565A">
            <w:pPr>
              <w:jc w:val="center"/>
            </w:pPr>
            <w:r>
              <w:t>12.1.1.B</w:t>
            </w:r>
          </w:p>
        </w:tc>
        <w:tc>
          <w:tcPr>
            <w:tcW w:w="3420" w:type="dxa"/>
            <w:vAlign w:val="center"/>
          </w:tcPr>
          <w:p w:rsidR="00990086" w:rsidRDefault="003B46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classroom objects </w:t>
            </w:r>
          </w:p>
          <w:p w:rsidR="003B4614" w:rsidRPr="00A73EB8" w:rsidRDefault="003B46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and phrases related to classroom needs</w:t>
            </w:r>
          </w:p>
        </w:tc>
        <w:tc>
          <w:tcPr>
            <w:tcW w:w="3420" w:type="dxa"/>
            <w:vAlign w:val="center"/>
          </w:tcPr>
          <w:p w:rsidR="002717B6" w:rsidRPr="007A342C" w:rsidRDefault="007A342C" w:rsidP="007A342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identify (say/spell) classroom objects</w:t>
            </w:r>
          </w:p>
        </w:tc>
        <w:tc>
          <w:tcPr>
            <w:tcW w:w="2880" w:type="dxa"/>
            <w:vAlign w:val="center"/>
          </w:tcPr>
          <w:p w:rsidR="002717B6" w:rsidRPr="007A342C" w:rsidRDefault="007A342C" w:rsidP="007A342C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label pictures of classroom objects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7A342C" w:rsidRDefault="002717B6" w:rsidP="007A342C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B4614"/>
    <w:rsid w:val="00430277"/>
    <w:rsid w:val="004D4FCE"/>
    <w:rsid w:val="005856FA"/>
    <w:rsid w:val="005E38FC"/>
    <w:rsid w:val="00611B54"/>
    <w:rsid w:val="00661AFF"/>
    <w:rsid w:val="006735B2"/>
    <w:rsid w:val="007A147C"/>
    <w:rsid w:val="007A342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988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0AEE6-97FA-4F67-A92E-F371652D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6</cp:revision>
  <dcterms:created xsi:type="dcterms:W3CDTF">2017-03-03T19:00:00Z</dcterms:created>
  <dcterms:modified xsi:type="dcterms:W3CDTF">2017-09-22T16:36:00Z</dcterms:modified>
</cp:coreProperties>
</file>