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C58E5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FC58E5">
        <w:rPr>
          <w:u w:val="single"/>
        </w:rPr>
        <w:t>7</w:t>
      </w:r>
      <w:proofErr w:type="gramEnd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C58E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C58E5">
              <w:t>Research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C58E5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FC58E5">
              <w:t>How do I select and use appropriate and valid research materials to support writing and presentations?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FC58E5" w:rsidP="00AB4FFB">
            <w:pPr>
              <w:pStyle w:val="ListParagraph"/>
              <w:ind w:left="60"/>
            </w:pPr>
            <w:r>
              <w:t>Citing sources</w:t>
            </w:r>
          </w:p>
        </w:tc>
        <w:tc>
          <w:tcPr>
            <w:tcW w:w="1890" w:type="dxa"/>
          </w:tcPr>
          <w:p w:rsidR="00AB4FFB" w:rsidRDefault="00FC58E5" w:rsidP="00746DCD">
            <w:pPr>
              <w:jc w:val="center"/>
            </w:pPr>
            <w:r>
              <w:t>CC 1.4.W</w:t>
            </w:r>
          </w:p>
          <w:p w:rsidR="00FC58E5" w:rsidRDefault="00FC58E5" w:rsidP="00746DCD">
            <w:pPr>
              <w:jc w:val="center"/>
            </w:pPr>
            <w:r>
              <w:t>AASL 1.8.8C</w:t>
            </w: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AB4FFB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Bibliography</w:t>
            </w:r>
          </w:p>
          <w:p w:rsidR="00FC58E5" w:rsidRPr="00A73EB8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Citation</w:t>
            </w:r>
          </w:p>
        </w:tc>
        <w:tc>
          <w:tcPr>
            <w:tcW w:w="3870" w:type="dxa"/>
          </w:tcPr>
          <w:p w:rsidR="00746DCD" w:rsidRDefault="00FC58E5" w:rsidP="00746DCD">
            <w:pPr>
              <w:jc w:val="center"/>
            </w:pPr>
            <w:r>
              <w:t>Handouts</w:t>
            </w:r>
          </w:p>
          <w:p w:rsidR="00FC58E5" w:rsidRDefault="00FC58E5" w:rsidP="00746DCD">
            <w:pPr>
              <w:jc w:val="center"/>
            </w:pPr>
            <w:r>
              <w:t>PowerPoints</w:t>
            </w:r>
          </w:p>
          <w:p w:rsidR="00FC58E5" w:rsidRPr="002F1426" w:rsidRDefault="00FC58E5" w:rsidP="00746DCD">
            <w:pPr>
              <w:jc w:val="center"/>
              <w:rPr>
                <w:b/>
              </w:rPr>
            </w:pPr>
            <w:r>
              <w:t>Internet</w:t>
            </w:r>
          </w:p>
        </w:tc>
        <w:tc>
          <w:tcPr>
            <w:tcW w:w="2790" w:type="dxa"/>
          </w:tcPr>
          <w:p w:rsidR="00A73EB8" w:rsidRPr="00DB305D" w:rsidRDefault="00FC58E5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FC58E5" w:rsidTr="007D7295">
        <w:tc>
          <w:tcPr>
            <w:tcW w:w="3775" w:type="dxa"/>
          </w:tcPr>
          <w:p w:rsidR="00FC58E5" w:rsidRDefault="00FC58E5" w:rsidP="00AB4FFB">
            <w:pPr>
              <w:pStyle w:val="ListParagraph"/>
              <w:ind w:left="60"/>
            </w:pPr>
            <w:r>
              <w:t>Research</w:t>
            </w:r>
          </w:p>
        </w:tc>
        <w:tc>
          <w:tcPr>
            <w:tcW w:w="1890" w:type="dxa"/>
          </w:tcPr>
          <w:p w:rsidR="00FC58E5" w:rsidRDefault="00FC58E5" w:rsidP="00746DCD">
            <w:pPr>
              <w:jc w:val="center"/>
            </w:pPr>
            <w:r>
              <w:t>CC 1.4.W</w:t>
            </w:r>
          </w:p>
          <w:p w:rsidR="00FC58E5" w:rsidRDefault="00FC58E5" w:rsidP="00746DCD">
            <w:pPr>
              <w:jc w:val="center"/>
            </w:pPr>
            <w:r>
              <w:t>CC 1.4.S</w:t>
            </w:r>
          </w:p>
          <w:p w:rsidR="00FC58E5" w:rsidRDefault="00FC58E5" w:rsidP="00746DCD">
            <w:pPr>
              <w:jc w:val="center"/>
            </w:pPr>
            <w:r>
              <w:t>AASL 1.2.8A</w:t>
            </w:r>
          </w:p>
          <w:p w:rsidR="00FC58E5" w:rsidRDefault="00FC58E5" w:rsidP="00746DCD">
            <w:pPr>
              <w:jc w:val="center"/>
            </w:pPr>
            <w:r>
              <w:t>AASL 1.8.8A</w:t>
            </w:r>
          </w:p>
        </w:tc>
        <w:tc>
          <w:tcPr>
            <w:tcW w:w="2070" w:type="dxa"/>
          </w:tcPr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Narrowing focus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Keywords</w:t>
            </w:r>
          </w:p>
          <w:p w:rsidR="00FC58E5" w:rsidRDefault="00FC58E5" w:rsidP="00FC58E5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FC58E5" w:rsidRDefault="00FC58E5" w:rsidP="00746DCD">
            <w:pPr>
              <w:jc w:val="center"/>
            </w:pPr>
            <w:r>
              <w:t>Handouts</w:t>
            </w:r>
          </w:p>
          <w:p w:rsidR="00FC58E5" w:rsidRDefault="00FC58E5" w:rsidP="00746DCD">
            <w:pPr>
              <w:jc w:val="center"/>
            </w:pPr>
            <w:r>
              <w:t>PowerPoints</w:t>
            </w:r>
          </w:p>
          <w:p w:rsidR="00FC58E5" w:rsidRDefault="00FC58E5" w:rsidP="00746DCD">
            <w:pPr>
              <w:jc w:val="center"/>
            </w:pPr>
            <w:r>
              <w:t>Internet</w:t>
            </w:r>
          </w:p>
        </w:tc>
        <w:tc>
          <w:tcPr>
            <w:tcW w:w="2790" w:type="dxa"/>
          </w:tcPr>
          <w:p w:rsidR="00FC58E5" w:rsidRDefault="00FC58E5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FC58E5" w:rsidTr="007D7295">
        <w:tc>
          <w:tcPr>
            <w:tcW w:w="3775" w:type="dxa"/>
          </w:tcPr>
          <w:p w:rsidR="00FC58E5" w:rsidRDefault="00FC58E5" w:rsidP="00AB4FFB">
            <w:pPr>
              <w:pStyle w:val="ListParagraph"/>
              <w:ind w:left="60"/>
            </w:pPr>
            <w:r>
              <w:t>Plagiarism</w:t>
            </w:r>
          </w:p>
        </w:tc>
        <w:tc>
          <w:tcPr>
            <w:tcW w:w="1890" w:type="dxa"/>
          </w:tcPr>
          <w:p w:rsidR="00FC58E5" w:rsidRDefault="00ED5110" w:rsidP="00746DCD">
            <w:pPr>
              <w:jc w:val="center"/>
            </w:pPr>
            <w:r>
              <w:t>CC 1.4.W</w:t>
            </w:r>
          </w:p>
          <w:p w:rsidR="00ED5110" w:rsidRDefault="00ED5110" w:rsidP="00746DCD">
            <w:pPr>
              <w:jc w:val="center"/>
            </w:pPr>
            <w:r>
              <w:t>CC 1.4.U</w:t>
            </w:r>
          </w:p>
          <w:p w:rsidR="00ED5110" w:rsidRDefault="00ED5110" w:rsidP="00746DCD">
            <w:pPr>
              <w:jc w:val="center"/>
            </w:pPr>
            <w:r>
              <w:t>CC 15.3.T</w:t>
            </w:r>
          </w:p>
          <w:p w:rsidR="00ED5110" w:rsidRDefault="00ED5110" w:rsidP="00746DCD">
            <w:pPr>
              <w:jc w:val="center"/>
            </w:pPr>
            <w:r>
              <w:t>AASL 1.8.8B</w:t>
            </w:r>
            <w:bookmarkStart w:id="0" w:name="_GoBack"/>
            <w:bookmarkEnd w:id="0"/>
          </w:p>
        </w:tc>
        <w:tc>
          <w:tcPr>
            <w:tcW w:w="2070" w:type="dxa"/>
          </w:tcPr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Unintentional plagiarism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Intentional plagiarism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Common knowledge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Quotation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Paraphrase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Summarize</w:t>
            </w:r>
          </w:p>
        </w:tc>
        <w:tc>
          <w:tcPr>
            <w:tcW w:w="3870" w:type="dxa"/>
          </w:tcPr>
          <w:p w:rsidR="00FC58E5" w:rsidRDefault="00ED5110" w:rsidP="00746DCD">
            <w:pPr>
              <w:jc w:val="center"/>
            </w:pPr>
            <w:r>
              <w:t>Handouts</w:t>
            </w:r>
          </w:p>
          <w:p w:rsidR="00ED5110" w:rsidRDefault="00ED5110" w:rsidP="00746DCD">
            <w:pPr>
              <w:jc w:val="center"/>
            </w:pPr>
            <w:r>
              <w:t>PowerPoints</w:t>
            </w:r>
          </w:p>
          <w:p w:rsidR="00ED5110" w:rsidRDefault="00ED5110" w:rsidP="00746DCD">
            <w:pPr>
              <w:jc w:val="center"/>
            </w:pPr>
            <w:r>
              <w:t>Internet</w:t>
            </w:r>
          </w:p>
        </w:tc>
        <w:tc>
          <w:tcPr>
            <w:tcW w:w="2790" w:type="dxa"/>
          </w:tcPr>
          <w:p w:rsidR="00FC58E5" w:rsidRDefault="00ED5110" w:rsidP="00746DCD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D5110"/>
    <w:rsid w:val="00EF1B39"/>
    <w:rsid w:val="00FA3065"/>
    <w:rsid w:val="00FC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3FA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69D73-64B1-4D5B-A9BE-5250930FF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2018-06-12T14:51:00Z</dcterms:created>
  <dcterms:modified xsi:type="dcterms:W3CDTF">2018-06-12T14:51:00Z</dcterms:modified>
</cp:coreProperties>
</file>