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21E8E">
        <w:rPr>
          <w:u w:val="single"/>
        </w:rPr>
        <w:t>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F21E8E">
        <w:rPr>
          <w:u w:val="single"/>
        </w:rPr>
        <w:t>6</w:t>
      </w:r>
      <w:proofErr w:type="gramEnd"/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21E8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21E8E">
              <w:t>Literature Appreciation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21E8E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F21E8E">
              <w:t>How does exposure to literature help me to enjoy, understand, and think critically about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F21E8E" w:rsidP="00AB4FFB">
            <w:pPr>
              <w:pStyle w:val="ListParagraph"/>
              <w:ind w:left="60"/>
            </w:pPr>
            <w:bookmarkStart w:id="0" w:name="_GoBack"/>
            <w:bookmarkEnd w:id="0"/>
            <w:r>
              <w:t>Independent Reading</w:t>
            </w:r>
          </w:p>
        </w:tc>
        <w:tc>
          <w:tcPr>
            <w:tcW w:w="1890" w:type="dxa"/>
          </w:tcPr>
          <w:p w:rsidR="00AB4FFB" w:rsidRDefault="00F21E8E" w:rsidP="00746DCD">
            <w:pPr>
              <w:jc w:val="center"/>
            </w:pPr>
            <w:r>
              <w:t>CC 1.4.S</w:t>
            </w:r>
          </w:p>
          <w:p w:rsidR="00F21E8E" w:rsidRDefault="00F21E8E" w:rsidP="00746DCD">
            <w:pPr>
              <w:jc w:val="center"/>
            </w:pPr>
            <w:r>
              <w:t>CC 1.3.K</w:t>
            </w:r>
          </w:p>
          <w:p w:rsidR="00F21E8E" w:rsidRDefault="00F21E8E" w:rsidP="00746DCD">
            <w:pPr>
              <w:jc w:val="center"/>
            </w:pPr>
            <w:r>
              <w:t>CC 1.4.W</w:t>
            </w:r>
          </w:p>
          <w:p w:rsidR="00F21E8E" w:rsidRDefault="00F21E8E" w:rsidP="00746DCD">
            <w:pPr>
              <w:jc w:val="center"/>
            </w:pP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AB4FFB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Book selection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Fiction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Non-Fiction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Genre</w:t>
            </w:r>
          </w:p>
          <w:p w:rsidR="00F21E8E" w:rsidRPr="00A73EB8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E-books</w:t>
            </w:r>
          </w:p>
        </w:tc>
        <w:tc>
          <w:tcPr>
            <w:tcW w:w="3870" w:type="dxa"/>
          </w:tcPr>
          <w:p w:rsidR="00746DCD" w:rsidRPr="002F1426" w:rsidRDefault="00F21E8E" w:rsidP="00746DCD">
            <w:pPr>
              <w:jc w:val="center"/>
              <w:rPr>
                <w:b/>
              </w:rPr>
            </w:pPr>
            <w:r>
              <w:t>Library collection</w:t>
            </w:r>
          </w:p>
        </w:tc>
        <w:tc>
          <w:tcPr>
            <w:tcW w:w="2790" w:type="dxa"/>
          </w:tcPr>
          <w:p w:rsidR="00A73EB8" w:rsidRPr="00DB305D" w:rsidRDefault="00F21E8E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F1426"/>
    <w:rsid w:val="002F1966"/>
    <w:rsid w:val="00323D0B"/>
    <w:rsid w:val="004F3DB8"/>
    <w:rsid w:val="005948F3"/>
    <w:rsid w:val="005B3428"/>
    <w:rsid w:val="005E38FC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97955"/>
    <w:rsid w:val="00DB305D"/>
    <w:rsid w:val="00DE5063"/>
    <w:rsid w:val="00EF1B39"/>
    <w:rsid w:val="00F21E8E"/>
    <w:rsid w:val="00F844CF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072A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1C5E1-F0AA-4237-90DA-27449065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3</cp:revision>
  <cp:lastPrinted>2017-02-07T18:41:00Z</cp:lastPrinted>
  <dcterms:created xsi:type="dcterms:W3CDTF">2018-06-12T16:53:00Z</dcterms:created>
  <dcterms:modified xsi:type="dcterms:W3CDTF">2018-06-12T16:55:00Z</dcterms:modified>
</cp:coreProperties>
</file>