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15B87">
        <w:rPr>
          <w:u w:val="single"/>
        </w:rPr>
        <w:t>Family &amp; Consumer Science</w:t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509F3">
        <w:rPr>
          <w:u w:val="single"/>
        </w:rPr>
        <w:t>7 &amp; 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509F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509F3">
              <w:t>Sewing Tools &amp; Equipment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95B6A" w:rsidRPr="00395B6A">
              <w:t>8</w:t>
            </w:r>
            <w:r w:rsidR="003D1325">
              <w:t>-10</w:t>
            </w:r>
            <w:r w:rsidR="00395B6A">
              <w:rPr>
                <w:b/>
              </w:rPr>
              <w:t xml:space="preserve"> </w:t>
            </w:r>
            <w:r w:rsidR="00615B87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D97955">
            <w:pPr>
              <w:rPr>
                <w:i/>
              </w:rPr>
            </w:pPr>
            <w:r w:rsidRPr="002F1426">
              <w:rPr>
                <w:b/>
              </w:rPr>
              <w:t>Essential Question(s</w:t>
            </w:r>
            <w:r w:rsidRPr="00501C72">
              <w:rPr>
                <w:b/>
              </w:rPr>
              <w:t>):</w:t>
            </w:r>
            <w:r w:rsidR="00DB305D" w:rsidRPr="00501C72">
              <w:rPr>
                <w:b/>
              </w:rPr>
              <w:t xml:space="preserve"> </w:t>
            </w:r>
            <w:r w:rsidR="00BE53BF" w:rsidRPr="00501C72">
              <w:rPr>
                <w:rFonts w:ascii="Arial" w:eastAsia="Times New Roman" w:hAnsi="Arial" w:cs="Times New Roman"/>
              </w:rPr>
              <w:t xml:space="preserve"> </w:t>
            </w:r>
            <w:r w:rsidR="00430277" w:rsidRPr="00501C72">
              <w:t xml:space="preserve"> </w:t>
            </w:r>
            <w:r w:rsidR="00320499" w:rsidRPr="00501C72">
              <w:rPr>
                <w:i/>
              </w:rPr>
              <w:t xml:space="preserve"> </w:t>
            </w:r>
            <w:r w:rsidR="00501C72" w:rsidRPr="00501C72">
              <w:rPr>
                <w:i/>
              </w:rPr>
              <w:t xml:space="preserve"> What basic equipment is used to assist in the sewing process?</w:t>
            </w:r>
          </w:p>
          <w:p w:rsidR="003512EB" w:rsidRPr="003512EB" w:rsidRDefault="003512EB" w:rsidP="00D97955">
            <w:pPr>
              <w:rPr>
                <w:i/>
              </w:rPr>
            </w:pPr>
            <w:bookmarkStart w:id="0" w:name="_GoBack"/>
            <w:bookmarkEnd w:id="0"/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95B6A" w:rsidP="00395B6A">
            <w:pPr>
              <w:jc w:val="center"/>
            </w:pPr>
            <w:r>
              <w:t>Using tools &amp; equipment</w:t>
            </w:r>
          </w:p>
        </w:tc>
        <w:tc>
          <w:tcPr>
            <w:tcW w:w="1890" w:type="dxa"/>
            <w:vAlign w:val="center"/>
          </w:tcPr>
          <w:p w:rsidR="00B019CA" w:rsidRDefault="00B019CA" w:rsidP="00B019C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FCS National Standards</w:t>
            </w:r>
          </w:p>
          <w:p w:rsidR="00A73EB8" w:rsidRDefault="003320B6" w:rsidP="00A5565A">
            <w:pPr>
              <w:jc w:val="center"/>
            </w:pPr>
            <w:r>
              <w:t>5.2.3</w:t>
            </w:r>
          </w:p>
          <w:p w:rsidR="003320B6" w:rsidRDefault="003320B6" w:rsidP="00A5565A">
            <w:pPr>
              <w:jc w:val="center"/>
            </w:pPr>
            <w:r>
              <w:t>5.5.3</w:t>
            </w:r>
          </w:p>
          <w:p w:rsidR="003320B6" w:rsidRDefault="003320B6" w:rsidP="00A5565A">
            <w:pPr>
              <w:jc w:val="center"/>
            </w:pPr>
            <w:r>
              <w:t>16.4.1</w:t>
            </w:r>
          </w:p>
          <w:p w:rsidR="003320B6" w:rsidRPr="00A73EB8" w:rsidRDefault="003320B6" w:rsidP="00A5565A">
            <w:pPr>
              <w:jc w:val="center"/>
            </w:pPr>
            <w:r>
              <w:t>16.4.3</w:t>
            </w:r>
          </w:p>
        </w:tc>
        <w:tc>
          <w:tcPr>
            <w:tcW w:w="3420" w:type="dxa"/>
            <w:vAlign w:val="center"/>
          </w:tcPr>
          <w:p w:rsidR="00E61EE8" w:rsidRDefault="00395B6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Sewing gauge, tape measure</w:t>
            </w:r>
          </w:p>
          <w:p w:rsidR="00395B6A" w:rsidRDefault="00395B6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Pins, needle, machine needle</w:t>
            </w:r>
          </w:p>
          <w:p w:rsidR="00395B6A" w:rsidRDefault="00395B6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Scissors, shears, seam ripper</w:t>
            </w:r>
          </w:p>
          <w:p w:rsidR="00395B6A" w:rsidRDefault="00395B6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Tailor’s chalk, fabric pencil</w:t>
            </w:r>
          </w:p>
          <w:p w:rsidR="00395B6A" w:rsidRDefault="00395B6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Iron, ironing board</w:t>
            </w:r>
          </w:p>
          <w:p w:rsidR="00395B6A" w:rsidRDefault="00395B6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Seam guide magnet</w:t>
            </w:r>
          </w:p>
          <w:p w:rsidR="00395B6A" w:rsidRPr="00A73EB8" w:rsidRDefault="00395B6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Thread, bobbin</w:t>
            </w:r>
          </w:p>
        </w:tc>
        <w:tc>
          <w:tcPr>
            <w:tcW w:w="3420" w:type="dxa"/>
            <w:vAlign w:val="center"/>
          </w:tcPr>
          <w:p w:rsidR="00395B6A" w:rsidRPr="00395B6A" w:rsidRDefault="00395B6A" w:rsidP="00501C72">
            <w:pPr>
              <w:pStyle w:val="ListParagraph"/>
              <w:numPr>
                <w:ilvl w:val="0"/>
                <w:numId w:val="3"/>
              </w:numPr>
            </w:pPr>
            <w:r w:rsidRPr="00395B6A">
              <w:t>Pretest</w:t>
            </w:r>
          </w:p>
          <w:p w:rsidR="00E61EE8" w:rsidRPr="00395B6A" w:rsidRDefault="00395B6A" w:rsidP="00501C72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NOTES – Tools &amp; Equipment</w:t>
            </w:r>
          </w:p>
          <w:p w:rsidR="00395B6A" w:rsidRDefault="00395B6A" w:rsidP="00501C72">
            <w:pPr>
              <w:pStyle w:val="ListParagraph"/>
              <w:numPr>
                <w:ilvl w:val="0"/>
                <w:numId w:val="3"/>
              </w:numPr>
            </w:pPr>
            <w:r>
              <w:t>Equipment ID Round Robin</w:t>
            </w:r>
          </w:p>
          <w:p w:rsidR="001828C2" w:rsidRPr="00395B6A" w:rsidRDefault="001828C2" w:rsidP="00501C72">
            <w:pPr>
              <w:pStyle w:val="ListParagraph"/>
              <w:numPr>
                <w:ilvl w:val="0"/>
                <w:numId w:val="3"/>
              </w:numPr>
            </w:pPr>
            <w:r>
              <w:t>BINGO review</w:t>
            </w:r>
          </w:p>
          <w:p w:rsidR="00395B6A" w:rsidRDefault="00395B6A" w:rsidP="00501C72">
            <w:pPr>
              <w:pStyle w:val="ListParagraph"/>
              <w:numPr>
                <w:ilvl w:val="0"/>
                <w:numId w:val="3"/>
              </w:numPr>
            </w:pPr>
            <w:r w:rsidRPr="00395B6A">
              <w:t>Tools skill sample</w:t>
            </w:r>
          </w:p>
          <w:p w:rsidR="00395B6A" w:rsidRPr="00395B6A" w:rsidRDefault="00395B6A" w:rsidP="00501C72">
            <w:pPr>
              <w:pStyle w:val="ListParagraph"/>
              <w:numPr>
                <w:ilvl w:val="0"/>
                <w:numId w:val="3"/>
              </w:numPr>
            </w:pPr>
            <w:r>
              <w:t>Button sample</w:t>
            </w:r>
          </w:p>
        </w:tc>
        <w:tc>
          <w:tcPr>
            <w:tcW w:w="2880" w:type="dxa"/>
            <w:vAlign w:val="center"/>
          </w:tcPr>
          <w:p w:rsidR="00501C72" w:rsidRDefault="00395B6A" w:rsidP="00501C72">
            <w:pPr>
              <w:spacing w:after="120"/>
            </w:pPr>
            <w:r>
              <w:t>QUIZ – Equipment, Tools, &amp; Safety</w:t>
            </w:r>
          </w:p>
          <w:p w:rsidR="00395B6A" w:rsidRDefault="00395B6A" w:rsidP="00501C72">
            <w:pPr>
              <w:spacing w:after="120"/>
            </w:pPr>
            <w:r>
              <w:t>Tools skill sample</w:t>
            </w:r>
          </w:p>
          <w:p w:rsidR="00395B6A" w:rsidRPr="00DB305D" w:rsidRDefault="00395B6A" w:rsidP="00501C72">
            <w:pPr>
              <w:spacing w:after="120"/>
              <w:rPr>
                <w:sz w:val="18"/>
              </w:rPr>
            </w:pPr>
            <w:r>
              <w:t>Button sample</w:t>
            </w:r>
          </w:p>
          <w:p w:rsidR="00E61EE8" w:rsidRPr="00DB305D" w:rsidRDefault="00E61EE8" w:rsidP="00792FAE">
            <w:pPr>
              <w:spacing w:after="120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395B6A" w:rsidTr="00A5565A">
        <w:tc>
          <w:tcPr>
            <w:tcW w:w="2785" w:type="dxa"/>
            <w:vAlign w:val="center"/>
          </w:tcPr>
          <w:p w:rsidR="0080537B" w:rsidRPr="00DE5063" w:rsidRDefault="00395B6A" w:rsidP="00A5565A">
            <w:pPr>
              <w:jc w:val="center"/>
            </w:pPr>
            <w:r>
              <w:t>Safety precautions in the sewing lab</w:t>
            </w:r>
          </w:p>
        </w:tc>
        <w:tc>
          <w:tcPr>
            <w:tcW w:w="1890" w:type="dxa"/>
            <w:vAlign w:val="center"/>
          </w:tcPr>
          <w:p w:rsidR="0080537B" w:rsidRDefault="003320B6" w:rsidP="00A5565A">
            <w:pPr>
              <w:jc w:val="center"/>
            </w:pPr>
            <w:r>
              <w:t>5.5.3</w:t>
            </w:r>
          </w:p>
          <w:p w:rsidR="003320B6" w:rsidRDefault="003320B6" w:rsidP="00A5565A">
            <w:pPr>
              <w:jc w:val="center"/>
            </w:pPr>
            <w:r>
              <w:t>16.4.3</w:t>
            </w:r>
          </w:p>
          <w:p w:rsidR="003320B6" w:rsidRPr="00A73EB8" w:rsidRDefault="003320B6" w:rsidP="00A5565A">
            <w:pPr>
              <w:jc w:val="center"/>
            </w:pPr>
            <w:r>
              <w:t>16.4.5</w:t>
            </w:r>
          </w:p>
        </w:tc>
        <w:tc>
          <w:tcPr>
            <w:tcW w:w="3420" w:type="dxa"/>
            <w:vAlign w:val="center"/>
          </w:tcPr>
          <w:p w:rsidR="00E61EE8" w:rsidRDefault="00395B6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Hazards</w:t>
            </w:r>
          </w:p>
          <w:p w:rsidR="00395B6A" w:rsidRPr="00A73EB8" w:rsidRDefault="00395B6A" w:rsidP="003320B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Preventing injury</w:t>
            </w:r>
          </w:p>
        </w:tc>
        <w:tc>
          <w:tcPr>
            <w:tcW w:w="3420" w:type="dxa"/>
            <w:vAlign w:val="center"/>
          </w:tcPr>
          <w:p w:rsidR="00760202" w:rsidRPr="00395B6A" w:rsidRDefault="00395B6A" w:rsidP="00792FAE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Safety 1</w:t>
            </w:r>
            <w:r w:rsidRPr="00395B6A">
              <w:rPr>
                <w:vertAlign w:val="superscript"/>
              </w:rPr>
              <w:t>st</w:t>
            </w:r>
            <w:r>
              <w:t xml:space="preserve"> search &amp; find</w:t>
            </w:r>
          </w:p>
          <w:p w:rsidR="00395B6A" w:rsidRPr="00395B6A" w:rsidRDefault="00395B6A" w:rsidP="00792FAE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Lab contract</w:t>
            </w:r>
          </w:p>
          <w:p w:rsidR="00395B6A" w:rsidRPr="00792FAE" w:rsidRDefault="00395B6A" w:rsidP="00792FAE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Safety demonstrations</w:t>
            </w:r>
          </w:p>
        </w:tc>
        <w:tc>
          <w:tcPr>
            <w:tcW w:w="2880" w:type="dxa"/>
            <w:vAlign w:val="center"/>
          </w:tcPr>
          <w:p w:rsidR="0080537B" w:rsidRPr="00395B6A" w:rsidRDefault="00395B6A" w:rsidP="00792FAE">
            <w:pPr>
              <w:spacing w:after="120"/>
            </w:pPr>
            <w:r w:rsidRPr="00395B6A">
              <w:t>QUIZ – Equipment, Tools, &amp; Safety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FB3831"/>
    <w:multiLevelType w:val="hybridMultilevel"/>
    <w:tmpl w:val="53E29402"/>
    <w:lvl w:ilvl="0" w:tplc="93B4ED1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828C2"/>
    <w:rsid w:val="001951E8"/>
    <w:rsid w:val="001E06E5"/>
    <w:rsid w:val="001E1FF2"/>
    <w:rsid w:val="00243906"/>
    <w:rsid w:val="002717B6"/>
    <w:rsid w:val="00276A4F"/>
    <w:rsid w:val="002F1426"/>
    <w:rsid w:val="002F1966"/>
    <w:rsid w:val="00300549"/>
    <w:rsid w:val="003154BD"/>
    <w:rsid w:val="00320499"/>
    <w:rsid w:val="003320B6"/>
    <w:rsid w:val="003512EB"/>
    <w:rsid w:val="00395B6A"/>
    <w:rsid w:val="003A1F67"/>
    <w:rsid w:val="003A3093"/>
    <w:rsid w:val="003D1325"/>
    <w:rsid w:val="00430277"/>
    <w:rsid w:val="0047019C"/>
    <w:rsid w:val="004D4FCE"/>
    <w:rsid w:val="00501C72"/>
    <w:rsid w:val="005E38FC"/>
    <w:rsid w:val="00611B54"/>
    <w:rsid w:val="00615B87"/>
    <w:rsid w:val="00760202"/>
    <w:rsid w:val="00792FAE"/>
    <w:rsid w:val="007A147C"/>
    <w:rsid w:val="007F0C34"/>
    <w:rsid w:val="0080537B"/>
    <w:rsid w:val="008509F3"/>
    <w:rsid w:val="008668B6"/>
    <w:rsid w:val="008902B0"/>
    <w:rsid w:val="00990086"/>
    <w:rsid w:val="009A0FC1"/>
    <w:rsid w:val="00A73EB8"/>
    <w:rsid w:val="00AC2828"/>
    <w:rsid w:val="00B019CA"/>
    <w:rsid w:val="00B149C5"/>
    <w:rsid w:val="00B477DC"/>
    <w:rsid w:val="00B963EA"/>
    <w:rsid w:val="00BE53BF"/>
    <w:rsid w:val="00C94F98"/>
    <w:rsid w:val="00D97955"/>
    <w:rsid w:val="00DB305D"/>
    <w:rsid w:val="00DE5063"/>
    <w:rsid w:val="00E61EE8"/>
    <w:rsid w:val="00EF1B39"/>
    <w:rsid w:val="00F70A8C"/>
    <w:rsid w:val="00FD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67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6F9F9-5224-43A6-89D2-844356553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37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Spayd, Allison</cp:lastModifiedBy>
  <cp:revision>8</cp:revision>
  <dcterms:created xsi:type="dcterms:W3CDTF">2017-06-15T16:05:00Z</dcterms:created>
  <dcterms:modified xsi:type="dcterms:W3CDTF">2017-06-15T19:04:00Z</dcterms:modified>
</cp:coreProperties>
</file>