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D4F91">
        <w:rPr>
          <w:u w:val="single"/>
        </w:rPr>
        <w:t>Family and Consumer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D0D3C">
        <w:rPr>
          <w:u w:val="single"/>
        </w:rPr>
        <w:t>7/8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619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2619C" w:rsidRPr="0082619C">
              <w:t>Nutrition</w:t>
            </w:r>
            <w:r w:rsidR="0082619C">
              <w:rPr>
                <w:b/>
              </w:rPr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C84A04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FD0D3C">
              <w:t>11 lessons/ 22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4D4F91" w:rsidRDefault="002F1426" w:rsidP="004D4F91">
            <w:pPr>
              <w:ind w:left="99"/>
              <w:rPr>
                <w:rFonts w:ascii="Arial" w:hAnsi="Arial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D4F91">
              <w:rPr>
                <w:rFonts w:ascii="Arial" w:hAnsi="Arial"/>
              </w:rPr>
              <w:t xml:space="preserve"> How does </w:t>
            </w:r>
            <w:r w:rsidR="00CF03B3">
              <w:rPr>
                <w:rFonts w:ascii="Arial" w:hAnsi="Arial"/>
              </w:rPr>
              <w:t xml:space="preserve">MyPlate empower you to make healthier food choices? </w:t>
            </w:r>
            <w:r w:rsidR="004D4F91">
              <w:rPr>
                <w:rFonts w:ascii="Arial" w:hAnsi="Arial"/>
              </w:rPr>
              <w:t>Why is it important to eat healthy foods</w:t>
            </w:r>
            <w:r w:rsidR="00CA51B6">
              <w:rPr>
                <w:rFonts w:ascii="Arial" w:hAnsi="Arial"/>
              </w:rPr>
              <w:t xml:space="preserve"> and get the proper nutrients</w:t>
            </w:r>
            <w:r w:rsidR="004D4F91">
              <w:rPr>
                <w:rFonts w:ascii="Arial" w:hAnsi="Arial"/>
              </w:rPr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D4F91">
        <w:tc>
          <w:tcPr>
            <w:tcW w:w="2785" w:type="dxa"/>
            <w:vAlign w:val="center"/>
          </w:tcPr>
          <w:p w:rsidR="004D4F91" w:rsidRDefault="00844ABD" w:rsidP="004D4F91">
            <w:pPr>
              <w:spacing w:line="259" w:lineRule="auto"/>
              <w:jc w:val="center"/>
            </w:pPr>
            <w:r>
              <w:t>Overview</w:t>
            </w:r>
            <w:r w:rsidR="004D4F91" w:rsidRPr="004D4F91">
              <w:t xml:space="preserve"> </w:t>
            </w:r>
          </w:p>
          <w:p w:rsidR="00A73EB8" w:rsidRPr="00DE5063" w:rsidRDefault="004D4F91" w:rsidP="004D4F91">
            <w:pPr>
              <w:spacing w:line="259" w:lineRule="auto"/>
              <w:jc w:val="center"/>
            </w:pPr>
            <w:r w:rsidRPr="004D4F91">
              <w:t>Reasons for changes</w:t>
            </w:r>
          </w:p>
        </w:tc>
        <w:tc>
          <w:tcPr>
            <w:tcW w:w="1890" w:type="dxa"/>
            <w:vAlign w:val="center"/>
          </w:tcPr>
          <w:p w:rsidR="004D4F91" w:rsidRPr="004D4F91" w:rsidRDefault="00C84A04" w:rsidP="004D4F91">
            <w:pPr>
              <w:spacing w:line="259" w:lineRule="auto"/>
              <w:jc w:val="center"/>
            </w:pPr>
            <w:r>
              <w:t xml:space="preserve">FCS 11.3.3.C, </w:t>
            </w:r>
          </w:p>
          <w:p w:rsidR="00A73EB8" w:rsidRPr="00A73EB8" w:rsidRDefault="00C84A04" w:rsidP="004D4F91">
            <w:pPr>
              <w:jc w:val="center"/>
            </w:pPr>
            <w:r>
              <w:t>11.3.6D</w:t>
            </w:r>
            <w:r w:rsidR="004D4F91">
              <w:t xml:space="preserve">, </w:t>
            </w:r>
            <w:r>
              <w:t>11.3.6E</w:t>
            </w:r>
          </w:p>
        </w:tc>
        <w:tc>
          <w:tcPr>
            <w:tcW w:w="3420" w:type="dxa"/>
            <w:vAlign w:val="center"/>
          </w:tcPr>
          <w:p w:rsidR="00C84A04" w:rsidRDefault="00C84A0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Diet</w:t>
            </w:r>
          </w:p>
          <w:p w:rsidR="00C84A04" w:rsidRDefault="00C84A0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Calorie </w:t>
            </w:r>
          </w:p>
          <w:p w:rsidR="00566834" w:rsidRDefault="00C84A04" w:rsidP="00CA51B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disease/ issues related to improper nutrition</w:t>
            </w:r>
          </w:p>
          <w:p w:rsidR="004D4F91" w:rsidRDefault="00C84A04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nutrients</w:t>
            </w:r>
          </w:p>
          <w:p w:rsidR="00CA51B6" w:rsidRDefault="00CA51B6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Carbohydrates: </w:t>
            </w:r>
            <w:r>
              <w:br/>
              <w:t>simple and complex</w:t>
            </w:r>
          </w:p>
          <w:p w:rsidR="00CA51B6" w:rsidRDefault="00CA51B6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  <w:r>
              <w:br/>
              <w:t>Amino Acids</w:t>
            </w:r>
            <w:r>
              <w:br/>
              <w:t>Complete and Incomplete</w:t>
            </w:r>
          </w:p>
          <w:p w:rsidR="00CA51B6" w:rsidRDefault="00CA51B6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Minerals</w:t>
            </w:r>
            <w:r>
              <w:br/>
              <w:t>Calcium, Iron</w:t>
            </w:r>
          </w:p>
          <w:p w:rsidR="00CA51B6" w:rsidRDefault="00CA51B6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Vitamins</w:t>
            </w:r>
            <w:r>
              <w:br/>
              <w:t>antioxidants (Vitamin E &amp; C)</w:t>
            </w:r>
          </w:p>
          <w:p w:rsidR="00CA51B6" w:rsidRDefault="00CA51B6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</w:t>
            </w:r>
          </w:p>
          <w:p w:rsidR="00CA51B6" w:rsidRPr="00A73EB8" w:rsidRDefault="00CA51B6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Fat</w:t>
            </w:r>
            <w:r>
              <w:br/>
              <w:t>Saturated, Unsaturated, Trans</w:t>
            </w:r>
          </w:p>
        </w:tc>
        <w:tc>
          <w:tcPr>
            <w:tcW w:w="3420" w:type="dxa"/>
            <w:vAlign w:val="center"/>
          </w:tcPr>
          <w:p w:rsidR="00A73EB8" w:rsidRDefault="00566834" w:rsidP="00A5565A">
            <w:pPr>
              <w:jc w:val="center"/>
            </w:pPr>
            <w:r>
              <w:t>Notes</w:t>
            </w:r>
          </w:p>
          <w:p w:rsidR="00CA51B6" w:rsidRDefault="00CA51B6" w:rsidP="00A5565A">
            <w:pPr>
              <w:jc w:val="center"/>
            </w:pPr>
            <w:r>
              <w:t>KWL</w:t>
            </w:r>
          </w:p>
          <w:p w:rsidR="00566834" w:rsidRDefault="00566834" w:rsidP="00A5565A">
            <w:pPr>
              <w:jc w:val="center"/>
            </w:pPr>
            <w:r>
              <w:t>Word splash</w:t>
            </w:r>
            <w:r w:rsidR="00CA51B6">
              <w:br/>
              <w:t>Question of the Day</w:t>
            </w:r>
            <w:r w:rsidR="00C23435">
              <w:br/>
              <w:t>Nutrients Basics video</w:t>
            </w:r>
          </w:p>
          <w:p w:rsidR="00566834" w:rsidRPr="002F1426" w:rsidRDefault="00566834" w:rsidP="00CA51B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C23435" w:rsidRDefault="00381D15" w:rsidP="00C84A04">
            <w:pPr>
              <w:spacing w:after="120"/>
              <w:jc w:val="center"/>
            </w:pPr>
            <w:r>
              <w:t>Nutrient Basics reflection</w:t>
            </w:r>
          </w:p>
          <w:p w:rsidR="00C84A04" w:rsidRDefault="00C84A04" w:rsidP="00C84A04">
            <w:pPr>
              <w:spacing w:after="120"/>
              <w:jc w:val="center"/>
            </w:pPr>
            <w:r>
              <w:t>Food lab evaluation</w:t>
            </w:r>
          </w:p>
          <w:p w:rsidR="00844ABD" w:rsidRDefault="00CA51B6" w:rsidP="00C84A04">
            <w:pPr>
              <w:spacing w:after="120"/>
              <w:jc w:val="center"/>
            </w:pPr>
            <w:r>
              <w:t>Article/Video critique</w:t>
            </w:r>
          </w:p>
          <w:p w:rsidR="00C84A04" w:rsidRPr="00C84A04" w:rsidRDefault="00C84A04" w:rsidP="00C84A04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566834" w:rsidP="00566834">
            <w:pPr>
              <w:jc w:val="center"/>
            </w:pPr>
            <w:r>
              <w:t>Food groups</w:t>
            </w:r>
          </w:p>
          <w:p w:rsidR="00566834" w:rsidRDefault="000549B0" w:rsidP="00566834">
            <w:pPr>
              <w:jc w:val="center"/>
            </w:pPr>
            <w:r>
              <w:t>Servings</w:t>
            </w:r>
          </w:p>
          <w:p w:rsidR="00566834" w:rsidRPr="00DE5063" w:rsidRDefault="00566834" w:rsidP="00566834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4D4F91" w:rsidP="004D4F91">
            <w:pPr>
              <w:jc w:val="center"/>
            </w:pPr>
            <w:r>
              <w:t xml:space="preserve">FCS 11.33C, </w:t>
            </w:r>
            <w:r w:rsidRPr="004D4F91">
              <w:t>11.3.3D</w:t>
            </w:r>
          </w:p>
        </w:tc>
        <w:tc>
          <w:tcPr>
            <w:tcW w:w="3420" w:type="dxa"/>
            <w:vAlign w:val="center"/>
          </w:tcPr>
          <w:p w:rsidR="00990086" w:rsidRDefault="00CA51B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</w:t>
            </w:r>
            <w:r w:rsidR="004D4F91">
              <w:t>egetables</w:t>
            </w:r>
          </w:p>
          <w:p w:rsidR="00EB233F" w:rsidRDefault="00EB233F" w:rsidP="00EB233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4D4F91">
              <w:t>rains</w:t>
            </w:r>
            <w:r>
              <w:br/>
              <w:t>Whole grains</w:t>
            </w:r>
            <w:r>
              <w:br/>
              <w:t>Refined grains</w:t>
            </w:r>
          </w:p>
          <w:p w:rsidR="004D4F91" w:rsidRDefault="00C84A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  <w:r w:rsidR="003812AD">
              <w:br/>
              <w:t>Lean</w:t>
            </w:r>
          </w:p>
          <w:p w:rsidR="00C84A04" w:rsidRDefault="00C84A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Fruit</w:t>
            </w:r>
          </w:p>
          <w:p w:rsidR="00C84A04" w:rsidRDefault="00C84A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Dairy</w:t>
            </w:r>
            <w:r w:rsidR="003812AD">
              <w:br/>
              <w:t>Osteoporosis</w:t>
            </w:r>
          </w:p>
          <w:p w:rsidR="004D4F91" w:rsidRDefault="00EB233F" w:rsidP="002048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 xml:space="preserve">Portion/ Serving </w:t>
            </w:r>
            <w:r>
              <w:br/>
            </w:r>
            <w:r w:rsidR="00C84A04">
              <w:t>ounces</w:t>
            </w:r>
          </w:p>
          <w:p w:rsidR="000549B0" w:rsidRPr="00A73EB8" w:rsidRDefault="004D4F91" w:rsidP="005154A8">
            <w:pPr>
              <w:pStyle w:val="ListParagraph"/>
              <w:ind w:left="360"/>
            </w:pPr>
            <w:r>
              <w:t>cups</w:t>
            </w:r>
          </w:p>
        </w:tc>
        <w:tc>
          <w:tcPr>
            <w:tcW w:w="3420" w:type="dxa"/>
            <w:vAlign w:val="center"/>
          </w:tcPr>
          <w:p w:rsidR="0080537B" w:rsidRDefault="00566834" w:rsidP="00566834">
            <w:pPr>
              <w:jc w:val="center"/>
            </w:pPr>
            <w:r>
              <w:lastRenderedPageBreak/>
              <w:t>MyPlate Notes</w:t>
            </w:r>
          </w:p>
          <w:p w:rsidR="00566834" w:rsidRDefault="00381D15" w:rsidP="00566834">
            <w:pPr>
              <w:jc w:val="center"/>
            </w:pPr>
            <w:r>
              <w:t>MyPlate</w:t>
            </w:r>
            <w:bookmarkStart w:id="0" w:name="_GoBack"/>
            <w:bookmarkEnd w:id="0"/>
            <w:r>
              <w:t xml:space="preserve"> Checklist Calculator</w:t>
            </w:r>
          </w:p>
          <w:p w:rsidR="00566834" w:rsidRDefault="003812AD" w:rsidP="00566834">
            <w:pPr>
              <w:jc w:val="center"/>
            </w:pPr>
            <w:r>
              <w:t>Obesity in a Bottle video/</w:t>
            </w:r>
            <w:proofErr w:type="spellStart"/>
            <w:r>
              <w:t>wkst</w:t>
            </w:r>
            <w:proofErr w:type="spellEnd"/>
            <w:r w:rsidR="00595A80">
              <w:br/>
              <w:t xml:space="preserve">Protein Alternatives </w:t>
            </w:r>
          </w:p>
          <w:p w:rsidR="00566834" w:rsidRPr="002F1426" w:rsidRDefault="00566834" w:rsidP="00566834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381D15" w:rsidP="00566834">
            <w:pPr>
              <w:spacing w:after="120"/>
              <w:jc w:val="center"/>
            </w:pPr>
            <w:r>
              <w:t>Food Math (servings)</w:t>
            </w:r>
          </w:p>
          <w:p w:rsidR="00C84A04" w:rsidRDefault="00EB233F" w:rsidP="00A5565A">
            <w:pPr>
              <w:spacing w:after="120"/>
              <w:jc w:val="center"/>
            </w:pPr>
            <w:r>
              <w:t>Food Log</w:t>
            </w:r>
          </w:p>
          <w:p w:rsidR="000549B0" w:rsidRDefault="000549B0" w:rsidP="00A5565A">
            <w:pPr>
              <w:spacing w:after="120"/>
              <w:jc w:val="center"/>
            </w:pPr>
            <w:r>
              <w:t>MyPlate Placemat</w:t>
            </w:r>
          </w:p>
          <w:p w:rsidR="00566834" w:rsidRPr="00DB305D" w:rsidRDefault="00566834" w:rsidP="00A5565A">
            <w:pPr>
              <w:spacing w:after="120"/>
              <w:jc w:val="center"/>
              <w:rPr>
                <w:sz w:val="18"/>
              </w:rPr>
            </w:pPr>
            <w:r>
              <w:t>MyPlate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549B0" w:rsidP="000549B0">
            <w:pPr>
              <w:jc w:val="center"/>
            </w:pPr>
            <w:r>
              <w:t>Nutrition Facts Labe</w:t>
            </w:r>
            <w:r w:rsidR="000F1FE9">
              <w:t>l</w:t>
            </w:r>
            <w:r w:rsidR="00566834">
              <w:t>s</w:t>
            </w:r>
          </w:p>
        </w:tc>
        <w:tc>
          <w:tcPr>
            <w:tcW w:w="1890" w:type="dxa"/>
            <w:vAlign w:val="center"/>
          </w:tcPr>
          <w:p w:rsidR="002717B6" w:rsidRPr="00A73EB8" w:rsidRDefault="00566834" w:rsidP="00A5565A">
            <w:pPr>
              <w:jc w:val="center"/>
            </w:pPr>
            <w:r>
              <w:t>FCS 11.3.3D, 11.3.6.D, 11.3.6.E</w:t>
            </w:r>
          </w:p>
        </w:tc>
        <w:tc>
          <w:tcPr>
            <w:tcW w:w="3420" w:type="dxa"/>
            <w:vAlign w:val="center"/>
          </w:tcPr>
          <w:p w:rsidR="000549B0" w:rsidRDefault="000549B0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Nutrition Facts Label</w:t>
            </w:r>
          </w:p>
          <w:p w:rsidR="000549B0" w:rsidRDefault="000549B0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Label</w:t>
            </w:r>
          </w:p>
          <w:p w:rsidR="000549B0" w:rsidRDefault="000549B0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Serving Size</w:t>
            </w:r>
          </w:p>
          <w:p w:rsidR="00990086" w:rsidRDefault="000549B0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 Daily Value</w:t>
            </w:r>
          </w:p>
          <w:p w:rsidR="005154A8" w:rsidRDefault="005154A8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Sugar</w:t>
            </w:r>
          </w:p>
          <w:p w:rsidR="005154A8" w:rsidRPr="00A73EB8" w:rsidRDefault="005154A8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Refined Sugar</w:t>
            </w:r>
          </w:p>
        </w:tc>
        <w:tc>
          <w:tcPr>
            <w:tcW w:w="3420" w:type="dxa"/>
            <w:vAlign w:val="center"/>
          </w:tcPr>
          <w:p w:rsidR="002717B6" w:rsidRDefault="000549B0" w:rsidP="00A5565A">
            <w:pPr>
              <w:jc w:val="center"/>
            </w:pPr>
            <w:r>
              <w:t>Notes</w:t>
            </w:r>
          </w:p>
          <w:p w:rsidR="000F1FE9" w:rsidRDefault="000F1FE9" w:rsidP="00A5565A">
            <w:pPr>
              <w:jc w:val="center"/>
            </w:pPr>
            <w:r>
              <w:t>Reading Food Labels</w:t>
            </w:r>
          </w:p>
          <w:p w:rsidR="000F1FE9" w:rsidRDefault="000F1FE9" w:rsidP="00A5565A">
            <w:pPr>
              <w:jc w:val="center"/>
            </w:pPr>
            <w:r>
              <w:t>Locating information on label</w:t>
            </w:r>
          </w:p>
          <w:p w:rsidR="000549B0" w:rsidRDefault="000549B0" w:rsidP="00A5565A">
            <w:pPr>
              <w:jc w:val="center"/>
            </w:pPr>
            <w:r>
              <w:t>Nutrition Facts Label Comparison</w:t>
            </w:r>
          </w:p>
          <w:p w:rsidR="005154A8" w:rsidRDefault="005154A8" w:rsidP="00A5565A">
            <w:pPr>
              <w:jc w:val="center"/>
            </w:pPr>
            <w:r>
              <w:t>Teaspoon to gram equivalent</w:t>
            </w:r>
          </w:p>
          <w:p w:rsidR="005154A8" w:rsidRDefault="005154A8" w:rsidP="00A5565A">
            <w:pPr>
              <w:jc w:val="center"/>
            </w:pPr>
            <w:r>
              <w:t>Nutrition Labels video</w:t>
            </w:r>
          </w:p>
          <w:p w:rsidR="009465D2" w:rsidRDefault="009465D2" w:rsidP="00A5565A">
            <w:pPr>
              <w:jc w:val="center"/>
            </w:pPr>
            <w:r>
              <w:t>Rethink your Drink</w:t>
            </w:r>
          </w:p>
          <w:p w:rsidR="009465D2" w:rsidRDefault="009465D2" w:rsidP="00A5565A">
            <w:pPr>
              <w:jc w:val="center"/>
            </w:pPr>
            <w:r>
              <w:t>Exit ticket</w:t>
            </w:r>
          </w:p>
          <w:p w:rsidR="000549B0" w:rsidRPr="002F1426" w:rsidRDefault="000549B0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154A8" w:rsidRDefault="005154A8" w:rsidP="00A5565A">
            <w:pPr>
              <w:spacing w:after="120"/>
              <w:jc w:val="center"/>
            </w:pPr>
            <w:r>
              <w:t>Nutrition Labels reflection</w:t>
            </w:r>
          </w:p>
          <w:p w:rsidR="000549B0" w:rsidRDefault="005154A8" w:rsidP="00A5565A">
            <w:pPr>
              <w:spacing w:after="120"/>
              <w:jc w:val="center"/>
            </w:pPr>
            <w:r>
              <w:t>Food Label Search</w:t>
            </w:r>
          </w:p>
          <w:p w:rsidR="009465D2" w:rsidRDefault="009465D2" w:rsidP="00A5565A">
            <w:pPr>
              <w:spacing w:after="120"/>
              <w:jc w:val="center"/>
            </w:pPr>
            <w:r>
              <w:t>MyPlate creations and Nutrition Facts Label</w:t>
            </w:r>
          </w:p>
          <w:p w:rsidR="002717B6" w:rsidRPr="00DB305D" w:rsidRDefault="000549B0" w:rsidP="000549B0">
            <w:pPr>
              <w:spacing w:after="120"/>
              <w:jc w:val="center"/>
              <w:rPr>
                <w:sz w:val="18"/>
              </w:rPr>
            </w:pPr>
            <w:r>
              <w:t>Food lab Evaluation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49B0"/>
    <w:rsid w:val="000850C2"/>
    <w:rsid w:val="000F1FE9"/>
    <w:rsid w:val="001951E8"/>
    <w:rsid w:val="001E1FF2"/>
    <w:rsid w:val="00232D26"/>
    <w:rsid w:val="00243906"/>
    <w:rsid w:val="002717B6"/>
    <w:rsid w:val="002F1426"/>
    <w:rsid w:val="002F1966"/>
    <w:rsid w:val="003812AD"/>
    <w:rsid w:val="00381D15"/>
    <w:rsid w:val="004D4F91"/>
    <w:rsid w:val="005154A8"/>
    <w:rsid w:val="00566834"/>
    <w:rsid w:val="00595A80"/>
    <w:rsid w:val="005E38FC"/>
    <w:rsid w:val="00611B54"/>
    <w:rsid w:val="00646FEB"/>
    <w:rsid w:val="007A147C"/>
    <w:rsid w:val="007F0C34"/>
    <w:rsid w:val="0080537B"/>
    <w:rsid w:val="0082619C"/>
    <w:rsid w:val="00844ABD"/>
    <w:rsid w:val="008902B0"/>
    <w:rsid w:val="009465D2"/>
    <w:rsid w:val="00990086"/>
    <w:rsid w:val="009A0FC1"/>
    <w:rsid w:val="00A73EB8"/>
    <w:rsid w:val="00AC2828"/>
    <w:rsid w:val="00B149C5"/>
    <w:rsid w:val="00B477DC"/>
    <w:rsid w:val="00B963EA"/>
    <w:rsid w:val="00BE53BF"/>
    <w:rsid w:val="00C23435"/>
    <w:rsid w:val="00C84A04"/>
    <w:rsid w:val="00C873AA"/>
    <w:rsid w:val="00C94F98"/>
    <w:rsid w:val="00CA51B6"/>
    <w:rsid w:val="00CF03B3"/>
    <w:rsid w:val="00D97955"/>
    <w:rsid w:val="00DB305D"/>
    <w:rsid w:val="00DE5063"/>
    <w:rsid w:val="00EB233F"/>
    <w:rsid w:val="00EF1B39"/>
    <w:rsid w:val="00FD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696D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6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1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C6B5A-2BA5-498E-AF1E-7DB1C39D7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Amici, Hillary D.</cp:lastModifiedBy>
  <cp:revision>10</cp:revision>
  <cp:lastPrinted>2017-08-09T13:37:00Z</cp:lastPrinted>
  <dcterms:created xsi:type="dcterms:W3CDTF">2017-08-09T15:09:00Z</dcterms:created>
  <dcterms:modified xsi:type="dcterms:W3CDTF">2017-08-09T15:26:00Z</dcterms:modified>
</cp:coreProperties>
</file>