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74E95">
        <w:rPr>
          <w:u w:val="single"/>
        </w:rPr>
        <w:t>Family and Consumer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47EE7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74E9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74E95">
              <w:t>Food Preparation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0B5A">
              <w:t>3 Lessons/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74E95" w:rsidRPr="00B74E95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20B5A">
              <w:t>Why are learning kitchen principles and techniques essential to be successful in the kitchen?   When preparing food, what skills are essential in the foods labs?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B74E95">
        <w:tc>
          <w:tcPr>
            <w:tcW w:w="2785" w:type="dxa"/>
            <w:vAlign w:val="center"/>
          </w:tcPr>
          <w:p w:rsidR="00B74E95" w:rsidRPr="00DE5063" w:rsidRDefault="00520B5A" w:rsidP="00B74E95">
            <w:pPr>
              <w:spacing w:line="259" w:lineRule="auto"/>
              <w:jc w:val="center"/>
            </w:pPr>
            <w:r>
              <w:t>Recipe Completion</w:t>
            </w:r>
          </w:p>
        </w:tc>
        <w:tc>
          <w:tcPr>
            <w:tcW w:w="1890" w:type="dxa"/>
            <w:vAlign w:val="center"/>
          </w:tcPr>
          <w:p w:rsidR="00A73EB8" w:rsidRDefault="00520B5A" w:rsidP="00520B5A">
            <w:pPr>
              <w:jc w:val="center"/>
            </w:pPr>
            <w:r>
              <w:t>FCS 11.3.3.G, 11.3.6.F, 11.3.6.F</w:t>
            </w:r>
          </w:p>
          <w:p w:rsidR="00011090" w:rsidRDefault="00011090" w:rsidP="00520B5A">
            <w:pPr>
              <w:jc w:val="center"/>
            </w:pPr>
            <w:r>
              <w:t>Science</w:t>
            </w:r>
          </w:p>
          <w:p w:rsidR="00011090" w:rsidRPr="00A73EB8" w:rsidRDefault="00011090" w:rsidP="00520B5A">
            <w:pPr>
              <w:jc w:val="center"/>
            </w:pPr>
            <w:r>
              <w:t>3.2.6.A4</w:t>
            </w:r>
          </w:p>
        </w:tc>
        <w:tc>
          <w:tcPr>
            <w:tcW w:w="3420" w:type="dxa"/>
            <w:vAlign w:val="center"/>
          </w:tcPr>
          <w:p w:rsidR="00520B5A" w:rsidRPr="00A73EB8" w:rsidRDefault="00520B5A" w:rsidP="00520B5A">
            <w:r>
              <w:t>Linked to previous Unit under:</w:t>
            </w:r>
          </w:p>
          <w:p w:rsidR="00B74E95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Food/Kitchen Safety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Tools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Terms</w:t>
            </w:r>
          </w:p>
          <w:p w:rsidR="00520B5A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Measuring</w:t>
            </w:r>
          </w:p>
          <w:p w:rsidR="00520B5A" w:rsidRPr="00A73EB8" w:rsidRDefault="00520B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Recipe Reading</w:t>
            </w:r>
          </w:p>
        </w:tc>
        <w:tc>
          <w:tcPr>
            <w:tcW w:w="3420" w:type="dxa"/>
            <w:vAlign w:val="center"/>
          </w:tcPr>
          <w:p w:rsidR="00A73EB8" w:rsidRDefault="00520B5A" w:rsidP="00A5565A">
            <w:pPr>
              <w:jc w:val="center"/>
            </w:pPr>
            <w:r>
              <w:t>Recipe including but not limited to:</w:t>
            </w:r>
          </w:p>
          <w:p w:rsidR="00520B5A" w:rsidRDefault="00520B5A" w:rsidP="00A5565A">
            <w:pPr>
              <w:jc w:val="center"/>
            </w:pPr>
            <w:r>
              <w:t>Cookies</w:t>
            </w:r>
          </w:p>
          <w:p w:rsidR="00520B5A" w:rsidRDefault="00DD6151" w:rsidP="00A5565A">
            <w:pPr>
              <w:jc w:val="center"/>
            </w:pPr>
            <w:r>
              <w:t>French Toast</w:t>
            </w:r>
          </w:p>
          <w:p w:rsidR="00DD6151" w:rsidRDefault="00DD6151" w:rsidP="00A5565A">
            <w:pPr>
              <w:jc w:val="center"/>
            </w:pPr>
            <w:r>
              <w:t>Crepes</w:t>
            </w:r>
          </w:p>
          <w:p w:rsidR="00DD6151" w:rsidRDefault="00DD6151" w:rsidP="00A5565A">
            <w:pPr>
              <w:jc w:val="center"/>
            </w:pPr>
            <w:r>
              <w:t>Apple Crisp</w:t>
            </w:r>
          </w:p>
          <w:p w:rsidR="00DD6151" w:rsidRDefault="00DD6151" w:rsidP="00A5565A">
            <w:pPr>
              <w:jc w:val="center"/>
            </w:pPr>
            <w:r>
              <w:t>Microwave Muffins</w:t>
            </w:r>
          </w:p>
          <w:p w:rsidR="00DD6151" w:rsidRDefault="00DD6151" w:rsidP="00A5565A">
            <w:pPr>
              <w:jc w:val="center"/>
            </w:pPr>
            <w:r>
              <w:t>Tacos</w:t>
            </w:r>
          </w:p>
          <w:p w:rsidR="00DD6151" w:rsidRDefault="00DD6151" w:rsidP="00A5565A">
            <w:pPr>
              <w:jc w:val="center"/>
            </w:pPr>
            <w:r>
              <w:t>Mac &amp; Cheese</w:t>
            </w:r>
          </w:p>
          <w:p w:rsidR="00DD6151" w:rsidRPr="002F1426" w:rsidRDefault="00DD6151" w:rsidP="00A5565A">
            <w:pPr>
              <w:jc w:val="center"/>
              <w:rPr>
                <w:b/>
              </w:rPr>
            </w:pPr>
            <w:r>
              <w:t>Pasta Dinner</w:t>
            </w:r>
          </w:p>
        </w:tc>
        <w:tc>
          <w:tcPr>
            <w:tcW w:w="2880" w:type="dxa"/>
            <w:vAlign w:val="center"/>
          </w:tcPr>
          <w:p w:rsidR="00A73EB8" w:rsidRDefault="00520B5A" w:rsidP="00A5565A">
            <w:pPr>
              <w:spacing w:after="120"/>
              <w:jc w:val="center"/>
            </w:pPr>
            <w:r>
              <w:t>Food lab completion</w:t>
            </w:r>
          </w:p>
          <w:p w:rsidR="00520B5A" w:rsidRDefault="00520B5A" w:rsidP="00A5565A">
            <w:pPr>
              <w:spacing w:after="120"/>
              <w:jc w:val="center"/>
            </w:pPr>
            <w:r>
              <w:t>Food lab Evaluation</w:t>
            </w:r>
          </w:p>
          <w:p w:rsidR="00DD03FE" w:rsidRPr="00DB305D" w:rsidRDefault="00DD03FE" w:rsidP="00A5565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  <w:bookmarkStart w:id="0" w:name="_GoBack"/>
            <w:bookmarkEnd w:id="0"/>
          </w:p>
        </w:tc>
      </w:tr>
      <w:tr w:rsidR="00DD6151" w:rsidTr="00B74E95">
        <w:tc>
          <w:tcPr>
            <w:tcW w:w="2785" w:type="dxa"/>
            <w:vAlign w:val="center"/>
          </w:tcPr>
          <w:p w:rsidR="00DD6151" w:rsidRDefault="00DD6151" w:rsidP="00B74E95">
            <w:pPr>
              <w:jc w:val="center"/>
            </w:pPr>
            <w:r>
              <w:t>Recipe Completion:</w:t>
            </w:r>
            <w:r>
              <w:br/>
              <w:t>Microwave</w:t>
            </w:r>
          </w:p>
        </w:tc>
        <w:tc>
          <w:tcPr>
            <w:tcW w:w="1890" w:type="dxa"/>
            <w:vAlign w:val="center"/>
          </w:tcPr>
          <w:p w:rsidR="00011090" w:rsidRDefault="00011090" w:rsidP="00011090">
            <w:pPr>
              <w:jc w:val="center"/>
            </w:pPr>
            <w:r>
              <w:t>FCS 11.3.3.G, 11.3.6.F, 11.3.6.F</w:t>
            </w:r>
          </w:p>
        </w:tc>
        <w:tc>
          <w:tcPr>
            <w:tcW w:w="3420" w:type="dxa"/>
            <w:vAlign w:val="center"/>
          </w:tcPr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Turntable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Watts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 spectrum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Standing time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Vent</w:t>
            </w:r>
          </w:p>
          <w:p w:rsidR="00011090" w:rsidRDefault="00011090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Superheating</w:t>
            </w:r>
          </w:p>
          <w:p w:rsidR="00011090" w:rsidRDefault="007B1B8F" w:rsidP="000110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011090">
              <w:t>rcing</w:t>
            </w:r>
          </w:p>
          <w:p w:rsidR="00DD6151" w:rsidRDefault="00DD6151" w:rsidP="00520B5A"/>
        </w:tc>
        <w:tc>
          <w:tcPr>
            <w:tcW w:w="3420" w:type="dxa"/>
            <w:vAlign w:val="center"/>
          </w:tcPr>
          <w:p w:rsidR="00DD6151" w:rsidRDefault="00011090" w:rsidP="00A5565A">
            <w:pPr>
              <w:jc w:val="center"/>
            </w:pPr>
            <w:r>
              <w:t>Notes</w:t>
            </w:r>
          </w:p>
          <w:p w:rsidR="00011090" w:rsidRDefault="00011090" w:rsidP="00A5565A">
            <w:pPr>
              <w:jc w:val="center"/>
            </w:pPr>
            <w:r>
              <w:t>Video</w:t>
            </w:r>
          </w:p>
          <w:p w:rsidR="00011090" w:rsidRDefault="007B1B8F" w:rsidP="00A5565A">
            <w:pPr>
              <w:jc w:val="center"/>
            </w:pPr>
            <w:r>
              <w:t>Exit Ticket</w:t>
            </w:r>
          </w:p>
        </w:tc>
        <w:tc>
          <w:tcPr>
            <w:tcW w:w="2880" w:type="dxa"/>
            <w:vAlign w:val="center"/>
          </w:tcPr>
          <w:p w:rsidR="007B1B8F" w:rsidRDefault="007B1B8F" w:rsidP="007B1B8F">
            <w:pPr>
              <w:spacing w:after="120"/>
              <w:jc w:val="center"/>
            </w:pPr>
            <w:r>
              <w:t>Food lab completion</w:t>
            </w:r>
          </w:p>
          <w:p w:rsidR="00DD6151" w:rsidRDefault="007B1B8F" w:rsidP="007B1B8F">
            <w:pPr>
              <w:spacing w:after="120"/>
              <w:jc w:val="center"/>
            </w:pPr>
            <w:r>
              <w:t>Food lab Evaluation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F795E" w:rsidRDefault="007F795E" w:rsidP="00990086">
      <w:pPr>
        <w:spacing w:after="0"/>
        <w:rPr>
          <w:sz w:val="4"/>
          <w:szCs w:val="4"/>
        </w:rPr>
      </w:pPr>
    </w:p>
    <w:p w:rsidR="007F795E" w:rsidRPr="007F795E" w:rsidRDefault="007F795E" w:rsidP="00990086">
      <w:pPr>
        <w:spacing w:after="0"/>
        <w:rPr>
          <w:sz w:val="4"/>
          <w:szCs w:val="4"/>
        </w:rPr>
      </w:pPr>
    </w:p>
    <w:sectPr w:rsidR="007F795E" w:rsidRPr="007F795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1090"/>
    <w:rsid w:val="000850C2"/>
    <w:rsid w:val="001951E8"/>
    <w:rsid w:val="001E1FF2"/>
    <w:rsid w:val="00243906"/>
    <w:rsid w:val="002717B6"/>
    <w:rsid w:val="002F1426"/>
    <w:rsid w:val="002F1966"/>
    <w:rsid w:val="00347EE7"/>
    <w:rsid w:val="0051461D"/>
    <w:rsid w:val="00520B5A"/>
    <w:rsid w:val="00541593"/>
    <w:rsid w:val="005E38FC"/>
    <w:rsid w:val="00611B54"/>
    <w:rsid w:val="007A147C"/>
    <w:rsid w:val="007B1B8F"/>
    <w:rsid w:val="007F0C34"/>
    <w:rsid w:val="007F795E"/>
    <w:rsid w:val="0080537B"/>
    <w:rsid w:val="00866AED"/>
    <w:rsid w:val="008902B0"/>
    <w:rsid w:val="00990086"/>
    <w:rsid w:val="009A0FC1"/>
    <w:rsid w:val="00A73EB8"/>
    <w:rsid w:val="00AC2828"/>
    <w:rsid w:val="00B149C5"/>
    <w:rsid w:val="00B477DC"/>
    <w:rsid w:val="00B74E95"/>
    <w:rsid w:val="00B963EA"/>
    <w:rsid w:val="00BE53BF"/>
    <w:rsid w:val="00C51986"/>
    <w:rsid w:val="00C94F98"/>
    <w:rsid w:val="00D97955"/>
    <w:rsid w:val="00DB305D"/>
    <w:rsid w:val="00DD03FE"/>
    <w:rsid w:val="00DD6151"/>
    <w:rsid w:val="00DD635C"/>
    <w:rsid w:val="00DE5063"/>
    <w:rsid w:val="00EC6F4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EE7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6A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35CD1-45D2-4B3E-B837-4EBF7081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Hillary D.</cp:lastModifiedBy>
  <cp:revision>5</cp:revision>
  <cp:lastPrinted>2017-08-09T14:39:00Z</cp:lastPrinted>
  <dcterms:created xsi:type="dcterms:W3CDTF">2017-08-09T15:28:00Z</dcterms:created>
  <dcterms:modified xsi:type="dcterms:W3CDTF">2017-08-09T16:21:00Z</dcterms:modified>
</cp:coreProperties>
</file>