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16108">
        <w:rPr>
          <w:u w:val="single"/>
        </w:rPr>
        <w:t>Family and Consumer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C20F9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A54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A54EF">
              <w:t>Introduction into the Kitchen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50239">
              <w:t>15 lesson/ 21</w:t>
            </w:r>
            <w:r w:rsidR="007A54E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16108" w:rsidRPr="00516108">
              <w:t xml:space="preserve"> How </w:t>
            </w:r>
            <w:r w:rsidR="007A54EF">
              <w:t>will knowing food and kitchen safety, kitchen tools, cooking terms, and proper measuring prepare you for working in the food lab?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A54EF" w:rsidTr="007A54EF">
        <w:tc>
          <w:tcPr>
            <w:tcW w:w="2785" w:type="dxa"/>
            <w:vAlign w:val="center"/>
          </w:tcPr>
          <w:p w:rsidR="007A54EF" w:rsidRPr="00DE5063" w:rsidRDefault="0007601A" w:rsidP="007A54EF">
            <w:pPr>
              <w:jc w:val="center"/>
            </w:pPr>
            <w:r>
              <w:t>Kitchen Tools</w:t>
            </w:r>
          </w:p>
        </w:tc>
        <w:tc>
          <w:tcPr>
            <w:tcW w:w="1890" w:type="dxa"/>
            <w:vAlign w:val="center"/>
          </w:tcPr>
          <w:p w:rsidR="007A54EF" w:rsidRPr="00A73EB8" w:rsidRDefault="0007601A" w:rsidP="007A54EF">
            <w:pPr>
              <w:jc w:val="center"/>
            </w:pPr>
            <w:r>
              <w:t>FCS 11.3.3.F, 11.3.6.F, 11.3.6.G</w:t>
            </w:r>
          </w:p>
        </w:tc>
        <w:tc>
          <w:tcPr>
            <w:tcW w:w="3420" w:type="dxa"/>
            <w:vAlign w:val="center"/>
          </w:tcPr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rubber scraper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wooden spoon</w:t>
            </w:r>
          </w:p>
          <w:p w:rsidR="007A54EF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baking sheet/ cookie sheet</w:t>
            </w:r>
          </w:p>
          <w:p w:rsidR="0007601A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colander</w:t>
            </w:r>
          </w:p>
          <w:p w:rsidR="0007601A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skillet</w:t>
            </w:r>
          </w:p>
          <w:p w:rsidR="007A54EF" w:rsidRDefault="007A54EF" w:rsidP="00076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cutting board</w:t>
            </w:r>
          </w:p>
          <w:p w:rsidR="00750239" w:rsidRDefault="00750239" w:rsidP="00076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paring knife</w:t>
            </w:r>
          </w:p>
          <w:p w:rsidR="007A54EF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electric hand </w:t>
            </w:r>
            <w:r w:rsidR="007A54EF">
              <w:t>mixer</w:t>
            </w:r>
          </w:p>
          <w:p w:rsidR="007A54EF" w:rsidRDefault="0007601A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Straight edge </w:t>
            </w:r>
            <w:r w:rsidR="007A54EF">
              <w:t>spatula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grater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turner</w:t>
            </w:r>
            <w:r w:rsidR="0007601A">
              <w:t>/ spatula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mixing bowls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oven mitt</w:t>
            </w:r>
            <w:r w:rsidR="0007601A">
              <w:t>/ pot holder</w:t>
            </w:r>
          </w:p>
          <w:p w:rsidR="00750239" w:rsidRDefault="00750239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slotted spoon</w:t>
            </w:r>
          </w:p>
          <w:p w:rsidR="00750239" w:rsidRDefault="00750239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whisk</w:t>
            </w:r>
          </w:p>
          <w:p w:rsidR="00750239" w:rsidRDefault="00750239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Tongs</w:t>
            </w:r>
          </w:p>
          <w:p w:rsidR="00750239" w:rsidRDefault="00750239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Peeler</w:t>
            </w:r>
          </w:p>
          <w:p w:rsidR="00750239" w:rsidRPr="00A73EB8" w:rsidRDefault="00750239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Sauce pan</w:t>
            </w:r>
          </w:p>
        </w:tc>
        <w:tc>
          <w:tcPr>
            <w:tcW w:w="3420" w:type="dxa"/>
            <w:vAlign w:val="center"/>
          </w:tcPr>
          <w:p w:rsidR="0007601A" w:rsidRDefault="0007601A" w:rsidP="0007601A">
            <w:pPr>
              <w:jc w:val="center"/>
            </w:pPr>
            <w:r>
              <w:t>Notes</w:t>
            </w:r>
          </w:p>
          <w:p w:rsidR="00750239" w:rsidRDefault="00750239" w:rsidP="0007601A">
            <w:pPr>
              <w:jc w:val="center"/>
            </w:pPr>
            <w:r>
              <w:t>Teacher demonstration</w:t>
            </w:r>
          </w:p>
          <w:p w:rsidR="00AD0413" w:rsidRDefault="00AD0413" w:rsidP="0007601A">
            <w:pPr>
              <w:jc w:val="center"/>
            </w:pPr>
            <w:r>
              <w:t>ABC Card- tool guess</w:t>
            </w:r>
          </w:p>
          <w:p w:rsidR="0007601A" w:rsidRDefault="0007601A" w:rsidP="0007601A">
            <w:pPr>
              <w:jc w:val="center"/>
            </w:pPr>
          </w:p>
          <w:p w:rsidR="0007601A" w:rsidRPr="002F1426" w:rsidRDefault="0007601A" w:rsidP="007A54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A54EF" w:rsidRDefault="0007601A" w:rsidP="007A54EF">
            <w:pPr>
              <w:spacing w:after="120"/>
              <w:jc w:val="center"/>
            </w:pPr>
            <w:r>
              <w:t xml:space="preserve">Kitchen </w:t>
            </w:r>
            <w:r w:rsidR="00750239">
              <w:t>Identification</w:t>
            </w:r>
          </w:p>
          <w:p w:rsidR="00750239" w:rsidRDefault="00750239" w:rsidP="007A54EF">
            <w:pPr>
              <w:spacing w:after="120"/>
              <w:jc w:val="center"/>
            </w:pPr>
            <w:r>
              <w:t>Time Saving Tools</w:t>
            </w:r>
          </w:p>
          <w:p w:rsidR="003B7EE5" w:rsidRDefault="003B7EE5" w:rsidP="007A54EF">
            <w:pPr>
              <w:spacing w:after="120"/>
              <w:jc w:val="center"/>
            </w:pPr>
            <w:r>
              <w:t>Unit Test</w:t>
            </w:r>
          </w:p>
          <w:p w:rsidR="0007601A" w:rsidRDefault="0007601A" w:rsidP="007A54EF">
            <w:pPr>
              <w:spacing w:after="120"/>
              <w:jc w:val="center"/>
            </w:pPr>
            <w:r>
              <w:t>Food Labs</w:t>
            </w:r>
          </w:p>
          <w:p w:rsidR="0007601A" w:rsidRPr="00DB305D" w:rsidRDefault="0007601A" w:rsidP="007A54E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B7EE5" w:rsidP="00A5565A">
            <w:pPr>
              <w:jc w:val="center"/>
            </w:pPr>
            <w:r>
              <w:t>Cooking Terms</w:t>
            </w:r>
          </w:p>
        </w:tc>
        <w:tc>
          <w:tcPr>
            <w:tcW w:w="1890" w:type="dxa"/>
            <w:vAlign w:val="center"/>
          </w:tcPr>
          <w:p w:rsidR="0080537B" w:rsidRPr="00A73EB8" w:rsidRDefault="003B7EE5" w:rsidP="00A5565A">
            <w:pPr>
              <w:jc w:val="center"/>
            </w:pPr>
            <w:r>
              <w:t>FCS 11.3.3.F, 11.3.6.F, 11.3.6.G</w:t>
            </w:r>
          </w:p>
        </w:tc>
        <w:tc>
          <w:tcPr>
            <w:tcW w:w="3420" w:type="dxa"/>
            <w:vAlign w:val="center"/>
          </w:tcPr>
          <w:p w:rsidR="00516108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Beat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Cream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Coat</w:t>
            </w:r>
          </w:p>
          <w:p w:rsidR="00400CFD" w:rsidRDefault="00400CFD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Grate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Mix/Combine</w:t>
            </w:r>
          </w:p>
          <w:p w:rsidR="003B7EE5" w:rsidRDefault="00750239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Dash/Pinch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Stir</w:t>
            </w:r>
          </w:p>
          <w:p w:rsidR="00750239" w:rsidRDefault="003B7EE5" w:rsidP="001E6E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Bake</w:t>
            </w:r>
          </w:p>
          <w:p w:rsidR="00750239" w:rsidRDefault="00750239" w:rsidP="001E6E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Broil</w:t>
            </w:r>
          </w:p>
          <w:p w:rsidR="00750239" w:rsidRDefault="00750239" w:rsidP="001E6E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Simmer</w:t>
            </w:r>
          </w:p>
          <w:p w:rsidR="003B7EE5" w:rsidRDefault="003B7EE5" w:rsidP="001E6E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Sauté </w:t>
            </w:r>
          </w:p>
          <w:p w:rsidR="00400CFD" w:rsidRPr="00A73EB8" w:rsidRDefault="00400CFD" w:rsidP="00400CF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</w:t>
            </w:r>
          </w:p>
        </w:tc>
        <w:tc>
          <w:tcPr>
            <w:tcW w:w="3420" w:type="dxa"/>
            <w:vAlign w:val="center"/>
          </w:tcPr>
          <w:p w:rsidR="003B7EE5" w:rsidRDefault="003B7EE5" w:rsidP="003B7EE5">
            <w:pPr>
              <w:jc w:val="center"/>
            </w:pPr>
            <w:r>
              <w:lastRenderedPageBreak/>
              <w:t>Notes</w:t>
            </w:r>
          </w:p>
          <w:p w:rsidR="003B7EE5" w:rsidRDefault="00750239" w:rsidP="003B7EE5">
            <w:pPr>
              <w:jc w:val="center"/>
            </w:pPr>
            <w:r>
              <w:t>Teacher Demonstration</w:t>
            </w:r>
          </w:p>
          <w:p w:rsidR="00AD0413" w:rsidRDefault="00AD0413" w:rsidP="003B7EE5">
            <w:pPr>
              <w:jc w:val="center"/>
            </w:pPr>
            <w:r>
              <w:t>Video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50239" w:rsidRDefault="003B7EE5" w:rsidP="00750239">
            <w:pPr>
              <w:spacing w:after="120"/>
              <w:jc w:val="center"/>
            </w:pPr>
            <w:r>
              <w:t xml:space="preserve">Kitchen </w:t>
            </w:r>
            <w:proofErr w:type="spellStart"/>
            <w:r w:rsidR="00750239">
              <w:t>Identificaiton</w:t>
            </w:r>
            <w:proofErr w:type="spellEnd"/>
          </w:p>
          <w:p w:rsidR="00110E92" w:rsidRDefault="00110E92" w:rsidP="00750239">
            <w:pPr>
              <w:spacing w:after="120"/>
              <w:jc w:val="center"/>
            </w:pPr>
            <w:r>
              <w:t>Recipe Terms</w:t>
            </w:r>
          </w:p>
          <w:p w:rsidR="003B7EE5" w:rsidRDefault="003B7EE5" w:rsidP="003B7EE5">
            <w:pPr>
              <w:spacing w:after="120"/>
              <w:jc w:val="center"/>
            </w:pPr>
            <w:r>
              <w:t>Unit Test</w:t>
            </w:r>
          </w:p>
          <w:p w:rsidR="003B7EE5" w:rsidRDefault="003B7EE5" w:rsidP="003B7EE5">
            <w:pPr>
              <w:spacing w:after="120"/>
              <w:jc w:val="center"/>
            </w:pPr>
            <w:r>
              <w:t>Food Labs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B7EE5" w:rsidP="003B7EE5">
            <w:pPr>
              <w:jc w:val="center"/>
            </w:pPr>
            <w:r>
              <w:t xml:space="preserve">Measuring: </w:t>
            </w:r>
            <w:r>
              <w:br/>
            </w:r>
            <w:r w:rsidR="00516108">
              <w:t xml:space="preserve">dry, liquid and </w:t>
            </w:r>
            <w:r>
              <w:t>small</w:t>
            </w:r>
            <w:r w:rsidR="00516108">
              <w:t xml:space="preserve"> i</w:t>
            </w:r>
            <w:r w:rsidR="00516108" w:rsidRPr="00516108">
              <w:t>ngredients</w:t>
            </w:r>
          </w:p>
        </w:tc>
        <w:tc>
          <w:tcPr>
            <w:tcW w:w="1890" w:type="dxa"/>
            <w:vAlign w:val="center"/>
          </w:tcPr>
          <w:p w:rsidR="0080537B" w:rsidRDefault="003B7EE5" w:rsidP="00A5565A">
            <w:pPr>
              <w:jc w:val="center"/>
            </w:pPr>
            <w:r>
              <w:t>FCS 11.3.3.F, 11.3.6.F, 11.3.6.G</w:t>
            </w:r>
          </w:p>
          <w:p w:rsidR="00D90B8E" w:rsidRPr="00A73EB8" w:rsidRDefault="00D90B8E" w:rsidP="00A5565A">
            <w:pPr>
              <w:jc w:val="center"/>
            </w:pPr>
            <w:r>
              <w:t>CC.2.1.6.E.1</w:t>
            </w:r>
            <w:r>
              <w:br/>
              <w:t>CC.2.1.7.E.1</w:t>
            </w:r>
          </w:p>
        </w:tc>
        <w:tc>
          <w:tcPr>
            <w:tcW w:w="3420" w:type="dxa"/>
            <w:vAlign w:val="center"/>
          </w:tcPr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Teaspoon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Tablespoon</w:t>
            </w:r>
          </w:p>
          <w:p w:rsidR="003B7EE5" w:rsidRDefault="00110E92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3B7EE5">
              <w:t>unce</w:t>
            </w:r>
          </w:p>
          <w:p w:rsidR="00110E92" w:rsidRDefault="00110E92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pound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liquid measuring cup</w:t>
            </w:r>
          </w:p>
          <w:p w:rsidR="003B7EE5" w:rsidRDefault="003B7EE5" w:rsidP="003B7EE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dry measuring cup</w:t>
            </w:r>
          </w:p>
          <w:p w:rsidR="00516108" w:rsidRDefault="003B7E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edge spatula</w:t>
            </w:r>
          </w:p>
          <w:p w:rsidR="003B7EE5" w:rsidRDefault="00E953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Fractions</w:t>
            </w:r>
          </w:p>
          <w:p w:rsidR="00E953A2" w:rsidRPr="00A73EB8" w:rsidRDefault="00E953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equivalents</w:t>
            </w:r>
          </w:p>
        </w:tc>
        <w:tc>
          <w:tcPr>
            <w:tcW w:w="3420" w:type="dxa"/>
            <w:vAlign w:val="center"/>
          </w:tcPr>
          <w:p w:rsidR="0080537B" w:rsidRDefault="003B7EE5" w:rsidP="00A5565A">
            <w:pPr>
              <w:jc w:val="center"/>
            </w:pPr>
            <w:r>
              <w:t>Notes</w:t>
            </w:r>
            <w:r w:rsidR="00E953A2">
              <w:t>- measuring demo</w:t>
            </w:r>
          </w:p>
          <w:p w:rsidR="00E953A2" w:rsidRDefault="00E953A2" w:rsidP="00A5565A">
            <w:pPr>
              <w:jc w:val="center"/>
            </w:pPr>
            <w:r>
              <w:t>Faction review</w:t>
            </w:r>
          </w:p>
          <w:p w:rsidR="003B7EE5" w:rsidRDefault="003B7EE5" w:rsidP="00A5565A">
            <w:pPr>
              <w:jc w:val="center"/>
            </w:pPr>
            <w:r>
              <w:t>Measuring Practice</w:t>
            </w:r>
            <w:r w:rsidR="00AD0413">
              <w:t xml:space="preserve"> Lab</w:t>
            </w:r>
          </w:p>
          <w:p w:rsidR="00110E92" w:rsidRDefault="00110E92" w:rsidP="00A5565A">
            <w:pPr>
              <w:jc w:val="center"/>
            </w:pPr>
            <w:r>
              <w:t>Equivalents foldable</w:t>
            </w:r>
          </w:p>
          <w:p w:rsidR="00D3061D" w:rsidRPr="002F1426" w:rsidRDefault="00D3061D" w:rsidP="00A5565A">
            <w:pPr>
              <w:jc w:val="center"/>
              <w:rPr>
                <w:b/>
              </w:rPr>
            </w:pPr>
            <w:r>
              <w:t>Equivalent Measuring Game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E953A2" w:rsidRDefault="00E953A2" w:rsidP="00E953A2">
            <w:pPr>
              <w:spacing w:after="120"/>
              <w:jc w:val="center"/>
            </w:pPr>
            <w:r>
              <w:t xml:space="preserve">Kitchen </w:t>
            </w:r>
            <w:r w:rsidR="00316D64">
              <w:t>Stations</w:t>
            </w:r>
          </w:p>
          <w:p w:rsidR="00E953A2" w:rsidRDefault="00E953A2" w:rsidP="00E953A2">
            <w:pPr>
              <w:spacing w:after="120"/>
              <w:jc w:val="center"/>
            </w:pPr>
            <w:r>
              <w:t>Measuring demonstration</w:t>
            </w:r>
          </w:p>
          <w:p w:rsidR="00AD0413" w:rsidRDefault="00AD0413" w:rsidP="00E953A2">
            <w:pPr>
              <w:spacing w:after="120"/>
              <w:jc w:val="center"/>
            </w:pPr>
            <w:r>
              <w:t>Measuring Ingredients</w:t>
            </w:r>
          </w:p>
          <w:p w:rsidR="00E953A2" w:rsidRDefault="00E953A2" w:rsidP="00E953A2">
            <w:pPr>
              <w:spacing w:after="120"/>
              <w:jc w:val="center"/>
            </w:pPr>
            <w:r>
              <w:t>Unit Test</w:t>
            </w:r>
          </w:p>
          <w:p w:rsidR="00E953A2" w:rsidRDefault="00E953A2" w:rsidP="00E953A2">
            <w:pPr>
              <w:spacing w:after="120"/>
              <w:jc w:val="center"/>
            </w:pPr>
            <w:r>
              <w:t>Food Labs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A54EF" w:rsidP="00A5565A">
            <w:pPr>
              <w:jc w:val="center"/>
            </w:pPr>
            <w:r>
              <w:t>Food and Kitchen Safety</w:t>
            </w:r>
          </w:p>
        </w:tc>
        <w:tc>
          <w:tcPr>
            <w:tcW w:w="1890" w:type="dxa"/>
            <w:vAlign w:val="center"/>
          </w:tcPr>
          <w:p w:rsidR="002717B6" w:rsidRPr="00A73EB8" w:rsidRDefault="007A54EF" w:rsidP="00A5565A">
            <w:pPr>
              <w:jc w:val="center"/>
            </w:pPr>
            <w:r>
              <w:t>FCS 11.3.3.B, 11.3.3.F, 11.3.6.B, 11.3.6.F</w:t>
            </w:r>
          </w:p>
        </w:tc>
        <w:tc>
          <w:tcPr>
            <w:tcW w:w="3420" w:type="dxa"/>
            <w:vAlign w:val="center"/>
          </w:tcPr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cross-contamination</w:t>
            </w:r>
          </w:p>
          <w:p w:rsidR="00AD0413" w:rsidRDefault="00AD0413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danger zone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bacteria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borne illness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E.Coli</w:t>
            </w:r>
            <w:proofErr w:type="spellEnd"/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Salmonella</w:t>
            </w:r>
          </w:p>
          <w:p w:rsidR="007A54EF" w:rsidRDefault="00AD0413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7A54EF">
              <w:t>anitation</w:t>
            </w:r>
            <w:r>
              <w:t xml:space="preserve"> (fight bacteria)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Burns</w:t>
            </w:r>
          </w:p>
          <w:p w:rsidR="007A54EF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Cuts</w:t>
            </w:r>
          </w:p>
          <w:p w:rsidR="00516108" w:rsidRPr="00A73EB8" w:rsidRDefault="007A54EF" w:rsidP="007A54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Spills</w:t>
            </w:r>
          </w:p>
        </w:tc>
        <w:tc>
          <w:tcPr>
            <w:tcW w:w="3420" w:type="dxa"/>
            <w:vAlign w:val="center"/>
          </w:tcPr>
          <w:p w:rsidR="00AD0413" w:rsidRDefault="00850EBC" w:rsidP="00AD0413">
            <w:pPr>
              <w:jc w:val="center"/>
            </w:pPr>
            <w:r>
              <w:t>Notes</w:t>
            </w:r>
          </w:p>
          <w:p w:rsidR="00AD0413" w:rsidRDefault="00AD0413" w:rsidP="00AD0413">
            <w:pPr>
              <w:jc w:val="center"/>
            </w:pPr>
            <w:r>
              <w:t>What not to do in the kitchen video</w:t>
            </w:r>
          </w:p>
          <w:p w:rsidR="0007601A" w:rsidRDefault="0007601A" w:rsidP="00A5565A">
            <w:pPr>
              <w:jc w:val="center"/>
            </w:pPr>
            <w:r>
              <w:t xml:space="preserve">Hand washing </w:t>
            </w:r>
            <w:r w:rsidR="00AD0413">
              <w:t>Review</w:t>
            </w:r>
          </w:p>
          <w:p w:rsidR="00AD0413" w:rsidRDefault="00AD0413" w:rsidP="00A5565A">
            <w:pPr>
              <w:jc w:val="center"/>
            </w:pPr>
            <w:r>
              <w:t>YES/NO Flip Card</w:t>
            </w:r>
          </w:p>
          <w:p w:rsidR="00316D64" w:rsidRPr="002F1426" w:rsidRDefault="00316D64" w:rsidP="00A5565A">
            <w:pPr>
              <w:jc w:val="center"/>
              <w:rPr>
                <w:b/>
              </w:rPr>
            </w:pPr>
            <w:r>
              <w:t>Food Lab safety Rules</w:t>
            </w:r>
          </w:p>
        </w:tc>
        <w:tc>
          <w:tcPr>
            <w:tcW w:w="2880" w:type="dxa"/>
            <w:vAlign w:val="center"/>
          </w:tcPr>
          <w:p w:rsidR="0007601A" w:rsidRDefault="0007601A" w:rsidP="00A5565A">
            <w:pPr>
              <w:spacing w:after="120"/>
              <w:jc w:val="center"/>
            </w:pPr>
            <w:r>
              <w:t>What’s wrong with this kitchen? Search</w:t>
            </w:r>
          </w:p>
          <w:p w:rsidR="002717B6" w:rsidRDefault="0007601A" w:rsidP="00A5565A">
            <w:pPr>
              <w:spacing w:after="120"/>
              <w:jc w:val="center"/>
            </w:pPr>
            <w:r>
              <w:t>V</w:t>
            </w:r>
            <w:r w:rsidR="00850EBC">
              <w:t>ideo response</w:t>
            </w:r>
          </w:p>
          <w:p w:rsidR="00AD0413" w:rsidRDefault="00AD0413" w:rsidP="00A5565A">
            <w:pPr>
              <w:spacing w:after="120"/>
              <w:jc w:val="center"/>
            </w:pPr>
            <w:r>
              <w:t>Safety &amp; Sanitation Disaster</w:t>
            </w:r>
          </w:p>
          <w:p w:rsidR="0007601A" w:rsidRDefault="0007601A" w:rsidP="00A5565A">
            <w:pPr>
              <w:spacing w:after="120"/>
              <w:jc w:val="center"/>
            </w:pPr>
            <w:r>
              <w:t>Unit Test</w:t>
            </w:r>
          </w:p>
          <w:p w:rsidR="0007601A" w:rsidRPr="00DB305D" w:rsidRDefault="0007601A" w:rsidP="00A5565A">
            <w:pPr>
              <w:spacing w:after="120"/>
              <w:jc w:val="center"/>
              <w:rPr>
                <w:sz w:val="18"/>
              </w:rPr>
            </w:pPr>
            <w:r>
              <w:t>Food Labs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16D64" w:rsidP="00A5565A">
            <w:pPr>
              <w:jc w:val="center"/>
            </w:pPr>
            <w:r>
              <w:t>Recipe Reading</w:t>
            </w:r>
          </w:p>
        </w:tc>
        <w:tc>
          <w:tcPr>
            <w:tcW w:w="1890" w:type="dxa"/>
            <w:vAlign w:val="center"/>
          </w:tcPr>
          <w:p w:rsidR="00316D64" w:rsidRDefault="00316D64" w:rsidP="00316D64">
            <w:pPr>
              <w:jc w:val="center"/>
            </w:pPr>
            <w:r>
              <w:t>FCS 11.3.3.F, 11.3.6.F, 11.3.6.G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316D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Recipe</w:t>
            </w:r>
          </w:p>
          <w:p w:rsidR="00316D64" w:rsidRDefault="00316D64" w:rsidP="00316D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Ingredients</w:t>
            </w:r>
          </w:p>
          <w:p w:rsidR="00316D64" w:rsidRPr="00A73EB8" w:rsidRDefault="00316D64" w:rsidP="00316D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Directions</w:t>
            </w:r>
          </w:p>
        </w:tc>
        <w:tc>
          <w:tcPr>
            <w:tcW w:w="3420" w:type="dxa"/>
            <w:vAlign w:val="center"/>
          </w:tcPr>
          <w:p w:rsidR="002717B6" w:rsidRDefault="00316D64" w:rsidP="00A5565A">
            <w:pPr>
              <w:jc w:val="center"/>
            </w:pPr>
            <w:r>
              <w:t>Notes</w:t>
            </w:r>
          </w:p>
          <w:p w:rsidR="00316D64" w:rsidRDefault="00316D64" w:rsidP="00316D64">
            <w:pPr>
              <w:jc w:val="center"/>
            </w:pPr>
            <w:r>
              <w:t xml:space="preserve">Recipe </w:t>
            </w:r>
            <w:r w:rsidR="00AD0413">
              <w:t>Demonstration</w:t>
            </w:r>
          </w:p>
          <w:p w:rsidR="00316D64" w:rsidRPr="00316D64" w:rsidRDefault="00316D64" w:rsidP="00AD0413">
            <w:pPr>
              <w:jc w:val="center"/>
            </w:pPr>
            <w:r>
              <w:t xml:space="preserve">Recipe </w:t>
            </w:r>
            <w:r w:rsidR="00AD0413">
              <w:t>Reflection</w:t>
            </w:r>
          </w:p>
        </w:tc>
        <w:tc>
          <w:tcPr>
            <w:tcW w:w="2880" w:type="dxa"/>
            <w:vAlign w:val="center"/>
          </w:tcPr>
          <w:p w:rsidR="00AD0413" w:rsidRDefault="00AD0413" w:rsidP="00A5565A">
            <w:pPr>
              <w:spacing w:after="120"/>
              <w:jc w:val="center"/>
            </w:pPr>
            <w:r>
              <w:t>Reading Recipes</w:t>
            </w:r>
          </w:p>
          <w:p w:rsidR="002717B6" w:rsidRDefault="00316D64" w:rsidP="00A5565A">
            <w:pPr>
              <w:spacing w:after="120"/>
              <w:jc w:val="center"/>
            </w:pPr>
            <w:r>
              <w:t>Unit Test</w:t>
            </w:r>
          </w:p>
          <w:p w:rsidR="00316D64" w:rsidRPr="00DB305D" w:rsidRDefault="00316D64" w:rsidP="00A5565A">
            <w:pPr>
              <w:spacing w:after="120"/>
              <w:jc w:val="center"/>
              <w:rPr>
                <w:sz w:val="18"/>
              </w:rPr>
            </w:pPr>
            <w:r>
              <w:t>Food labs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601A"/>
    <w:rsid w:val="000850C2"/>
    <w:rsid w:val="00110E92"/>
    <w:rsid w:val="001951E8"/>
    <w:rsid w:val="001E1FF2"/>
    <w:rsid w:val="00243906"/>
    <w:rsid w:val="002717B6"/>
    <w:rsid w:val="002F1426"/>
    <w:rsid w:val="002F1966"/>
    <w:rsid w:val="00316D64"/>
    <w:rsid w:val="003B7EE5"/>
    <w:rsid w:val="00400CFD"/>
    <w:rsid w:val="00516108"/>
    <w:rsid w:val="005E38FC"/>
    <w:rsid w:val="00611B54"/>
    <w:rsid w:val="006C20F9"/>
    <w:rsid w:val="00750239"/>
    <w:rsid w:val="007A147C"/>
    <w:rsid w:val="007A54EF"/>
    <w:rsid w:val="007F0C34"/>
    <w:rsid w:val="0080537B"/>
    <w:rsid w:val="00850EBC"/>
    <w:rsid w:val="008902B0"/>
    <w:rsid w:val="00990086"/>
    <w:rsid w:val="009A0FC1"/>
    <w:rsid w:val="00A73EB8"/>
    <w:rsid w:val="00AC2828"/>
    <w:rsid w:val="00AD0413"/>
    <w:rsid w:val="00B149C5"/>
    <w:rsid w:val="00B477DC"/>
    <w:rsid w:val="00B963EA"/>
    <w:rsid w:val="00BE53BF"/>
    <w:rsid w:val="00C94F98"/>
    <w:rsid w:val="00D3061D"/>
    <w:rsid w:val="00D90B8E"/>
    <w:rsid w:val="00D97955"/>
    <w:rsid w:val="00DB305D"/>
    <w:rsid w:val="00DE5063"/>
    <w:rsid w:val="00E953A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77A8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0D13A-16A2-4DDC-BD2C-A216FBAB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Hillary D.</cp:lastModifiedBy>
  <cp:revision>5</cp:revision>
  <dcterms:created xsi:type="dcterms:W3CDTF">2017-08-09T14:46:00Z</dcterms:created>
  <dcterms:modified xsi:type="dcterms:W3CDTF">2017-08-09T15:02:00Z</dcterms:modified>
</cp:coreProperties>
</file>