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15B87">
        <w:rPr>
          <w:u w:val="single"/>
        </w:rPr>
        <w:t>Family &amp; Consumer Science</w:t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15B87">
        <w:rPr>
          <w:u w:val="single"/>
        </w:rPr>
        <w:t>6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3044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30449">
              <w:t>Responsibilities of Child Care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F3923">
              <w:t>5-6</w:t>
            </w:r>
            <w:r w:rsidR="00615B87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320499" w:rsidRPr="00424818" w:rsidRDefault="002F1426" w:rsidP="00320499">
            <w:pPr>
              <w:rPr>
                <w:i/>
                <w:sz w:val="150"/>
                <w:szCs w:val="150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320499" w:rsidRPr="00424818">
              <w:rPr>
                <w:i/>
                <w:sz w:val="150"/>
                <w:szCs w:val="150"/>
              </w:rPr>
              <w:t xml:space="preserve"> </w:t>
            </w:r>
            <w:r w:rsidR="002D14C2" w:rsidRPr="00424818">
              <w:rPr>
                <w:i/>
                <w:sz w:val="150"/>
                <w:szCs w:val="150"/>
              </w:rPr>
              <w:t xml:space="preserve"> </w:t>
            </w:r>
            <w:r w:rsidR="002D14C2" w:rsidRPr="002D14C2">
              <w:rPr>
                <w:i/>
              </w:rPr>
              <w:t>What important information &amp; skills are needed to be a successful childcare provider?</w:t>
            </w:r>
          </w:p>
          <w:p w:rsidR="00D97955" w:rsidRDefault="00D97955" w:rsidP="00D97955">
            <w:bookmarkStart w:id="0" w:name="_GoBack"/>
            <w:bookmarkEnd w:id="0"/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70A8B" w:rsidP="00A5565A">
            <w:pPr>
              <w:jc w:val="center"/>
            </w:pPr>
            <w:r>
              <w:t>Being a responsible babysitter</w:t>
            </w:r>
          </w:p>
        </w:tc>
        <w:tc>
          <w:tcPr>
            <w:tcW w:w="1890" w:type="dxa"/>
            <w:vAlign w:val="center"/>
          </w:tcPr>
          <w:p w:rsidR="00A73EB8" w:rsidRPr="006D7D0A" w:rsidRDefault="006D7D0A" w:rsidP="00A5565A">
            <w:pPr>
              <w:jc w:val="center"/>
              <w:rPr>
                <w:b/>
                <w:i/>
              </w:rPr>
            </w:pPr>
            <w:r w:rsidRPr="006D7D0A">
              <w:rPr>
                <w:b/>
                <w:i/>
              </w:rPr>
              <w:t>FCS National Standards</w:t>
            </w:r>
          </w:p>
          <w:p w:rsidR="006D7D0A" w:rsidRDefault="006D7D0A" w:rsidP="00A5565A">
            <w:pPr>
              <w:jc w:val="center"/>
            </w:pPr>
            <w:r>
              <w:t>4.1.1</w:t>
            </w:r>
          </w:p>
          <w:p w:rsidR="006D7D0A" w:rsidRDefault="006D7D0A" w:rsidP="00A5565A">
            <w:pPr>
              <w:jc w:val="center"/>
            </w:pPr>
            <w:r>
              <w:t>4.2.4</w:t>
            </w:r>
          </w:p>
          <w:p w:rsidR="006D7D0A" w:rsidRPr="00A73EB8" w:rsidRDefault="006D7D0A" w:rsidP="00A5565A">
            <w:pPr>
              <w:jc w:val="center"/>
            </w:pPr>
            <w:r>
              <w:t>4.3.6</w:t>
            </w:r>
          </w:p>
        </w:tc>
        <w:tc>
          <w:tcPr>
            <w:tcW w:w="3420" w:type="dxa"/>
            <w:vAlign w:val="center"/>
          </w:tcPr>
          <w:p w:rsidR="00B22DE1" w:rsidRDefault="00B22DE1" w:rsidP="00B22DE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Focus on child</w:t>
            </w:r>
          </w:p>
          <w:p w:rsidR="00E61EE8" w:rsidRDefault="00B22DE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Feeding schedule</w:t>
            </w:r>
          </w:p>
          <w:p w:rsidR="00B22DE1" w:rsidRDefault="00B22DE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Nap/bedtime routines</w:t>
            </w:r>
          </w:p>
          <w:p w:rsidR="00B22DE1" w:rsidRDefault="00B22DE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Discipline</w:t>
            </w:r>
          </w:p>
          <w:p w:rsidR="00B22DE1" w:rsidRPr="00A73EB8" w:rsidRDefault="00B22DE1" w:rsidP="00ED5A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Help with hygiene/daily tasks</w:t>
            </w:r>
          </w:p>
        </w:tc>
        <w:tc>
          <w:tcPr>
            <w:tcW w:w="3420" w:type="dxa"/>
            <w:vAlign w:val="center"/>
          </w:tcPr>
          <w:p w:rsidR="00E61EE8" w:rsidRDefault="00770A8B" w:rsidP="00770A8B">
            <w:pPr>
              <w:pStyle w:val="ListParagraph"/>
              <w:numPr>
                <w:ilvl w:val="0"/>
                <w:numId w:val="3"/>
              </w:numPr>
            </w:pPr>
            <w:r>
              <w:t>Babysitting class definition</w:t>
            </w:r>
          </w:p>
          <w:p w:rsidR="00770A8B" w:rsidRDefault="00770A8B" w:rsidP="004330D9">
            <w:pPr>
              <w:pStyle w:val="ListParagraph"/>
              <w:numPr>
                <w:ilvl w:val="0"/>
                <w:numId w:val="3"/>
              </w:numPr>
            </w:pPr>
            <w:r>
              <w:t>Babysitting responsibility pair/share</w:t>
            </w:r>
          </w:p>
          <w:p w:rsidR="00E61EE8" w:rsidRPr="002F1426" w:rsidRDefault="00E61EE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E61EE8" w:rsidRDefault="00DF3923" w:rsidP="002E0463">
            <w:pPr>
              <w:spacing w:after="120"/>
            </w:pPr>
            <w:r>
              <w:t>Child Care Experience Project</w:t>
            </w:r>
          </w:p>
          <w:p w:rsidR="002E0463" w:rsidRPr="00DB305D" w:rsidRDefault="002E0463" w:rsidP="002E0463">
            <w:pPr>
              <w:spacing w:after="120"/>
              <w:rPr>
                <w:sz w:val="18"/>
              </w:rPr>
            </w:pPr>
            <w:r>
              <w:t>“Confused Cathy” read &amp; respond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330D9" w:rsidP="00A5565A">
            <w:pPr>
              <w:jc w:val="center"/>
            </w:pPr>
            <w:r>
              <w:t>Childproofing &amp; safety</w:t>
            </w:r>
          </w:p>
        </w:tc>
        <w:tc>
          <w:tcPr>
            <w:tcW w:w="1890" w:type="dxa"/>
            <w:vAlign w:val="center"/>
          </w:tcPr>
          <w:p w:rsidR="006D7D0A" w:rsidRDefault="006D7D0A" w:rsidP="00A5565A">
            <w:pPr>
              <w:jc w:val="center"/>
            </w:pPr>
            <w:r>
              <w:t>4.4.1</w:t>
            </w:r>
          </w:p>
          <w:p w:rsidR="0080537B" w:rsidRPr="00A73EB8" w:rsidRDefault="006D7D0A" w:rsidP="00A5565A">
            <w:pPr>
              <w:jc w:val="center"/>
            </w:pPr>
            <w:r>
              <w:t>4.4.7</w:t>
            </w:r>
          </w:p>
        </w:tc>
        <w:tc>
          <w:tcPr>
            <w:tcW w:w="3420" w:type="dxa"/>
            <w:vAlign w:val="center"/>
          </w:tcPr>
          <w:p w:rsidR="00E61EE8" w:rsidRDefault="00B22DE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Childproof</w:t>
            </w:r>
          </w:p>
          <w:p w:rsidR="00B22DE1" w:rsidRDefault="00B22DE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Circuit breaker box</w:t>
            </w:r>
          </w:p>
          <w:p w:rsidR="00B22DE1" w:rsidRDefault="00B22DE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Internet/TV usage</w:t>
            </w:r>
          </w:p>
          <w:p w:rsidR="00B22DE1" w:rsidRPr="00A73EB8" w:rsidRDefault="00B22DE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Phone/door protocol</w:t>
            </w:r>
          </w:p>
        </w:tc>
        <w:tc>
          <w:tcPr>
            <w:tcW w:w="3420" w:type="dxa"/>
            <w:vAlign w:val="center"/>
          </w:tcPr>
          <w:p w:rsidR="004330D9" w:rsidRDefault="004330D9" w:rsidP="004330D9">
            <w:pPr>
              <w:pStyle w:val="ListParagraph"/>
              <w:numPr>
                <w:ilvl w:val="0"/>
                <w:numId w:val="3"/>
              </w:numPr>
            </w:pPr>
            <w:r w:rsidRPr="004330D9">
              <w:rPr>
                <w:i/>
              </w:rPr>
              <w:t>Is this Room Safe?</w:t>
            </w:r>
            <w:r>
              <w:t xml:space="preserve"> search &amp; find</w:t>
            </w:r>
          </w:p>
          <w:p w:rsidR="00760202" w:rsidRPr="004330D9" w:rsidRDefault="004330D9" w:rsidP="004330D9">
            <w:pPr>
              <w:pStyle w:val="ListParagraph"/>
              <w:numPr>
                <w:ilvl w:val="0"/>
                <w:numId w:val="3"/>
              </w:numPr>
            </w:pPr>
            <w:r>
              <w:t xml:space="preserve">VIDEO – </w:t>
            </w:r>
            <w:r w:rsidRPr="004330D9">
              <w:rPr>
                <w:i/>
                <w:u w:val="single"/>
              </w:rPr>
              <w:t>Safety First Babysitting</w:t>
            </w:r>
            <w:r w:rsidRPr="004330D9">
              <w:t xml:space="preserve"> </w:t>
            </w:r>
            <w:r>
              <w:t>with T/F preview</w:t>
            </w:r>
          </w:p>
        </w:tc>
        <w:tc>
          <w:tcPr>
            <w:tcW w:w="2880" w:type="dxa"/>
            <w:vAlign w:val="center"/>
          </w:tcPr>
          <w:p w:rsidR="002E0463" w:rsidRPr="002E0463" w:rsidRDefault="004330D9" w:rsidP="002E0463">
            <w:pPr>
              <w:spacing w:after="120"/>
              <w:jc w:val="both"/>
            </w:pPr>
            <w:r>
              <w:t>Child Care Experience 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330D9" w:rsidP="00A5565A">
            <w:pPr>
              <w:jc w:val="center"/>
            </w:pPr>
            <w:r>
              <w:t>Basic first aid</w:t>
            </w:r>
          </w:p>
        </w:tc>
        <w:tc>
          <w:tcPr>
            <w:tcW w:w="1890" w:type="dxa"/>
            <w:vAlign w:val="center"/>
          </w:tcPr>
          <w:p w:rsidR="006D7D0A" w:rsidRDefault="006D7D0A" w:rsidP="00A5565A">
            <w:pPr>
              <w:jc w:val="center"/>
            </w:pPr>
            <w:r>
              <w:t>4.4.1</w:t>
            </w:r>
          </w:p>
          <w:p w:rsidR="0080537B" w:rsidRDefault="006D7D0A" w:rsidP="00A5565A">
            <w:pPr>
              <w:jc w:val="center"/>
            </w:pPr>
            <w:r>
              <w:t>4.4.2</w:t>
            </w:r>
          </w:p>
          <w:p w:rsidR="006D7D0A" w:rsidRPr="00A73EB8" w:rsidRDefault="006D7D0A" w:rsidP="00A5565A">
            <w:pPr>
              <w:jc w:val="center"/>
            </w:pPr>
            <w:r>
              <w:t>4.4.7</w:t>
            </w:r>
          </w:p>
        </w:tc>
        <w:tc>
          <w:tcPr>
            <w:tcW w:w="3420" w:type="dxa"/>
            <w:vAlign w:val="center"/>
          </w:tcPr>
          <w:p w:rsidR="00D04F8E" w:rsidRDefault="00D04F8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Stay calm</w:t>
            </w:r>
          </w:p>
          <w:p w:rsidR="00D04F8E" w:rsidRDefault="00D04F8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Stay safe</w:t>
            </w:r>
          </w:p>
          <w:p w:rsidR="00D04F8E" w:rsidRDefault="00D04F8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Provide comfort</w:t>
            </w:r>
          </w:p>
          <w:p w:rsidR="00CF335C" w:rsidRDefault="00CF335C" w:rsidP="00D04F8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Conscious/Unconscious</w:t>
            </w:r>
          </w:p>
          <w:p w:rsidR="00B22DE1" w:rsidRDefault="00B22DE1" w:rsidP="00D04F8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Poison control</w:t>
            </w:r>
          </w:p>
          <w:p w:rsidR="00B22DE1" w:rsidRPr="00A73EB8" w:rsidRDefault="00B22DE1" w:rsidP="00D04F8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EMS</w:t>
            </w:r>
          </w:p>
        </w:tc>
        <w:tc>
          <w:tcPr>
            <w:tcW w:w="3420" w:type="dxa"/>
            <w:vAlign w:val="center"/>
          </w:tcPr>
          <w:p w:rsidR="00300549" w:rsidRDefault="004330D9" w:rsidP="004330D9">
            <w:pPr>
              <w:pStyle w:val="ListParagraph"/>
              <w:numPr>
                <w:ilvl w:val="0"/>
                <w:numId w:val="3"/>
              </w:numPr>
            </w:pPr>
            <w:r w:rsidRPr="004330D9">
              <w:t>NOTES – Basic first aid and safety</w:t>
            </w:r>
          </w:p>
          <w:p w:rsidR="004330D9" w:rsidRPr="004330D9" w:rsidRDefault="004330D9" w:rsidP="004330D9">
            <w:pPr>
              <w:pStyle w:val="ListParagraph"/>
              <w:numPr>
                <w:ilvl w:val="0"/>
                <w:numId w:val="3"/>
              </w:numPr>
            </w:pPr>
            <w:r>
              <w:t>Boo-Boo Bunny</w:t>
            </w:r>
          </w:p>
        </w:tc>
        <w:tc>
          <w:tcPr>
            <w:tcW w:w="2880" w:type="dxa"/>
            <w:vAlign w:val="center"/>
          </w:tcPr>
          <w:p w:rsidR="0080537B" w:rsidRDefault="004330D9" w:rsidP="002E0463">
            <w:pPr>
              <w:spacing w:after="120"/>
              <w:jc w:val="both"/>
            </w:pPr>
            <w:r>
              <w:t>Child Care Experience Project</w:t>
            </w:r>
          </w:p>
          <w:p w:rsidR="00441330" w:rsidRPr="00DB305D" w:rsidRDefault="00441330" w:rsidP="00441330">
            <w:pPr>
              <w:spacing w:after="120"/>
              <w:rPr>
                <w:sz w:val="18"/>
              </w:rPr>
            </w:pPr>
            <w:r>
              <w:t>TEST – Infant, Toddler, Preschooler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4330D9" w:rsidP="00A5565A">
            <w:pPr>
              <w:jc w:val="center"/>
            </w:pPr>
            <w:r>
              <w:t>Discipline &amp; behavior issues</w:t>
            </w:r>
          </w:p>
        </w:tc>
        <w:tc>
          <w:tcPr>
            <w:tcW w:w="1890" w:type="dxa"/>
            <w:vAlign w:val="center"/>
          </w:tcPr>
          <w:p w:rsidR="006D7D0A" w:rsidRDefault="009807E0" w:rsidP="00A5565A">
            <w:pPr>
              <w:jc w:val="center"/>
            </w:pPr>
            <w:r>
              <w:t>4.2.5</w:t>
            </w:r>
          </w:p>
          <w:p w:rsidR="009807E0" w:rsidRDefault="009807E0" w:rsidP="00A5565A">
            <w:pPr>
              <w:jc w:val="center"/>
            </w:pPr>
            <w:r>
              <w:t>4.5.1</w:t>
            </w:r>
          </w:p>
          <w:p w:rsidR="009807E0" w:rsidRDefault="009807E0" w:rsidP="00A5565A">
            <w:pPr>
              <w:jc w:val="center"/>
            </w:pPr>
            <w:r>
              <w:t>4.5.2</w:t>
            </w:r>
          </w:p>
          <w:p w:rsidR="009807E0" w:rsidRDefault="009807E0" w:rsidP="00A5565A">
            <w:pPr>
              <w:jc w:val="center"/>
            </w:pPr>
            <w:r>
              <w:t>4.5.3</w:t>
            </w:r>
          </w:p>
          <w:p w:rsidR="002717B6" w:rsidRDefault="006D7D0A" w:rsidP="00A5565A">
            <w:pPr>
              <w:jc w:val="center"/>
            </w:pPr>
            <w:r>
              <w:t>15.2.1</w:t>
            </w:r>
          </w:p>
          <w:p w:rsidR="006D7D0A" w:rsidRPr="00A73EB8" w:rsidRDefault="006D7D0A" w:rsidP="00A5565A">
            <w:pPr>
              <w:jc w:val="center"/>
            </w:pPr>
            <w:r>
              <w:t>15.2.3</w:t>
            </w:r>
          </w:p>
        </w:tc>
        <w:tc>
          <w:tcPr>
            <w:tcW w:w="3420" w:type="dxa"/>
            <w:vAlign w:val="center"/>
          </w:tcPr>
          <w:p w:rsidR="00CF335C" w:rsidRDefault="00CF335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Provide firm boundaries</w:t>
            </w:r>
          </w:p>
          <w:p w:rsidR="00CF335C" w:rsidRDefault="00CF335C" w:rsidP="00CF335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Patience</w:t>
            </w:r>
          </w:p>
          <w:p w:rsidR="00300549" w:rsidRDefault="00CF335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Distract</w:t>
            </w:r>
          </w:p>
          <w:p w:rsidR="00CF335C" w:rsidRDefault="00CF335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Give choices</w:t>
            </w:r>
          </w:p>
          <w:p w:rsidR="00CF335C" w:rsidRDefault="00CF335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When… then</w:t>
            </w:r>
          </w:p>
          <w:p w:rsidR="00CF335C" w:rsidRDefault="00CF335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Make a game</w:t>
            </w:r>
          </w:p>
          <w:p w:rsidR="00CF335C" w:rsidRPr="00A73EB8" w:rsidRDefault="00CF335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Take a break</w:t>
            </w:r>
          </w:p>
        </w:tc>
        <w:tc>
          <w:tcPr>
            <w:tcW w:w="3420" w:type="dxa"/>
            <w:vAlign w:val="center"/>
          </w:tcPr>
          <w:p w:rsidR="00300549" w:rsidRDefault="004330D9" w:rsidP="004330D9">
            <w:pPr>
              <w:pStyle w:val="ListParagraph"/>
              <w:numPr>
                <w:ilvl w:val="0"/>
                <w:numId w:val="3"/>
              </w:numPr>
            </w:pPr>
            <w:r w:rsidRPr="004330D9">
              <w:t xml:space="preserve">VIDEO – </w:t>
            </w:r>
            <w:r w:rsidRPr="004330D9">
              <w:rPr>
                <w:i/>
                <w:u w:val="single"/>
              </w:rPr>
              <w:t>Daddy Daycare</w:t>
            </w:r>
            <w:r w:rsidRPr="004330D9">
              <w:t xml:space="preserve"> clip</w:t>
            </w:r>
            <w:r>
              <w:t xml:space="preserve"> with response</w:t>
            </w:r>
          </w:p>
          <w:p w:rsidR="004330D9" w:rsidRPr="004330D9" w:rsidRDefault="00CF335C" w:rsidP="004330D9">
            <w:pPr>
              <w:pStyle w:val="ListParagraph"/>
              <w:numPr>
                <w:ilvl w:val="0"/>
                <w:numId w:val="3"/>
              </w:numPr>
            </w:pPr>
            <w:r>
              <w:t>NOTES – Preventing Problem Behavior</w:t>
            </w:r>
          </w:p>
        </w:tc>
        <w:tc>
          <w:tcPr>
            <w:tcW w:w="2880" w:type="dxa"/>
            <w:vAlign w:val="center"/>
          </w:tcPr>
          <w:p w:rsidR="002717B6" w:rsidRDefault="004330D9" w:rsidP="004330D9">
            <w:pPr>
              <w:spacing w:after="120"/>
            </w:pPr>
            <w:r>
              <w:t>Child Care Experience Project</w:t>
            </w:r>
          </w:p>
          <w:p w:rsidR="00ED5A82" w:rsidRPr="00DB305D" w:rsidRDefault="00ED5A82" w:rsidP="004330D9">
            <w:pPr>
              <w:spacing w:after="120"/>
              <w:rPr>
                <w:sz w:val="18"/>
              </w:rPr>
            </w:pPr>
            <w:r>
              <w:t xml:space="preserve">TEST – Infant, Toddler, Preschooler 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0548FA"/>
    <w:multiLevelType w:val="hybridMultilevel"/>
    <w:tmpl w:val="E0DE62B2"/>
    <w:lvl w:ilvl="0" w:tplc="E996B1A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B6CED"/>
    <w:rsid w:val="002D14C2"/>
    <w:rsid w:val="002E0463"/>
    <w:rsid w:val="002F1426"/>
    <w:rsid w:val="002F1966"/>
    <w:rsid w:val="00300549"/>
    <w:rsid w:val="003154BD"/>
    <w:rsid w:val="00320499"/>
    <w:rsid w:val="003A1F67"/>
    <w:rsid w:val="00430277"/>
    <w:rsid w:val="004330D9"/>
    <w:rsid w:val="00441330"/>
    <w:rsid w:val="004D4FCE"/>
    <w:rsid w:val="005E38FC"/>
    <w:rsid w:val="00611B54"/>
    <w:rsid w:val="00615B87"/>
    <w:rsid w:val="006D7D0A"/>
    <w:rsid w:val="00760202"/>
    <w:rsid w:val="00770A8B"/>
    <w:rsid w:val="007A147C"/>
    <w:rsid w:val="007F0C34"/>
    <w:rsid w:val="0080537B"/>
    <w:rsid w:val="008668B6"/>
    <w:rsid w:val="008902B0"/>
    <w:rsid w:val="009807E0"/>
    <w:rsid w:val="00990086"/>
    <w:rsid w:val="009A0FC1"/>
    <w:rsid w:val="00A73EB8"/>
    <w:rsid w:val="00AC2828"/>
    <w:rsid w:val="00AF265F"/>
    <w:rsid w:val="00B149C5"/>
    <w:rsid w:val="00B22DE1"/>
    <w:rsid w:val="00B477DC"/>
    <w:rsid w:val="00B963EA"/>
    <w:rsid w:val="00BE53BF"/>
    <w:rsid w:val="00C30449"/>
    <w:rsid w:val="00C94F98"/>
    <w:rsid w:val="00CF335C"/>
    <w:rsid w:val="00D04F8E"/>
    <w:rsid w:val="00D97955"/>
    <w:rsid w:val="00DB305D"/>
    <w:rsid w:val="00DE5063"/>
    <w:rsid w:val="00DF3923"/>
    <w:rsid w:val="00E61EE8"/>
    <w:rsid w:val="00ED5A82"/>
    <w:rsid w:val="00EF1B39"/>
    <w:rsid w:val="00F0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40907-5175-446B-BB92-E97D80C16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66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Spayd, Allison</cp:lastModifiedBy>
  <cp:revision>11</cp:revision>
  <dcterms:created xsi:type="dcterms:W3CDTF">2017-06-15T14:40:00Z</dcterms:created>
  <dcterms:modified xsi:type="dcterms:W3CDTF">2017-06-15T18:45:00Z</dcterms:modified>
</cp:coreProperties>
</file>