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5B87">
        <w:rPr>
          <w:u w:val="single"/>
        </w:rPr>
        <w:t>Family &amp; Consumer Science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15B87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15B8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15B87">
              <w:t>Child Development</w:t>
            </w:r>
            <w:r w:rsidR="00E9141C">
              <w:t xml:space="preserve"> (birth – 5 years)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60202">
              <w:t>8-10</w:t>
            </w:r>
            <w:r w:rsidR="00615B87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20499" w:rsidRPr="00424818" w:rsidRDefault="002F1426" w:rsidP="00320499">
            <w:pPr>
              <w:rPr>
                <w:i/>
                <w:sz w:val="150"/>
                <w:szCs w:val="15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20499" w:rsidRPr="00424818">
              <w:rPr>
                <w:i/>
                <w:sz w:val="150"/>
                <w:szCs w:val="150"/>
              </w:rPr>
              <w:t xml:space="preserve"> </w:t>
            </w:r>
            <w:r w:rsidR="00320499" w:rsidRPr="00320499">
              <w:rPr>
                <w:i/>
              </w:rPr>
              <w:t>Why is it important to understand the different developmental stages of a child?</w:t>
            </w:r>
          </w:p>
          <w:p w:rsidR="00D97955" w:rsidRDefault="00D97955" w:rsidP="00D97955"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20499" w:rsidP="00A5565A">
            <w:pPr>
              <w:jc w:val="center"/>
            </w:pPr>
            <w:r>
              <w:t>5 Areas of Child Development</w:t>
            </w:r>
          </w:p>
        </w:tc>
        <w:tc>
          <w:tcPr>
            <w:tcW w:w="1890" w:type="dxa"/>
            <w:vAlign w:val="center"/>
          </w:tcPr>
          <w:p w:rsidR="00DB4C2A" w:rsidRPr="006D7D0A" w:rsidRDefault="00DB4C2A" w:rsidP="00DB4C2A">
            <w:pPr>
              <w:jc w:val="center"/>
              <w:rPr>
                <w:b/>
                <w:i/>
              </w:rPr>
            </w:pPr>
            <w:r w:rsidRPr="006D7D0A">
              <w:rPr>
                <w:b/>
                <w:i/>
              </w:rPr>
              <w:t>FCS National Standards</w:t>
            </w:r>
          </w:p>
          <w:p w:rsidR="00A73EB8" w:rsidRDefault="00DB4C2A" w:rsidP="00A5565A">
            <w:pPr>
              <w:jc w:val="center"/>
            </w:pPr>
            <w:r>
              <w:t>4.2.1</w:t>
            </w:r>
          </w:p>
          <w:p w:rsidR="00DB4C2A" w:rsidRDefault="00DB4C2A" w:rsidP="00A5565A">
            <w:pPr>
              <w:jc w:val="center"/>
            </w:pPr>
            <w:r>
              <w:t>4.2.4</w:t>
            </w:r>
          </w:p>
          <w:p w:rsidR="00DB4C2A" w:rsidRDefault="00DB4C2A" w:rsidP="00A5565A">
            <w:pPr>
              <w:jc w:val="center"/>
            </w:pPr>
            <w:r>
              <w:t>4.2.5</w:t>
            </w:r>
          </w:p>
          <w:p w:rsidR="00DB4C2A" w:rsidRDefault="00DB4C2A" w:rsidP="00A5565A">
            <w:pPr>
              <w:jc w:val="center"/>
            </w:pPr>
            <w:r>
              <w:t>12.1.1</w:t>
            </w:r>
          </w:p>
          <w:p w:rsidR="00DB4C2A" w:rsidRPr="00A73EB8" w:rsidRDefault="00DB4C2A" w:rsidP="00A5565A">
            <w:pPr>
              <w:jc w:val="center"/>
            </w:pPr>
            <w:r>
              <w:t>12.1.2</w:t>
            </w:r>
          </w:p>
        </w:tc>
        <w:tc>
          <w:tcPr>
            <w:tcW w:w="3420" w:type="dxa"/>
            <w:vAlign w:val="center"/>
          </w:tcPr>
          <w:p w:rsidR="00430277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(gross &amp; fine motor)</w:t>
            </w:r>
          </w:p>
          <w:p w:rsidR="00E61EE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</w:t>
            </w:r>
          </w:p>
          <w:p w:rsidR="00E61EE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</w:t>
            </w:r>
          </w:p>
          <w:p w:rsidR="00E61EE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Intellectual</w:t>
            </w:r>
          </w:p>
          <w:p w:rsidR="00E61EE8" w:rsidRPr="00A73EB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Language</w:t>
            </w:r>
          </w:p>
        </w:tc>
        <w:tc>
          <w:tcPr>
            <w:tcW w:w="3420" w:type="dxa"/>
            <w:vAlign w:val="center"/>
          </w:tcPr>
          <w:p w:rsidR="00A73EB8" w:rsidRDefault="00E61EE8" w:rsidP="00792FAE">
            <w:pPr>
              <w:pStyle w:val="ListParagraph"/>
              <w:numPr>
                <w:ilvl w:val="0"/>
                <w:numId w:val="3"/>
              </w:numPr>
            </w:pPr>
            <w:r>
              <w:t>Notes – Areas of Development</w:t>
            </w:r>
          </w:p>
          <w:p w:rsidR="00E61EE8" w:rsidRDefault="00E61EE8" w:rsidP="00792FAE">
            <w:pPr>
              <w:pStyle w:val="ListParagraph"/>
              <w:numPr>
                <w:ilvl w:val="0"/>
                <w:numId w:val="3"/>
              </w:numPr>
            </w:pPr>
            <w:r>
              <w:t>“Make a Story” writing</w:t>
            </w:r>
          </w:p>
          <w:p w:rsidR="00E61EE8" w:rsidRDefault="00E61EE8" w:rsidP="00792FAE">
            <w:pPr>
              <w:pStyle w:val="ListParagraph"/>
              <w:numPr>
                <w:ilvl w:val="0"/>
                <w:numId w:val="3"/>
              </w:numPr>
            </w:pPr>
            <w:r>
              <w:t>Poster Sort</w:t>
            </w:r>
          </w:p>
          <w:p w:rsidR="00E61EE8" w:rsidRPr="002F1426" w:rsidRDefault="00E61EE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E61EE8" w:rsidP="00792FAE">
            <w:pPr>
              <w:spacing w:after="120"/>
            </w:pPr>
            <w:r>
              <w:t>“Make a Story” writing</w:t>
            </w:r>
          </w:p>
          <w:p w:rsidR="00E61EE8" w:rsidRPr="00DB305D" w:rsidRDefault="00E61EE8" w:rsidP="00792FAE">
            <w:pPr>
              <w:spacing w:after="120"/>
              <w:rPr>
                <w:sz w:val="18"/>
              </w:rPr>
            </w:pPr>
            <w:r>
              <w:t>QUIZ – Areas of Development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20499" w:rsidP="00A5565A">
            <w:pPr>
              <w:jc w:val="center"/>
            </w:pPr>
            <w:r>
              <w:t>Infant Development</w:t>
            </w:r>
          </w:p>
        </w:tc>
        <w:tc>
          <w:tcPr>
            <w:tcW w:w="1890" w:type="dxa"/>
            <w:vAlign w:val="center"/>
          </w:tcPr>
          <w:p w:rsidR="0080537B" w:rsidRDefault="00DB4C2A" w:rsidP="00A5565A">
            <w:pPr>
              <w:jc w:val="center"/>
            </w:pPr>
            <w:r>
              <w:t>4.2.5</w:t>
            </w:r>
          </w:p>
          <w:p w:rsidR="00DB4C2A" w:rsidRDefault="00DB4C2A" w:rsidP="00A5565A">
            <w:pPr>
              <w:jc w:val="center"/>
            </w:pPr>
            <w:r>
              <w:t>4.3.2</w:t>
            </w:r>
          </w:p>
          <w:p w:rsidR="00DB4C2A" w:rsidRDefault="00DB4C2A" w:rsidP="00A5565A">
            <w:pPr>
              <w:jc w:val="center"/>
            </w:pPr>
            <w:r>
              <w:t>4.4.1</w:t>
            </w:r>
          </w:p>
          <w:p w:rsidR="00DB4C2A" w:rsidRPr="00A73EB8" w:rsidRDefault="00DB4C2A" w:rsidP="00A5565A">
            <w:pPr>
              <w:jc w:val="center"/>
            </w:pPr>
            <w:r>
              <w:t>15.2.1</w:t>
            </w:r>
          </w:p>
        </w:tc>
        <w:tc>
          <w:tcPr>
            <w:tcW w:w="3420" w:type="dxa"/>
            <w:vAlign w:val="center"/>
          </w:tcPr>
          <w:p w:rsidR="00E61EE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Milestones</w:t>
            </w:r>
          </w:p>
          <w:p w:rsidR="00430277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Separation anxiety</w:t>
            </w:r>
          </w:p>
          <w:p w:rsidR="00E61EE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Swaddle</w:t>
            </w:r>
          </w:p>
          <w:p w:rsidR="00E61EE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Redirection</w:t>
            </w:r>
          </w:p>
          <w:p w:rsidR="00E61EE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Babbling</w:t>
            </w:r>
          </w:p>
          <w:p w:rsidR="00E61EE8" w:rsidRPr="00A73EB8" w:rsidRDefault="00E61E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Tummy time</w:t>
            </w:r>
          </w:p>
        </w:tc>
        <w:tc>
          <w:tcPr>
            <w:tcW w:w="3420" w:type="dxa"/>
            <w:vAlign w:val="center"/>
          </w:tcPr>
          <w:p w:rsidR="0080537B" w:rsidRDefault="00760202" w:rsidP="00792FAE">
            <w:pPr>
              <w:pStyle w:val="ListParagraph"/>
              <w:numPr>
                <w:ilvl w:val="0"/>
                <w:numId w:val="3"/>
              </w:numPr>
            </w:pPr>
            <w:r>
              <w:t>Notes – Infant Development</w:t>
            </w:r>
          </w:p>
          <w:p w:rsidR="00760202" w:rsidRDefault="00760202" w:rsidP="00792FAE">
            <w:pPr>
              <w:pStyle w:val="ListParagraph"/>
              <w:numPr>
                <w:ilvl w:val="0"/>
                <w:numId w:val="3"/>
              </w:numPr>
            </w:pPr>
            <w:r>
              <w:t>How to change a diaper</w:t>
            </w:r>
          </w:p>
          <w:p w:rsidR="00760202" w:rsidRPr="00792FAE" w:rsidRDefault="00760202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How to swaddle a baby</w:t>
            </w:r>
          </w:p>
        </w:tc>
        <w:tc>
          <w:tcPr>
            <w:tcW w:w="2880" w:type="dxa"/>
            <w:vAlign w:val="center"/>
          </w:tcPr>
          <w:p w:rsidR="0080537B" w:rsidRPr="00DB305D" w:rsidRDefault="00E61EE8" w:rsidP="00792FAE">
            <w:pPr>
              <w:spacing w:after="120"/>
              <w:rPr>
                <w:sz w:val="18"/>
              </w:rPr>
            </w:pPr>
            <w:r>
              <w:t>TEST – Infant, Toddler, Preschooler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20499" w:rsidP="00A5565A">
            <w:pPr>
              <w:jc w:val="center"/>
            </w:pPr>
            <w:r>
              <w:t>Toddler Development</w:t>
            </w:r>
          </w:p>
        </w:tc>
        <w:tc>
          <w:tcPr>
            <w:tcW w:w="1890" w:type="dxa"/>
            <w:vAlign w:val="center"/>
          </w:tcPr>
          <w:p w:rsidR="0080537B" w:rsidRDefault="00DB4C2A" w:rsidP="00A5565A">
            <w:pPr>
              <w:jc w:val="center"/>
            </w:pPr>
            <w:r>
              <w:t>4.2.5</w:t>
            </w:r>
          </w:p>
          <w:p w:rsidR="00DB4C2A" w:rsidRDefault="00DB4C2A" w:rsidP="00A5565A">
            <w:pPr>
              <w:jc w:val="center"/>
            </w:pPr>
            <w:r>
              <w:t>4.3.6</w:t>
            </w:r>
          </w:p>
          <w:p w:rsidR="00DB4C2A" w:rsidRDefault="00DB4C2A" w:rsidP="00A5565A">
            <w:pPr>
              <w:jc w:val="center"/>
            </w:pPr>
            <w:r>
              <w:t>4.4.1</w:t>
            </w:r>
          </w:p>
          <w:p w:rsidR="00DB4C2A" w:rsidRDefault="00DB4C2A" w:rsidP="00A5565A">
            <w:pPr>
              <w:jc w:val="center"/>
            </w:pPr>
            <w:r>
              <w:t>4.5.1</w:t>
            </w:r>
          </w:p>
          <w:p w:rsidR="00DB4C2A" w:rsidRDefault="00DB4C2A" w:rsidP="00A5565A">
            <w:pPr>
              <w:jc w:val="center"/>
            </w:pPr>
            <w:r>
              <w:t>4.5.2</w:t>
            </w:r>
          </w:p>
          <w:p w:rsidR="00DB4C2A" w:rsidRDefault="00DB4C2A" w:rsidP="00A5565A">
            <w:pPr>
              <w:jc w:val="center"/>
            </w:pPr>
            <w:r>
              <w:t>4.5.3</w:t>
            </w:r>
          </w:p>
          <w:p w:rsidR="00DB4C2A" w:rsidRPr="00A73EB8" w:rsidRDefault="00DB4C2A" w:rsidP="00A5565A">
            <w:pPr>
              <w:jc w:val="center"/>
            </w:pPr>
            <w:r>
              <w:t>15.2.1</w:t>
            </w:r>
          </w:p>
        </w:tc>
        <w:tc>
          <w:tcPr>
            <w:tcW w:w="3420" w:type="dxa"/>
            <w:vAlign w:val="center"/>
          </w:tcPr>
          <w:p w:rsidR="00E61EE8" w:rsidRDefault="00E61E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Solitary play</w:t>
            </w:r>
          </w:p>
          <w:p w:rsidR="00430277" w:rsidRDefault="00E61E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play</w:t>
            </w:r>
          </w:p>
          <w:p w:rsidR="00E61EE8" w:rsidRDefault="00E61E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Egocentric/self-centered</w:t>
            </w:r>
          </w:p>
          <w:p w:rsidR="00E61EE8" w:rsidRPr="00A73EB8" w:rsidRDefault="00E61E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motor</w:t>
            </w:r>
          </w:p>
        </w:tc>
        <w:tc>
          <w:tcPr>
            <w:tcW w:w="3420" w:type="dxa"/>
            <w:vAlign w:val="center"/>
          </w:tcPr>
          <w:p w:rsidR="0080537B" w:rsidRDefault="00300549" w:rsidP="00792FAE">
            <w:pPr>
              <w:pStyle w:val="ListParagraph"/>
              <w:numPr>
                <w:ilvl w:val="0"/>
                <w:numId w:val="3"/>
              </w:numPr>
            </w:pPr>
            <w:r>
              <w:t>Notes – Toddler Development</w:t>
            </w:r>
          </w:p>
          <w:p w:rsidR="00300549" w:rsidRPr="00792FAE" w:rsidRDefault="00300549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Fine motor activity</w:t>
            </w:r>
          </w:p>
        </w:tc>
        <w:tc>
          <w:tcPr>
            <w:tcW w:w="2880" w:type="dxa"/>
            <w:vAlign w:val="center"/>
          </w:tcPr>
          <w:p w:rsidR="0080537B" w:rsidRPr="00DB305D" w:rsidRDefault="00300549" w:rsidP="00792FAE">
            <w:pPr>
              <w:spacing w:after="120"/>
              <w:rPr>
                <w:sz w:val="18"/>
              </w:rPr>
            </w:pPr>
            <w:r>
              <w:t>TEST – Infant, Toddler, Preschooler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20499" w:rsidP="00A5565A">
            <w:pPr>
              <w:jc w:val="center"/>
            </w:pPr>
            <w:r>
              <w:t>Preschooler Development</w:t>
            </w:r>
          </w:p>
        </w:tc>
        <w:tc>
          <w:tcPr>
            <w:tcW w:w="1890" w:type="dxa"/>
            <w:vAlign w:val="center"/>
          </w:tcPr>
          <w:p w:rsidR="002717B6" w:rsidRDefault="00DB4C2A" w:rsidP="00A5565A">
            <w:pPr>
              <w:jc w:val="center"/>
            </w:pPr>
            <w:r>
              <w:t>4.2.5</w:t>
            </w:r>
          </w:p>
          <w:p w:rsidR="00DB4C2A" w:rsidRDefault="00DB4C2A" w:rsidP="00A5565A">
            <w:pPr>
              <w:jc w:val="center"/>
            </w:pPr>
            <w:r>
              <w:t>4.3.5</w:t>
            </w:r>
          </w:p>
          <w:p w:rsidR="00DB4C2A" w:rsidRDefault="00DB4C2A" w:rsidP="00A5565A">
            <w:pPr>
              <w:jc w:val="center"/>
            </w:pPr>
            <w:r>
              <w:t>4.3.6</w:t>
            </w:r>
          </w:p>
          <w:p w:rsidR="00DB4C2A" w:rsidRDefault="00DB4C2A" w:rsidP="00A5565A">
            <w:pPr>
              <w:jc w:val="center"/>
            </w:pPr>
            <w:r>
              <w:t>4.5.1</w:t>
            </w:r>
          </w:p>
          <w:p w:rsidR="00DB4C2A" w:rsidRDefault="00DB4C2A" w:rsidP="00A5565A">
            <w:pPr>
              <w:jc w:val="center"/>
            </w:pPr>
            <w:r>
              <w:t>4.5.2</w:t>
            </w:r>
          </w:p>
          <w:p w:rsidR="00DB4C2A" w:rsidRDefault="00DB4C2A" w:rsidP="00A5565A">
            <w:pPr>
              <w:jc w:val="center"/>
            </w:pPr>
            <w:r>
              <w:t>4.5.3</w:t>
            </w:r>
          </w:p>
          <w:p w:rsidR="00DB4C2A" w:rsidRPr="00A73EB8" w:rsidRDefault="00DB4C2A" w:rsidP="00A5565A">
            <w:pPr>
              <w:jc w:val="center"/>
            </w:pPr>
            <w:r>
              <w:t>15.2.1</w:t>
            </w:r>
          </w:p>
        </w:tc>
        <w:tc>
          <w:tcPr>
            <w:tcW w:w="3420" w:type="dxa"/>
            <w:vAlign w:val="center"/>
          </w:tcPr>
          <w:p w:rsidR="00990086" w:rsidRDefault="003005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Cooperative play</w:t>
            </w:r>
          </w:p>
          <w:p w:rsidR="00300549" w:rsidRDefault="003005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Empathy</w:t>
            </w:r>
          </w:p>
          <w:p w:rsidR="00300549" w:rsidRDefault="003005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Sensory skills</w:t>
            </w:r>
          </w:p>
          <w:p w:rsidR="00300549" w:rsidRDefault="003005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 solving</w:t>
            </w:r>
          </w:p>
          <w:p w:rsidR="00300549" w:rsidRDefault="003005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Math skills</w:t>
            </w:r>
          </w:p>
          <w:p w:rsidR="00300549" w:rsidRPr="00A73EB8" w:rsidRDefault="003005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Writing &amp; literacy skills</w:t>
            </w:r>
          </w:p>
        </w:tc>
        <w:tc>
          <w:tcPr>
            <w:tcW w:w="3420" w:type="dxa"/>
            <w:vAlign w:val="center"/>
          </w:tcPr>
          <w:p w:rsidR="002717B6" w:rsidRDefault="00300549" w:rsidP="00792FAE">
            <w:pPr>
              <w:pStyle w:val="ListParagraph"/>
              <w:numPr>
                <w:ilvl w:val="0"/>
                <w:numId w:val="3"/>
              </w:numPr>
            </w:pPr>
            <w:r>
              <w:t>Notes – Preschooler Development</w:t>
            </w:r>
          </w:p>
          <w:p w:rsidR="00300549" w:rsidRPr="00792FAE" w:rsidRDefault="00300549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Preschool Learning Centers</w:t>
            </w:r>
          </w:p>
        </w:tc>
        <w:tc>
          <w:tcPr>
            <w:tcW w:w="2880" w:type="dxa"/>
            <w:vAlign w:val="center"/>
          </w:tcPr>
          <w:p w:rsidR="002717B6" w:rsidRPr="00DB305D" w:rsidRDefault="00300549" w:rsidP="00792FAE">
            <w:pPr>
              <w:spacing w:after="120"/>
              <w:rPr>
                <w:sz w:val="18"/>
              </w:rPr>
            </w:pPr>
            <w:r>
              <w:t>TEST – Infant, Toddler, Preschooler</w:t>
            </w:r>
          </w:p>
        </w:tc>
      </w:tr>
    </w:tbl>
    <w:p w:rsidR="00990086" w:rsidRPr="00B149C5" w:rsidRDefault="00990086" w:rsidP="00BC1900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B3831"/>
    <w:multiLevelType w:val="hybridMultilevel"/>
    <w:tmpl w:val="53E29402"/>
    <w:lvl w:ilvl="0" w:tplc="93B4ED1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76A4F"/>
    <w:rsid w:val="002F1426"/>
    <w:rsid w:val="002F1966"/>
    <w:rsid w:val="00300549"/>
    <w:rsid w:val="003154BD"/>
    <w:rsid w:val="00320499"/>
    <w:rsid w:val="003A1F67"/>
    <w:rsid w:val="00430277"/>
    <w:rsid w:val="0047019C"/>
    <w:rsid w:val="004D4FCE"/>
    <w:rsid w:val="005E38FC"/>
    <w:rsid w:val="00611B54"/>
    <w:rsid w:val="00615B87"/>
    <w:rsid w:val="00760202"/>
    <w:rsid w:val="00792FAE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C1900"/>
    <w:rsid w:val="00BE53BF"/>
    <w:rsid w:val="00C94F98"/>
    <w:rsid w:val="00D97955"/>
    <w:rsid w:val="00DB305D"/>
    <w:rsid w:val="00DB4C2A"/>
    <w:rsid w:val="00DE5063"/>
    <w:rsid w:val="00E61EE8"/>
    <w:rsid w:val="00E9141C"/>
    <w:rsid w:val="00EF1B39"/>
    <w:rsid w:val="00FD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15A7D-3290-4C48-A678-D62C79E6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Spayd, Allison</cp:lastModifiedBy>
  <cp:revision>9</cp:revision>
  <dcterms:created xsi:type="dcterms:W3CDTF">2017-06-15T14:33:00Z</dcterms:created>
  <dcterms:modified xsi:type="dcterms:W3CDTF">2017-06-15T18:45:00Z</dcterms:modified>
</cp:coreProperties>
</file>