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74E95">
        <w:rPr>
          <w:u w:val="single"/>
        </w:rPr>
        <w:t>Family and Consumer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D635C">
        <w:rPr>
          <w:u w:val="single"/>
        </w:rPr>
        <w:t>6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74E9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74E95">
              <w:t>Food Preparation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20B5A">
              <w:t>3 Lessons/ 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74E95" w:rsidRPr="00B74E95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20B5A">
              <w:t>Why are learning kitchen principles and techniques essential to be successful in the kitchen?   When preparing food, what skills are essential in the foods labs?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B74E95">
        <w:tc>
          <w:tcPr>
            <w:tcW w:w="2785" w:type="dxa"/>
            <w:vAlign w:val="center"/>
          </w:tcPr>
          <w:p w:rsidR="00B74E95" w:rsidRPr="00DE5063" w:rsidRDefault="00520B5A" w:rsidP="00B74E95">
            <w:pPr>
              <w:spacing w:line="259" w:lineRule="auto"/>
              <w:jc w:val="center"/>
            </w:pPr>
            <w:r>
              <w:t>Recipe Completion</w:t>
            </w:r>
          </w:p>
        </w:tc>
        <w:tc>
          <w:tcPr>
            <w:tcW w:w="1890" w:type="dxa"/>
            <w:vAlign w:val="center"/>
          </w:tcPr>
          <w:p w:rsidR="00A73EB8" w:rsidRPr="00A73EB8" w:rsidRDefault="00520B5A" w:rsidP="00520B5A">
            <w:pPr>
              <w:jc w:val="center"/>
            </w:pPr>
            <w:r>
              <w:t>FCS 11.3.3.G, 11.3.6.F, 11.3.6.F</w:t>
            </w:r>
          </w:p>
        </w:tc>
        <w:tc>
          <w:tcPr>
            <w:tcW w:w="3420" w:type="dxa"/>
            <w:vAlign w:val="center"/>
          </w:tcPr>
          <w:p w:rsidR="00520B5A" w:rsidRPr="00A73EB8" w:rsidRDefault="00520B5A" w:rsidP="00520B5A">
            <w:r>
              <w:t>Linked to previous Unit under:</w:t>
            </w:r>
          </w:p>
          <w:p w:rsidR="00B74E95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Food/Kitchen Safety</w:t>
            </w:r>
          </w:p>
          <w:p w:rsidR="00520B5A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Tools</w:t>
            </w:r>
          </w:p>
          <w:p w:rsidR="00520B5A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Terms</w:t>
            </w:r>
          </w:p>
          <w:p w:rsidR="00520B5A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Measuring</w:t>
            </w:r>
          </w:p>
          <w:p w:rsidR="00520B5A" w:rsidRPr="00A73EB8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Recipe Reading</w:t>
            </w:r>
          </w:p>
        </w:tc>
        <w:tc>
          <w:tcPr>
            <w:tcW w:w="3420" w:type="dxa"/>
            <w:vAlign w:val="center"/>
          </w:tcPr>
          <w:p w:rsidR="00A73EB8" w:rsidRDefault="00520B5A" w:rsidP="00A5565A">
            <w:pPr>
              <w:jc w:val="center"/>
            </w:pPr>
            <w:r>
              <w:t>Recipe including but not limited to:</w:t>
            </w:r>
          </w:p>
          <w:p w:rsidR="00520B5A" w:rsidRDefault="00520B5A" w:rsidP="00A5565A">
            <w:pPr>
              <w:jc w:val="center"/>
            </w:pPr>
            <w:r>
              <w:t>Cookies</w:t>
            </w:r>
          </w:p>
          <w:p w:rsidR="00520B5A" w:rsidRDefault="00520B5A" w:rsidP="00A5565A">
            <w:pPr>
              <w:jc w:val="center"/>
            </w:pPr>
            <w:r>
              <w:t>Pizza</w:t>
            </w:r>
          </w:p>
          <w:p w:rsidR="00520B5A" w:rsidRDefault="00520B5A" w:rsidP="00A5565A">
            <w:pPr>
              <w:jc w:val="center"/>
            </w:pPr>
            <w:r>
              <w:t>Grilled Cheese</w:t>
            </w:r>
            <w:r>
              <w:br/>
              <w:t>Trail Mix</w:t>
            </w:r>
          </w:p>
          <w:p w:rsidR="00520B5A" w:rsidRPr="002F1426" w:rsidRDefault="00520B5A" w:rsidP="00A5565A">
            <w:pPr>
              <w:jc w:val="center"/>
              <w:rPr>
                <w:b/>
              </w:rPr>
            </w:pPr>
            <w:r>
              <w:t>Flavored Popcorn</w:t>
            </w:r>
          </w:p>
        </w:tc>
        <w:tc>
          <w:tcPr>
            <w:tcW w:w="2880" w:type="dxa"/>
            <w:vAlign w:val="center"/>
          </w:tcPr>
          <w:p w:rsidR="00A73EB8" w:rsidRDefault="00520B5A" w:rsidP="00A5565A">
            <w:pPr>
              <w:spacing w:after="120"/>
              <w:jc w:val="center"/>
            </w:pPr>
            <w:r>
              <w:t>Food lab completion</w:t>
            </w:r>
          </w:p>
          <w:p w:rsidR="00520B5A" w:rsidRPr="00DB305D" w:rsidRDefault="00520B5A" w:rsidP="00A5565A">
            <w:pPr>
              <w:spacing w:after="120"/>
              <w:jc w:val="center"/>
              <w:rPr>
                <w:sz w:val="18"/>
              </w:rPr>
            </w:pPr>
            <w:r>
              <w:t>Food lab Evaluation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7F795E" w:rsidRDefault="007F795E" w:rsidP="00990086">
      <w:pPr>
        <w:spacing w:after="0"/>
        <w:rPr>
          <w:sz w:val="4"/>
          <w:szCs w:val="4"/>
        </w:rPr>
      </w:pPr>
    </w:p>
    <w:p w:rsidR="007F795E" w:rsidRPr="007F795E" w:rsidRDefault="007F795E" w:rsidP="00990086">
      <w:pPr>
        <w:spacing w:after="0"/>
        <w:rPr>
          <w:sz w:val="4"/>
          <w:szCs w:val="4"/>
        </w:rPr>
      </w:pPr>
    </w:p>
    <w:sectPr w:rsidR="007F795E" w:rsidRPr="007F795E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1461D"/>
    <w:rsid w:val="00520B5A"/>
    <w:rsid w:val="00541593"/>
    <w:rsid w:val="005E38FC"/>
    <w:rsid w:val="00611B54"/>
    <w:rsid w:val="007A147C"/>
    <w:rsid w:val="007F0C34"/>
    <w:rsid w:val="007F795E"/>
    <w:rsid w:val="0080537B"/>
    <w:rsid w:val="00866AED"/>
    <w:rsid w:val="008902B0"/>
    <w:rsid w:val="00990086"/>
    <w:rsid w:val="009A0FC1"/>
    <w:rsid w:val="00A73EB8"/>
    <w:rsid w:val="00AC2828"/>
    <w:rsid w:val="00B149C5"/>
    <w:rsid w:val="00B477DC"/>
    <w:rsid w:val="00B74E95"/>
    <w:rsid w:val="00B963EA"/>
    <w:rsid w:val="00BE53BF"/>
    <w:rsid w:val="00C51986"/>
    <w:rsid w:val="00C94F98"/>
    <w:rsid w:val="00D97955"/>
    <w:rsid w:val="00DB305D"/>
    <w:rsid w:val="00DD635C"/>
    <w:rsid w:val="00DE5063"/>
    <w:rsid w:val="00EC6F4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AEE7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6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4F58F-38C6-408E-8841-CCC6B683F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Amici, Hillary D.</cp:lastModifiedBy>
  <cp:revision>8</cp:revision>
  <cp:lastPrinted>2017-08-09T14:39:00Z</cp:lastPrinted>
  <dcterms:created xsi:type="dcterms:W3CDTF">2017-02-07T15:00:00Z</dcterms:created>
  <dcterms:modified xsi:type="dcterms:W3CDTF">2017-08-09T15:27:00Z</dcterms:modified>
</cp:coreProperties>
</file>