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0147A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0147A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0147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0147A">
              <w:t>Reading Informational Texts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E7304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0147A">
              <w:t>How does a student read, understand, and respond to informational texts?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0147A" w:rsidP="00A5565A">
            <w:pPr>
              <w:jc w:val="center"/>
            </w:pPr>
            <w:r>
              <w:t>Key Ideas and Details</w:t>
            </w:r>
          </w:p>
        </w:tc>
        <w:tc>
          <w:tcPr>
            <w:tcW w:w="1890" w:type="dxa"/>
            <w:vAlign w:val="center"/>
          </w:tcPr>
          <w:p w:rsidR="00A73EB8" w:rsidRPr="00A73EB8" w:rsidRDefault="0060147A" w:rsidP="00A5565A">
            <w:pPr>
              <w:jc w:val="center"/>
            </w:pPr>
            <w:r>
              <w:t>CC.1.2.8.A - C</w:t>
            </w:r>
          </w:p>
        </w:tc>
        <w:tc>
          <w:tcPr>
            <w:tcW w:w="3420" w:type="dxa"/>
            <w:vAlign w:val="center"/>
          </w:tcPr>
          <w:p w:rsidR="00990086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inferences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conclusions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generalizations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explicit</w:t>
            </w:r>
          </w:p>
          <w:p w:rsidR="0060147A" w:rsidRDefault="0033500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ideas</w:t>
            </w:r>
            <w:r w:rsidR="0060147A">
              <w:t xml:space="preserve"> 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analysis</w:t>
            </w:r>
          </w:p>
          <w:p w:rsidR="0060147A" w:rsidRDefault="00E9724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objective</w:t>
            </w:r>
            <w:bookmarkStart w:id="0" w:name="_GoBack"/>
            <w:bookmarkEnd w:id="0"/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analogies</w:t>
            </w:r>
          </w:p>
          <w:p w:rsidR="0060147A" w:rsidRPr="00A73EB8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</w:t>
            </w:r>
            <w:r w:rsidR="00EA657C">
              <w:t>mpare and contrast</w:t>
            </w:r>
          </w:p>
        </w:tc>
        <w:tc>
          <w:tcPr>
            <w:tcW w:w="3420" w:type="dxa"/>
            <w:vAlign w:val="center"/>
          </w:tcPr>
          <w:p w:rsidR="00A73EB8" w:rsidRPr="002F1426" w:rsidRDefault="0033500C" w:rsidP="00A5565A">
            <w:pPr>
              <w:jc w:val="center"/>
              <w:rPr>
                <w:b/>
              </w:rPr>
            </w:pPr>
            <w:r w:rsidRPr="0033500C">
              <w:rPr>
                <w:i/>
              </w:rPr>
              <w:t>Scope</w:t>
            </w:r>
            <w:r>
              <w:t xml:space="preserve"> magazine, </w:t>
            </w:r>
            <w:r w:rsidRPr="0033500C">
              <w:rPr>
                <w:i/>
              </w:rPr>
              <w:t>Upfront</w:t>
            </w:r>
            <w:r>
              <w:t xml:space="preserve"> m</w:t>
            </w:r>
            <w:r w:rsidR="000E2364">
              <w:t xml:space="preserve">agazine, </w:t>
            </w:r>
            <w:proofErr w:type="spellStart"/>
            <w:r w:rsidR="000E2364" w:rsidRPr="0033500C">
              <w:rPr>
                <w:i/>
              </w:rPr>
              <w:t>NewsELA</w:t>
            </w:r>
            <w:proofErr w:type="spellEnd"/>
            <w:r w:rsidR="000E2364">
              <w:t>, Canvas</w:t>
            </w:r>
          </w:p>
        </w:tc>
        <w:tc>
          <w:tcPr>
            <w:tcW w:w="2880" w:type="dxa"/>
            <w:vAlign w:val="center"/>
          </w:tcPr>
          <w:p w:rsidR="00A73EB8" w:rsidRPr="00DB305D" w:rsidRDefault="000E2364" w:rsidP="00A5565A">
            <w:pPr>
              <w:spacing w:after="120"/>
              <w:jc w:val="center"/>
              <w:rPr>
                <w:sz w:val="18"/>
              </w:rPr>
            </w:pPr>
            <w:r>
              <w:t>Te</w:t>
            </w:r>
            <w:r w:rsidR="0033500C">
              <w:t>xt-based projects and quizzes, text-</w:t>
            </w:r>
            <w:r>
              <w:t>dependent analysis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0147A" w:rsidP="00A5565A">
            <w:pPr>
              <w:jc w:val="center"/>
            </w:pPr>
            <w:r>
              <w:t>Craft and Structure</w:t>
            </w:r>
          </w:p>
        </w:tc>
        <w:tc>
          <w:tcPr>
            <w:tcW w:w="1890" w:type="dxa"/>
            <w:vAlign w:val="center"/>
          </w:tcPr>
          <w:p w:rsidR="0080537B" w:rsidRPr="00A73EB8" w:rsidRDefault="0060147A" w:rsidP="00A5565A">
            <w:pPr>
              <w:jc w:val="center"/>
            </w:pPr>
            <w:r>
              <w:t>CC.1.2.8.D - F</w:t>
            </w:r>
          </w:p>
        </w:tc>
        <w:tc>
          <w:tcPr>
            <w:tcW w:w="3420" w:type="dxa"/>
            <w:vAlign w:val="center"/>
          </w:tcPr>
          <w:p w:rsidR="00990086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figurative language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connotation/connotative</w:t>
            </w:r>
          </w:p>
          <w:p w:rsidR="0060147A" w:rsidRDefault="0033500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technical meaning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view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author’s purpose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analyze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respond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conflicting evidence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viewpoints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concept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refine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analogy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allusion</w:t>
            </w:r>
          </w:p>
          <w:p w:rsidR="0060147A" w:rsidRPr="00A73EB8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</w:t>
            </w:r>
          </w:p>
        </w:tc>
        <w:tc>
          <w:tcPr>
            <w:tcW w:w="3420" w:type="dxa"/>
            <w:vAlign w:val="center"/>
          </w:tcPr>
          <w:p w:rsidR="0080537B" w:rsidRPr="002F1426" w:rsidRDefault="0033500C" w:rsidP="00A5565A">
            <w:pPr>
              <w:jc w:val="center"/>
              <w:rPr>
                <w:b/>
              </w:rPr>
            </w:pPr>
            <w:r w:rsidRPr="0033500C">
              <w:rPr>
                <w:i/>
              </w:rPr>
              <w:t>Scope</w:t>
            </w:r>
            <w:r>
              <w:t xml:space="preserve"> magazine, </w:t>
            </w:r>
            <w:r w:rsidRPr="0033500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33500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0E2364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Text-based projects and quizzes, </w:t>
            </w:r>
            <w:r w:rsidR="0033500C">
              <w:t>text-</w:t>
            </w:r>
            <w:r>
              <w:t>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60147A" w:rsidRDefault="0060147A" w:rsidP="00A5565A">
            <w:pPr>
              <w:jc w:val="center"/>
            </w:pPr>
            <w:r>
              <w:t xml:space="preserve">Integration of </w:t>
            </w:r>
          </w:p>
          <w:p w:rsidR="0080537B" w:rsidRPr="00DE5063" w:rsidRDefault="0060147A" w:rsidP="00A5565A">
            <w:pPr>
              <w:jc w:val="center"/>
            </w:pPr>
            <w:r>
              <w:t>Knowledge and Ideas</w:t>
            </w:r>
          </w:p>
        </w:tc>
        <w:tc>
          <w:tcPr>
            <w:tcW w:w="1890" w:type="dxa"/>
            <w:vAlign w:val="center"/>
          </w:tcPr>
          <w:p w:rsidR="0080537B" w:rsidRPr="00A73EB8" w:rsidRDefault="0060147A" w:rsidP="00A5565A">
            <w:pPr>
              <w:jc w:val="center"/>
            </w:pPr>
            <w:r>
              <w:t>CC.1.2.8.G - I</w:t>
            </w:r>
          </w:p>
        </w:tc>
        <w:tc>
          <w:tcPr>
            <w:tcW w:w="3420" w:type="dxa"/>
            <w:vAlign w:val="center"/>
          </w:tcPr>
          <w:p w:rsidR="00990086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media/medium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multimedia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arguments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claims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reasoning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delineate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evaluate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assess</w:t>
            </w:r>
          </w:p>
          <w:p w:rsidR="0060147A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irrelevant</w:t>
            </w:r>
          </w:p>
          <w:p w:rsidR="0060147A" w:rsidRPr="00A73EB8" w:rsidRDefault="0060147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sufficient</w:t>
            </w:r>
          </w:p>
        </w:tc>
        <w:tc>
          <w:tcPr>
            <w:tcW w:w="3420" w:type="dxa"/>
            <w:vAlign w:val="center"/>
          </w:tcPr>
          <w:p w:rsidR="0080537B" w:rsidRPr="002F1426" w:rsidRDefault="0033500C" w:rsidP="00A5565A">
            <w:pPr>
              <w:jc w:val="center"/>
              <w:rPr>
                <w:b/>
              </w:rPr>
            </w:pPr>
            <w:r w:rsidRPr="0033500C">
              <w:rPr>
                <w:i/>
              </w:rPr>
              <w:lastRenderedPageBreak/>
              <w:t>Scope</w:t>
            </w:r>
            <w:r>
              <w:t xml:space="preserve"> magazine, </w:t>
            </w:r>
            <w:r w:rsidRPr="0033500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33500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80537B" w:rsidRPr="00DB305D" w:rsidRDefault="000E2364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Text-based projects and </w:t>
            </w:r>
            <w:r w:rsidR="0033500C">
              <w:t>quizzes, text-</w:t>
            </w:r>
            <w:r>
              <w:t>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60147A" w:rsidRDefault="0060147A" w:rsidP="00A5565A">
            <w:pPr>
              <w:jc w:val="center"/>
            </w:pPr>
            <w:r>
              <w:t xml:space="preserve">Vocabulary </w:t>
            </w:r>
          </w:p>
          <w:p w:rsidR="002717B6" w:rsidRPr="00DE5063" w:rsidRDefault="0060147A" w:rsidP="00A5565A">
            <w:pPr>
              <w:jc w:val="center"/>
            </w:pPr>
            <w:r>
              <w:t>Acquisition and Use</w:t>
            </w:r>
          </w:p>
        </w:tc>
        <w:tc>
          <w:tcPr>
            <w:tcW w:w="1890" w:type="dxa"/>
            <w:vAlign w:val="center"/>
          </w:tcPr>
          <w:p w:rsidR="002717B6" w:rsidRPr="00A73EB8" w:rsidRDefault="0060147A" w:rsidP="00A5565A">
            <w:pPr>
              <w:jc w:val="center"/>
            </w:pPr>
            <w:r>
              <w:t>CC.1.2.8.J - K</w:t>
            </w:r>
          </w:p>
        </w:tc>
        <w:tc>
          <w:tcPr>
            <w:tcW w:w="3420" w:type="dxa"/>
            <w:vAlign w:val="center"/>
          </w:tcPr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primary and secondary sources</w:t>
            </w:r>
          </w:p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</w:t>
            </w:r>
          </w:p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denotation</w:t>
            </w:r>
          </w:p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bias</w:t>
            </w:r>
          </w:p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context clues</w:t>
            </w:r>
          </w:p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affixes</w:t>
            </w:r>
          </w:p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roots</w:t>
            </w:r>
          </w:p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technical words and phrases</w:t>
            </w:r>
          </w:p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verbal irony</w:t>
            </w:r>
          </w:p>
          <w:p w:rsidR="0060147A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puns</w:t>
            </w:r>
          </w:p>
          <w:p w:rsidR="0060147A" w:rsidRPr="00A73EB8" w:rsidRDefault="0060147A" w:rsidP="0060147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nuance</w:t>
            </w:r>
          </w:p>
        </w:tc>
        <w:tc>
          <w:tcPr>
            <w:tcW w:w="3420" w:type="dxa"/>
            <w:vAlign w:val="center"/>
          </w:tcPr>
          <w:p w:rsidR="002717B6" w:rsidRPr="002F1426" w:rsidRDefault="0033500C" w:rsidP="00A5565A">
            <w:pPr>
              <w:jc w:val="center"/>
              <w:rPr>
                <w:b/>
              </w:rPr>
            </w:pPr>
            <w:r w:rsidRPr="0033500C">
              <w:rPr>
                <w:i/>
              </w:rPr>
              <w:t>Scope</w:t>
            </w:r>
            <w:r>
              <w:t xml:space="preserve"> magazine, </w:t>
            </w:r>
            <w:r w:rsidRPr="0033500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33500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0E2364" w:rsidP="007E7304">
            <w:pPr>
              <w:spacing w:after="120"/>
              <w:jc w:val="center"/>
              <w:rPr>
                <w:sz w:val="18"/>
              </w:rPr>
            </w:pPr>
            <w:r>
              <w:t xml:space="preserve">Text-based projects and quizzes, </w:t>
            </w:r>
            <w:r w:rsidR="0033500C">
              <w:t>text-</w:t>
            </w:r>
            <w:r>
              <w:t>dependent analysis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0147A" w:rsidP="00A5565A">
            <w:pPr>
              <w:jc w:val="center"/>
            </w:pPr>
            <w:r>
              <w:t>Range of Reading</w:t>
            </w:r>
          </w:p>
        </w:tc>
        <w:tc>
          <w:tcPr>
            <w:tcW w:w="1890" w:type="dxa"/>
            <w:vAlign w:val="center"/>
          </w:tcPr>
          <w:p w:rsidR="002717B6" w:rsidRPr="00A73EB8" w:rsidRDefault="0060147A" w:rsidP="00A5565A">
            <w:pPr>
              <w:jc w:val="center"/>
            </w:pPr>
            <w:r>
              <w:t>CC.1.2.8.L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F165EF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33500C" w:rsidP="00A5565A">
            <w:pPr>
              <w:jc w:val="center"/>
              <w:rPr>
                <w:b/>
              </w:rPr>
            </w:pPr>
            <w:r w:rsidRPr="0033500C">
              <w:rPr>
                <w:i/>
              </w:rPr>
              <w:t>Scope</w:t>
            </w:r>
            <w:r>
              <w:t xml:space="preserve"> magazine, </w:t>
            </w:r>
            <w:r w:rsidRPr="0033500C">
              <w:rPr>
                <w:i/>
              </w:rPr>
              <w:t>Upfront</w:t>
            </w:r>
            <w:r>
              <w:t xml:space="preserve"> magazine, </w:t>
            </w:r>
            <w:proofErr w:type="spellStart"/>
            <w:r w:rsidRPr="0033500C">
              <w:rPr>
                <w:i/>
              </w:rPr>
              <w:t>NewsELA</w:t>
            </w:r>
            <w:proofErr w:type="spellEnd"/>
            <w:r>
              <w:t>, Canvas</w:t>
            </w:r>
          </w:p>
        </w:tc>
        <w:tc>
          <w:tcPr>
            <w:tcW w:w="2880" w:type="dxa"/>
            <w:vAlign w:val="center"/>
          </w:tcPr>
          <w:p w:rsidR="002717B6" w:rsidRPr="00DB305D" w:rsidRDefault="000E2364" w:rsidP="00A5565A">
            <w:pPr>
              <w:spacing w:after="120"/>
              <w:jc w:val="center"/>
              <w:rPr>
                <w:sz w:val="18"/>
              </w:rPr>
            </w:pPr>
            <w:r>
              <w:t>Te</w:t>
            </w:r>
            <w:r w:rsidR="0033500C">
              <w:t>xt-based projects and quizzes, text-</w:t>
            </w:r>
            <w:r>
              <w:t>dependent analysis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2364"/>
    <w:rsid w:val="001951E8"/>
    <w:rsid w:val="001E1FF2"/>
    <w:rsid w:val="00243906"/>
    <w:rsid w:val="002717B6"/>
    <w:rsid w:val="002F1426"/>
    <w:rsid w:val="002F1966"/>
    <w:rsid w:val="0033500C"/>
    <w:rsid w:val="005E38FC"/>
    <w:rsid w:val="0060147A"/>
    <w:rsid w:val="00611B54"/>
    <w:rsid w:val="007A147C"/>
    <w:rsid w:val="007E7304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97242"/>
    <w:rsid w:val="00EA657C"/>
    <w:rsid w:val="00EF1B39"/>
    <w:rsid w:val="00F1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9C8E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F26C6-CFD9-4BD6-9BBD-CAD2B1D30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Keating, Karen E.</cp:lastModifiedBy>
  <cp:revision>8</cp:revision>
  <dcterms:created xsi:type="dcterms:W3CDTF">2017-02-06T17:38:00Z</dcterms:created>
  <dcterms:modified xsi:type="dcterms:W3CDTF">2017-09-22T17:42:00Z</dcterms:modified>
</cp:coreProperties>
</file>