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05B94">
        <w:rPr>
          <w:u w:val="single"/>
        </w:rPr>
        <w:t>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05B94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05B9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05B94">
              <w:t>Writing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92D9D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305B94">
              <w:t>How does a student write for different purposes and audiences? How does a student write clear and focused text</w:t>
            </w:r>
            <w:r w:rsidR="00F75A97">
              <w:t>s</w:t>
            </w:r>
            <w:r w:rsidR="00305B94">
              <w:t xml:space="preserve"> to convey a well-defined perspective and </w:t>
            </w:r>
            <w:r w:rsidR="00824B90">
              <w:t xml:space="preserve">include </w:t>
            </w:r>
            <w:bookmarkStart w:id="0" w:name="_GoBack"/>
            <w:bookmarkEnd w:id="0"/>
            <w:r w:rsidR="00305B94">
              <w:t>appropriate content? How does a writer respond to passage-based questions? How does a writer express research-based information?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05B94" w:rsidP="00A5565A">
            <w:pPr>
              <w:jc w:val="center"/>
            </w:pPr>
            <w:r>
              <w:t>Response to Literature</w:t>
            </w:r>
          </w:p>
        </w:tc>
        <w:tc>
          <w:tcPr>
            <w:tcW w:w="1890" w:type="dxa"/>
            <w:vAlign w:val="center"/>
          </w:tcPr>
          <w:p w:rsidR="00A73EB8" w:rsidRPr="00A73EB8" w:rsidRDefault="00305B94" w:rsidP="00A5565A">
            <w:pPr>
              <w:jc w:val="center"/>
            </w:pPr>
            <w:r>
              <w:t>CC.1.4.8.S</w:t>
            </w:r>
          </w:p>
        </w:tc>
        <w:tc>
          <w:tcPr>
            <w:tcW w:w="3420" w:type="dxa"/>
            <w:vAlign w:val="center"/>
          </w:tcPr>
          <w:p w:rsidR="00990086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analysis</w:t>
            </w:r>
          </w:p>
          <w:p w:rsidR="00305B94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  <w:p w:rsidR="00305B94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research</w:t>
            </w:r>
          </w:p>
          <w:p w:rsidR="00305B94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non-fiction</w:t>
            </w:r>
          </w:p>
          <w:p w:rsidR="00305B94" w:rsidRPr="00A73EB8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evidence</w:t>
            </w:r>
          </w:p>
        </w:tc>
        <w:tc>
          <w:tcPr>
            <w:tcW w:w="3420" w:type="dxa"/>
            <w:vAlign w:val="center"/>
          </w:tcPr>
          <w:p w:rsidR="00A73EB8" w:rsidRPr="002F1426" w:rsidRDefault="00F75A97" w:rsidP="00A5565A">
            <w:pPr>
              <w:jc w:val="center"/>
              <w:rPr>
                <w:b/>
              </w:rPr>
            </w:pPr>
            <w:r w:rsidRPr="008E48CD">
              <w:rPr>
                <w:i/>
              </w:rPr>
              <w:t>Scope</w:t>
            </w:r>
            <w:r>
              <w:t xml:space="preserve"> magazine, </w:t>
            </w:r>
            <w:r w:rsidRPr="008E48CD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8E48CD">
              <w:rPr>
                <w:i/>
              </w:rPr>
              <w:t>NewsELA</w:t>
            </w:r>
            <w:proofErr w:type="spellEnd"/>
            <w:r w:rsidRPr="00E53774">
              <w:rPr>
                <w:i/>
              </w:rPr>
              <w:t>, Prentice Hall</w:t>
            </w:r>
            <w:r w:rsidR="00DC0D31">
              <w:t xml:space="preserve"> </w:t>
            </w:r>
            <w:r w:rsidR="00DC0D31" w:rsidRPr="00DC0D31">
              <w:rPr>
                <w:i/>
              </w:rPr>
              <w:t>L</w:t>
            </w:r>
            <w:r w:rsidRPr="00DC0D31">
              <w:rPr>
                <w:i/>
              </w:rPr>
              <w:t>iterature</w:t>
            </w:r>
            <w:r>
              <w:t>, various supplemental novels</w:t>
            </w:r>
          </w:p>
        </w:tc>
        <w:tc>
          <w:tcPr>
            <w:tcW w:w="2880" w:type="dxa"/>
            <w:vAlign w:val="center"/>
          </w:tcPr>
          <w:p w:rsidR="00A73EB8" w:rsidRPr="00DB305D" w:rsidRDefault="008E48CD" w:rsidP="00A5565A">
            <w:pPr>
              <w:spacing w:after="120"/>
              <w:jc w:val="center"/>
              <w:rPr>
                <w:sz w:val="18"/>
              </w:rPr>
            </w:pPr>
            <w:r>
              <w:t>Reader response j</w:t>
            </w:r>
            <w:r w:rsidR="0088323A">
              <w:t>ournals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05B94" w:rsidP="00A5565A">
            <w:pPr>
              <w:jc w:val="center"/>
            </w:pPr>
            <w:r>
              <w:t>Production and Distribution of Writing-Writing Process</w:t>
            </w:r>
          </w:p>
        </w:tc>
        <w:tc>
          <w:tcPr>
            <w:tcW w:w="1890" w:type="dxa"/>
            <w:vAlign w:val="center"/>
          </w:tcPr>
          <w:p w:rsidR="0080537B" w:rsidRPr="00A73EB8" w:rsidRDefault="00305B94" w:rsidP="00A5565A">
            <w:pPr>
              <w:jc w:val="center"/>
            </w:pPr>
            <w:r>
              <w:t>CC.1.4.8.T</w:t>
            </w:r>
          </w:p>
        </w:tc>
        <w:tc>
          <w:tcPr>
            <w:tcW w:w="3420" w:type="dxa"/>
            <w:vAlign w:val="center"/>
          </w:tcPr>
          <w:p w:rsidR="00990086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dialogue</w:t>
            </w:r>
          </w:p>
          <w:p w:rsidR="00305B94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  <w:p w:rsidR="00305B94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pacing</w:t>
            </w:r>
          </w:p>
          <w:p w:rsidR="00305B94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relevant</w:t>
            </w:r>
          </w:p>
          <w:p w:rsidR="00305B94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descriptive details</w:t>
            </w:r>
          </w:p>
          <w:p w:rsidR="00305B94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sensory language</w:t>
            </w:r>
          </w:p>
          <w:p w:rsidR="00305B94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purpose</w:t>
            </w:r>
          </w:p>
          <w:p w:rsidR="00305B94" w:rsidRPr="00A73EB8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audience awareness</w:t>
            </w:r>
          </w:p>
        </w:tc>
        <w:tc>
          <w:tcPr>
            <w:tcW w:w="3420" w:type="dxa"/>
            <w:vAlign w:val="center"/>
          </w:tcPr>
          <w:p w:rsidR="0080537B" w:rsidRPr="002F1426" w:rsidRDefault="00E53774" w:rsidP="00A5565A">
            <w:pPr>
              <w:jc w:val="center"/>
              <w:rPr>
                <w:b/>
              </w:rPr>
            </w:pPr>
            <w:r w:rsidRPr="008E48CD">
              <w:rPr>
                <w:i/>
              </w:rPr>
              <w:t>Scope</w:t>
            </w:r>
            <w:r>
              <w:t xml:space="preserve"> magazine, </w:t>
            </w:r>
            <w:r w:rsidRPr="008E48CD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8E48CD">
              <w:rPr>
                <w:i/>
              </w:rPr>
              <w:t>NewsELA</w:t>
            </w:r>
            <w:proofErr w:type="spellEnd"/>
            <w:r w:rsidRPr="00E53774">
              <w:rPr>
                <w:i/>
              </w:rPr>
              <w:t>, Prentice Hall</w:t>
            </w:r>
            <w:r>
              <w:t xml:space="preserve"> </w:t>
            </w:r>
            <w:r w:rsidRPr="00DC0D31">
              <w:rPr>
                <w:i/>
              </w:rPr>
              <w:t>Literature</w:t>
            </w:r>
            <w:r>
              <w:t>, various supplemental novels</w:t>
            </w:r>
          </w:p>
        </w:tc>
        <w:tc>
          <w:tcPr>
            <w:tcW w:w="2880" w:type="dxa"/>
            <w:vAlign w:val="center"/>
          </w:tcPr>
          <w:p w:rsidR="0080537B" w:rsidRPr="00DB305D" w:rsidRDefault="008E48CD" w:rsidP="00A5565A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05B94" w:rsidP="00A5565A">
            <w:pPr>
              <w:jc w:val="center"/>
            </w:pPr>
            <w:r>
              <w:t>Technology and Publication</w:t>
            </w:r>
          </w:p>
        </w:tc>
        <w:tc>
          <w:tcPr>
            <w:tcW w:w="1890" w:type="dxa"/>
            <w:vAlign w:val="center"/>
          </w:tcPr>
          <w:p w:rsidR="0080537B" w:rsidRPr="00A73EB8" w:rsidRDefault="00305B94" w:rsidP="00A5565A">
            <w:pPr>
              <w:jc w:val="center"/>
            </w:pPr>
            <w:r>
              <w:t>CC.1.4.8.U</w:t>
            </w:r>
          </w:p>
        </w:tc>
        <w:tc>
          <w:tcPr>
            <w:tcW w:w="3420" w:type="dxa"/>
            <w:vAlign w:val="center"/>
          </w:tcPr>
          <w:p w:rsidR="00990086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collaborating</w:t>
            </w:r>
          </w:p>
          <w:p w:rsidR="00305B94" w:rsidRPr="00A73EB8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technology</w:t>
            </w:r>
          </w:p>
        </w:tc>
        <w:tc>
          <w:tcPr>
            <w:tcW w:w="3420" w:type="dxa"/>
            <w:vAlign w:val="center"/>
          </w:tcPr>
          <w:p w:rsidR="0080537B" w:rsidRPr="002F1426" w:rsidRDefault="00E53774" w:rsidP="00A5565A">
            <w:pPr>
              <w:jc w:val="center"/>
              <w:rPr>
                <w:b/>
              </w:rPr>
            </w:pPr>
            <w:r w:rsidRPr="008E48CD">
              <w:rPr>
                <w:i/>
              </w:rPr>
              <w:t>Scope</w:t>
            </w:r>
            <w:r>
              <w:t xml:space="preserve"> magazine, </w:t>
            </w:r>
            <w:r w:rsidRPr="008E48CD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8E48CD">
              <w:rPr>
                <w:i/>
              </w:rPr>
              <w:t>NewsELA</w:t>
            </w:r>
            <w:proofErr w:type="spellEnd"/>
            <w:r w:rsidRPr="00E53774">
              <w:rPr>
                <w:i/>
              </w:rPr>
              <w:t>, Prentice Hall</w:t>
            </w:r>
            <w:r>
              <w:t xml:space="preserve"> </w:t>
            </w:r>
            <w:r w:rsidRPr="00DC0D31">
              <w:rPr>
                <w:i/>
              </w:rPr>
              <w:t>Literature</w:t>
            </w:r>
            <w:r>
              <w:t>, various supplemental novels</w:t>
            </w:r>
          </w:p>
        </w:tc>
        <w:tc>
          <w:tcPr>
            <w:tcW w:w="2880" w:type="dxa"/>
            <w:vAlign w:val="center"/>
          </w:tcPr>
          <w:p w:rsidR="0080537B" w:rsidRPr="00DB305D" w:rsidRDefault="008E48CD" w:rsidP="00A5565A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05B94" w:rsidP="00A5565A">
            <w:pPr>
              <w:jc w:val="center"/>
            </w:pPr>
            <w:r>
              <w:t>Conducting Research</w:t>
            </w:r>
          </w:p>
        </w:tc>
        <w:tc>
          <w:tcPr>
            <w:tcW w:w="1890" w:type="dxa"/>
            <w:vAlign w:val="center"/>
          </w:tcPr>
          <w:p w:rsidR="002717B6" w:rsidRPr="00A73EB8" w:rsidRDefault="00305B94" w:rsidP="00A5565A">
            <w:pPr>
              <w:jc w:val="center"/>
            </w:pPr>
            <w:r>
              <w:t>CC.1.4.8.V</w:t>
            </w:r>
          </w:p>
        </w:tc>
        <w:tc>
          <w:tcPr>
            <w:tcW w:w="3420" w:type="dxa"/>
            <w:vAlign w:val="center"/>
          </w:tcPr>
          <w:p w:rsidR="00990086" w:rsidRPr="00A73EB8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resources</w:t>
            </w:r>
          </w:p>
        </w:tc>
        <w:tc>
          <w:tcPr>
            <w:tcW w:w="3420" w:type="dxa"/>
            <w:vAlign w:val="center"/>
          </w:tcPr>
          <w:p w:rsidR="002717B6" w:rsidRPr="002F1426" w:rsidRDefault="00E53774" w:rsidP="00A5565A">
            <w:pPr>
              <w:jc w:val="center"/>
              <w:rPr>
                <w:b/>
              </w:rPr>
            </w:pPr>
            <w:r w:rsidRPr="008E48CD">
              <w:rPr>
                <w:i/>
              </w:rPr>
              <w:t>Scope</w:t>
            </w:r>
            <w:r>
              <w:t xml:space="preserve"> magazine, </w:t>
            </w:r>
            <w:r w:rsidRPr="008E48CD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8E48CD">
              <w:rPr>
                <w:i/>
              </w:rPr>
              <w:t>NewsELA</w:t>
            </w:r>
            <w:proofErr w:type="spellEnd"/>
            <w:r w:rsidRPr="00E53774">
              <w:rPr>
                <w:i/>
              </w:rPr>
              <w:t>, Prentice Hall</w:t>
            </w:r>
            <w:r>
              <w:t xml:space="preserve"> </w:t>
            </w:r>
            <w:r w:rsidRPr="00DC0D31">
              <w:rPr>
                <w:i/>
              </w:rPr>
              <w:t>Literature</w:t>
            </w:r>
            <w:r>
              <w:t>, various supplemental novels</w:t>
            </w:r>
          </w:p>
        </w:tc>
        <w:tc>
          <w:tcPr>
            <w:tcW w:w="2880" w:type="dxa"/>
            <w:vAlign w:val="center"/>
          </w:tcPr>
          <w:p w:rsidR="002717B6" w:rsidRPr="00DB305D" w:rsidRDefault="008E48CD" w:rsidP="00A5565A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05B94" w:rsidP="00A5565A">
            <w:pPr>
              <w:jc w:val="center"/>
            </w:pPr>
            <w:r>
              <w:t>Credibility, Reliability, and Validity of Sources</w:t>
            </w:r>
          </w:p>
        </w:tc>
        <w:tc>
          <w:tcPr>
            <w:tcW w:w="1890" w:type="dxa"/>
            <w:vAlign w:val="center"/>
          </w:tcPr>
          <w:p w:rsidR="002717B6" w:rsidRPr="00A73EB8" w:rsidRDefault="00305B94" w:rsidP="00A5565A">
            <w:pPr>
              <w:jc w:val="center"/>
            </w:pPr>
            <w:r>
              <w:t>CC.1.4.8.W</w:t>
            </w:r>
          </w:p>
        </w:tc>
        <w:tc>
          <w:tcPr>
            <w:tcW w:w="3420" w:type="dxa"/>
            <w:vAlign w:val="center"/>
          </w:tcPr>
          <w:p w:rsidR="00990086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relevant</w:t>
            </w:r>
          </w:p>
          <w:p w:rsidR="00305B94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plagiarism</w:t>
            </w:r>
          </w:p>
          <w:p w:rsidR="00305B94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quote</w:t>
            </w:r>
          </w:p>
          <w:p w:rsidR="00305B94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paraphrase</w:t>
            </w:r>
          </w:p>
          <w:p w:rsidR="00305B94" w:rsidRPr="00A73EB8" w:rsidRDefault="003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citation</w:t>
            </w:r>
          </w:p>
        </w:tc>
        <w:tc>
          <w:tcPr>
            <w:tcW w:w="3420" w:type="dxa"/>
            <w:vAlign w:val="center"/>
          </w:tcPr>
          <w:p w:rsidR="002717B6" w:rsidRPr="002F1426" w:rsidRDefault="00E53774" w:rsidP="00A5565A">
            <w:pPr>
              <w:jc w:val="center"/>
              <w:rPr>
                <w:b/>
              </w:rPr>
            </w:pPr>
            <w:r w:rsidRPr="008E48CD">
              <w:rPr>
                <w:i/>
              </w:rPr>
              <w:t>Scope</w:t>
            </w:r>
            <w:r>
              <w:t xml:space="preserve"> magazine, </w:t>
            </w:r>
            <w:r w:rsidRPr="008E48CD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8E48CD">
              <w:rPr>
                <w:i/>
              </w:rPr>
              <w:t>NewsELA</w:t>
            </w:r>
            <w:proofErr w:type="spellEnd"/>
            <w:r w:rsidRPr="00E53774">
              <w:rPr>
                <w:i/>
              </w:rPr>
              <w:t>, Prentice Hall</w:t>
            </w:r>
            <w:r>
              <w:t xml:space="preserve"> </w:t>
            </w:r>
            <w:r w:rsidRPr="00DC0D31">
              <w:rPr>
                <w:i/>
              </w:rPr>
              <w:t>Literature</w:t>
            </w:r>
            <w:r>
              <w:t>, various supplemental novels</w:t>
            </w:r>
          </w:p>
        </w:tc>
        <w:tc>
          <w:tcPr>
            <w:tcW w:w="2880" w:type="dxa"/>
            <w:vAlign w:val="center"/>
          </w:tcPr>
          <w:p w:rsidR="002717B6" w:rsidRPr="00DB305D" w:rsidRDefault="008E48CD" w:rsidP="00A5565A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05B94" w:rsidTr="00E61276">
        <w:tc>
          <w:tcPr>
            <w:tcW w:w="2785" w:type="dxa"/>
            <w:vAlign w:val="center"/>
          </w:tcPr>
          <w:p w:rsidR="00305B94" w:rsidRPr="00DE5063" w:rsidRDefault="00305B94" w:rsidP="00E61276">
            <w:pPr>
              <w:jc w:val="center"/>
            </w:pPr>
            <w:r>
              <w:lastRenderedPageBreak/>
              <w:t>Range of Writing</w:t>
            </w:r>
          </w:p>
        </w:tc>
        <w:tc>
          <w:tcPr>
            <w:tcW w:w="1890" w:type="dxa"/>
            <w:vAlign w:val="center"/>
          </w:tcPr>
          <w:p w:rsidR="00305B94" w:rsidRPr="00A73EB8" w:rsidRDefault="00305B94" w:rsidP="00E61276">
            <w:pPr>
              <w:jc w:val="center"/>
            </w:pPr>
            <w:r>
              <w:t>CC.1.4.8.X</w:t>
            </w:r>
          </w:p>
        </w:tc>
        <w:tc>
          <w:tcPr>
            <w:tcW w:w="3420" w:type="dxa"/>
            <w:vAlign w:val="center"/>
          </w:tcPr>
          <w:p w:rsidR="00305B94" w:rsidRDefault="00305B94" w:rsidP="00E6127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task</w:t>
            </w:r>
          </w:p>
          <w:p w:rsidR="00305B94" w:rsidRDefault="00305B94" w:rsidP="00305B9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purpose</w:t>
            </w:r>
          </w:p>
          <w:p w:rsidR="00305B94" w:rsidRPr="00A73EB8" w:rsidRDefault="00305B94" w:rsidP="00305B9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audience</w:t>
            </w:r>
          </w:p>
        </w:tc>
        <w:tc>
          <w:tcPr>
            <w:tcW w:w="3420" w:type="dxa"/>
            <w:vAlign w:val="center"/>
          </w:tcPr>
          <w:p w:rsidR="00305B94" w:rsidRPr="002F1426" w:rsidRDefault="00E53774" w:rsidP="00E61276">
            <w:pPr>
              <w:jc w:val="center"/>
              <w:rPr>
                <w:b/>
              </w:rPr>
            </w:pPr>
            <w:r w:rsidRPr="008E48CD">
              <w:rPr>
                <w:i/>
              </w:rPr>
              <w:t>Scope</w:t>
            </w:r>
            <w:r>
              <w:t xml:space="preserve"> magazine, </w:t>
            </w:r>
            <w:r w:rsidRPr="008E48CD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8E48CD">
              <w:rPr>
                <w:i/>
              </w:rPr>
              <w:t>NewsELA</w:t>
            </w:r>
            <w:proofErr w:type="spellEnd"/>
            <w:r w:rsidRPr="00E53774">
              <w:rPr>
                <w:i/>
              </w:rPr>
              <w:t>, Prentice Hall</w:t>
            </w:r>
            <w:r>
              <w:t xml:space="preserve"> </w:t>
            </w:r>
            <w:r w:rsidRPr="00DC0D31">
              <w:rPr>
                <w:i/>
              </w:rPr>
              <w:t>Literature</w:t>
            </w:r>
            <w:r>
              <w:t>, various supplemental novels</w:t>
            </w:r>
          </w:p>
        </w:tc>
        <w:tc>
          <w:tcPr>
            <w:tcW w:w="2880" w:type="dxa"/>
            <w:vAlign w:val="center"/>
          </w:tcPr>
          <w:p w:rsidR="00305B94" w:rsidRPr="00DB305D" w:rsidRDefault="008E48CD" w:rsidP="00E61276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305B94" w:rsidRDefault="00305B94" w:rsidP="00990086">
      <w:pPr>
        <w:spacing w:after="0"/>
        <w:rPr>
          <w:sz w:val="4"/>
          <w:szCs w:val="4"/>
        </w:rPr>
      </w:pPr>
    </w:p>
    <w:p w:rsidR="00305B94" w:rsidRPr="00305B94" w:rsidRDefault="00305B94" w:rsidP="00990086">
      <w:pPr>
        <w:spacing w:after="0"/>
        <w:rPr>
          <w:sz w:val="4"/>
          <w:szCs w:val="4"/>
        </w:rPr>
      </w:pPr>
    </w:p>
    <w:sectPr w:rsidR="00305B94" w:rsidRPr="00305B94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05B94"/>
    <w:rsid w:val="005E38FC"/>
    <w:rsid w:val="00611B54"/>
    <w:rsid w:val="007A147C"/>
    <w:rsid w:val="007F0C34"/>
    <w:rsid w:val="0080537B"/>
    <w:rsid w:val="00824B90"/>
    <w:rsid w:val="0088323A"/>
    <w:rsid w:val="008902B0"/>
    <w:rsid w:val="008E48CD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C0D31"/>
    <w:rsid w:val="00DE5063"/>
    <w:rsid w:val="00E53774"/>
    <w:rsid w:val="00EF1B39"/>
    <w:rsid w:val="00F75A97"/>
    <w:rsid w:val="00F9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F643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9EC77-5F94-4D65-AB7E-F8F5ACFEB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Keating, Karen E.</cp:lastModifiedBy>
  <cp:revision>8</cp:revision>
  <dcterms:created xsi:type="dcterms:W3CDTF">2017-02-06T18:10:00Z</dcterms:created>
  <dcterms:modified xsi:type="dcterms:W3CDTF">2017-09-22T17:37:00Z</dcterms:modified>
</cp:coreProperties>
</file>