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05049" w:rsidRPr="00A05049">
        <w:rPr>
          <w:u w:val="single"/>
        </w:rPr>
        <w:t>Honors</w:t>
      </w:r>
      <w:r w:rsidR="00A05049" w:rsidRPr="00A05049">
        <w:rPr>
          <w:b/>
          <w:u w:val="single"/>
        </w:rPr>
        <w:t xml:space="preserve"> </w:t>
      </w:r>
      <w:r w:rsidR="00F32339" w:rsidRPr="00A05049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32339">
        <w:rPr>
          <w:u w:val="single"/>
        </w:rPr>
        <w:t>7</w:t>
      </w:r>
    </w:p>
    <w:tbl>
      <w:tblPr>
        <w:tblStyle w:val="TableGrid"/>
        <w:tblW w:w="14395" w:type="dxa"/>
        <w:tblLook w:val="04A0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3233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32339">
              <w:t>Writing- Narrative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D4DFF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32339">
              <w:t>How does a writer create narratives that develop real or imagined experiences or events?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32339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F32339" w:rsidP="00A5565A">
            <w:pPr>
              <w:jc w:val="center"/>
            </w:pPr>
            <w:r>
              <w:t>CC.1.4.7</w:t>
            </w:r>
            <w:r w:rsidR="005F313E">
              <w:t>.</w:t>
            </w:r>
            <w:r>
              <w:t>N</w:t>
            </w:r>
          </w:p>
        </w:tc>
        <w:tc>
          <w:tcPr>
            <w:tcW w:w="3420" w:type="dxa"/>
            <w:vAlign w:val="center"/>
          </w:tcPr>
          <w:p w:rsidR="00990086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engage/orient</w:t>
            </w:r>
          </w:p>
          <w:p w:rsidR="00F32339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</w:t>
            </w:r>
          </w:p>
          <w:p w:rsidR="00F32339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</w:t>
            </w:r>
          </w:p>
          <w:p w:rsidR="00F32339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narrator</w:t>
            </w:r>
          </w:p>
          <w:p w:rsidR="00F32339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</w:t>
            </w:r>
          </w:p>
          <w:p w:rsidR="00F32339" w:rsidRPr="00A73EB8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 sequence- plot</w:t>
            </w:r>
          </w:p>
        </w:tc>
        <w:tc>
          <w:tcPr>
            <w:tcW w:w="3420" w:type="dxa"/>
            <w:vAlign w:val="center"/>
          </w:tcPr>
          <w:p w:rsidR="00A73EB8" w:rsidRPr="002F1426" w:rsidRDefault="001D2737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t>Scope</w:t>
            </w:r>
            <w:r w:rsidR="008350E6">
              <w:t xml:space="preserve"> m</w:t>
            </w:r>
            <w:r>
              <w:t xml:space="preserve">agazine, </w:t>
            </w:r>
            <w:r w:rsidR="008350E6" w:rsidRPr="00030CEC">
              <w:rPr>
                <w:i/>
              </w:rPr>
              <w:t>Upfront</w:t>
            </w:r>
            <w:r w:rsidR="008350E6">
              <w:t xml:space="preserve"> m</w:t>
            </w:r>
            <w:r>
              <w:t xml:space="preserve">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8350E6" w:rsidP="00A5565A">
            <w:pPr>
              <w:spacing w:after="120"/>
              <w:jc w:val="center"/>
              <w:rPr>
                <w:sz w:val="18"/>
              </w:rPr>
            </w:pPr>
            <w:r>
              <w:t>Narrative writing p</w:t>
            </w:r>
            <w:r w:rsidR="001D2737">
              <w:t>iece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  <w:gridCol w:w="2880"/>
      </w:tblGrid>
      <w:tr w:rsidR="001D2737" w:rsidTr="00AD4188">
        <w:tc>
          <w:tcPr>
            <w:tcW w:w="2785" w:type="dxa"/>
            <w:vAlign w:val="center"/>
          </w:tcPr>
          <w:p w:rsidR="001D2737" w:rsidRPr="00DE5063" w:rsidRDefault="001D2737" w:rsidP="001D2737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1D2737" w:rsidRPr="00A73EB8" w:rsidRDefault="001D2737" w:rsidP="001D2737">
            <w:pPr>
              <w:jc w:val="center"/>
            </w:pPr>
            <w:r>
              <w:t>CC.1.4.7</w:t>
            </w:r>
            <w:r w:rsidR="005F313E">
              <w:t>.</w:t>
            </w:r>
            <w:r>
              <w:t>O</w:t>
            </w:r>
          </w:p>
        </w:tc>
        <w:tc>
          <w:tcPr>
            <w:tcW w:w="3420" w:type="dxa"/>
            <w:vAlign w:val="center"/>
          </w:tcPr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pacing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description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events</w:t>
            </w:r>
          </w:p>
          <w:p w:rsidR="001D2737" w:rsidRPr="00A73EB8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characters</w:t>
            </w:r>
          </w:p>
        </w:tc>
        <w:tc>
          <w:tcPr>
            <w:tcW w:w="3420" w:type="dxa"/>
            <w:vAlign w:val="center"/>
          </w:tcPr>
          <w:p w:rsidR="001D2737" w:rsidRPr="002F1426" w:rsidRDefault="008350E6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t>Scope</w:t>
            </w:r>
            <w:r>
              <w:t xml:space="preserve"> magazine, </w:t>
            </w:r>
            <w:r w:rsidRPr="00030CE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1D2737" w:rsidRPr="00DB305D" w:rsidRDefault="008350E6" w:rsidP="001D2737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  <w:tc>
          <w:tcPr>
            <w:tcW w:w="2880" w:type="dxa"/>
            <w:vAlign w:val="center"/>
          </w:tcPr>
          <w:p w:rsidR="001D2737" w:rsidRPr="00DB305D" w:rsidRDefault="001D2737" w:rsidP="001D273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  <w:gridCol w:w="2880"/>
      </w:tblGrid>
      <w:tr w:rsidR="001D2737" w:rsidTr="00504B8A">
        <w:tc>
          <w:tcPr>
            <w:tcW w:w="2785" w:type="dxa"/>
            <w:vAlign w:val="center"/>
          </w:tcPr>
          <w:p w:rsidR="001D2737" w:rsidRPr="00DE5063" w:rsidRDefault="001D2737" w:rsidP="001D2737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1D2737" w:rsidRPr="00A73EB8" w:rsidRDefault="001D2737" w:rsidP="001D2737">
            <w:pPr>
              <w:jc w:val="center"/>
            </w:pPr>
            <w:r>
              <w:t>CC.1.4.7</w:t>
            </w:r>
            <w:r w:rsidR="005F313E">
              <w:t>.</w:t>
            </w:r>
            <w:r>
              <w:t>P</w:t>
            </w:r>
          </w:p>
        </w:tc>
        <w:tc>
          <w:tcPr>
            <w:tcW w:w="3420" w:type="dxa"/>
            <w:vAlign w:val="center"/>
          </w:tcPr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transitions</w:t>
            </w:r>
          </w:p>
          <w:p w:rsidR="001D2737" w:rsidRPr="00A73EB8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sequence</w:t>
            </w:r>
          </w:p>
        </w:tc>
        <w:tc>
          <w:tcPr>
            <w:tcW w:w="3420" w:type="dxa"/>
            <w:vAlign w:val="center"/>
          </w:tcPr>
          <w:p w:rsidR="001D2737" w:rsidRPr="002F1426" w:rsidRDefault="008350E6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t>Scope</w:t>
            </w:r>
            <w:r>
              <w:t xml:space="preserve"> magazine, </w:t>
            </w:r>
            <w:r w:rsidRPr="00030CE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1D2737" w:rsidRPr="00DB305D" w:rsidRDefault="008350E6" w:rsidP="001D2737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  <w:tc>
          <w:tcPr>
            <w:tcW w:w="2880" w:type="dxa"/>
            <w:vAlign w:val="center"/>
          </w:tcPr>
          <w:p w:rsidR="001D2737" w:rsidRPr="00DB305D" w:rsidRDefault="001D2737" w:rsidP="001D273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  <w:gridCol w:w="2880"/>
      </w:tblGrid>
      <w:tr w:rsidR="001D2737" w:rsidTr="002859E5">
        <w:tc>
          <w:tcPr>
            <w:tcW w:w="2785" w:type="dxa"/>
            <w:vAlign w:val="center"/>
          </w:tcPr>
          <w:p w:rsidR="001D2737" w:rsidRPr="00DE5063" w:rsidRDefault="001D2737" w:rsidP="001D2737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1D2737" w:rsidRPr="00A73EB8" w:rsidRDefault="001D2737" w:rsidP="001D2737">
            <w:pPr>
              <w:jc w:val="center"/>
            </w:pPr>
            <w:r>
              <w:t>CC.1.4.7</w:t>
            </w:r>
            <w:r w:rsidR="005F313E">
              <w:t>.</w:t>
            </w:r>
            <w:r>
              <w:t>Q</w:t>
            </w:r>
          </w:p>
        </w:tc>
        <w:tc>
          <w:tcPr>
            <w:tcW w:w="3420" w:type="dxa"/>
            <w:vAlign w:val="center"/>
          </w:tcPr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precise language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descriptive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details</w:t>
            </w:r>
          </w:p>
          <w:p w:rsidR="001D2737" w:rsidRPr="00A73EB8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language</w:t>
            </w:r>
          </w:p>
        </w:tc>
        <w:tc>
          <w:tcPr>
            <w:tcW w:w="3420" w:type="dxa"/>
            <w:vAlign w:val="center"/>
          </w:tcPr>
          <w:p w:rsidR="001D2737" w:rsidRPr="002F1426" w:rsidRDefault="008350E6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t>Scope</w:t>
            </w:r>
            <w:r>
              <w:t xml:space="preserve"> magazine, </w:t>
            </w:r>
            <w:r w:rsidRPr="00030CE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1D2737" w:rsidRPr="00DB305D" w:rsidRDefault="008350E6" w:rsidP="001D2737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  <w:tc>
          <w:tcPr>
            <w:tcW w:w="2880" w:type="dxa"/>
            <w:vAlign w:val="center"/>
          </w:tcPr>
          <w:p w:rsidR="001D2737" w:rsidRPr="00DB305D" w:rsidRDefault="001D2737" w:rsidP="001D273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  <w:gridCol w:w="2880"/>
      </w:tblGrid>
      <w:tr w:rsidR="001D2737" w:rsidTr="00ED1115">
        <w:tc>
          <w:tcPr>
            <w:tcW w:w="2785" w:type="dxa"/>
            <w:vAlign w:val="center"/>
          </w:tcPr>
          <w:p w:rsidR="001D2737" w:rsidRPr="00DE5063" w:rsidRDefault="001D2737" w:rsidP="001D2737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1D2737" w:rsidRPr="00A73EB8" w:rsidRDefault="00A05049" w:rsidP="001D2737">
            <w:pPr>
              <w:jc w:val="center"/>
            </w:pPr>
            <w:r>
              <w:t>CC1.4.7.</w:t>
            </w:r>
            <w:r w:rsidR="001D2737">
              <w:t>R</w:t>
            </w:r>
          </w:p>
        </w:tc>
        <w:tc>
          <w:tcPr>
            <w:tcW w:w="3420" w:type="dxa"/>
            <w:vAlign w:val="center"/>
          </w:tcPr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phrases/clauses- function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types- simple, compound, complex, compound-complex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misplaced and dangling modifiers</w:t>
            </w:r>
          </w:p>
          <w:p w:rsidR="001D2737" w:rsidRDefault="008350E6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 number, person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antecedents- unclear/ambiguous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tense- shifts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fragments/run-ons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subject-verb agreement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pronoun-antecedent agreement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frequently confused words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comma use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adjectives</w:t>
            </w:r>
          </w:p>
          <w:p w:rsidR="001D2737" w:rsidRPr="00A73EB8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nonrestrictive/parenthetical elements- commas, dashes, parentheses</w:t>
            </w:r>
          </w:p>
        </w:tc>
        <w:tc>
          <w:tcPr>
            <w:tcW w:w="3420" w:type="dxa"/>
            <w:vAlign w:val="center"/>
          </w:tcPr>
          <w:p w:rsidR="001D2737" w:rsidRPr="002F1426" w:rsidRDefault="008350E6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lastRenderedPageBreak/>
              <w:t>Scope</w:t>
            </w:r>
            <w:r>
              <w:t xml:space="preserve"> magazine, </w:t>
            </w:r>
            <w:bookmarkStart w:id="0" w:name="_GoBack"/>
            <w:r w:rsidRPr="00030CEC">
              <w:rPr>
                <w:i/>
              </w:rPr>
              <w:t>Upfront</w:t>
            </w:r>
            <w:bookmarkEnd w:id="0"/>
            <w:r>
              <w:t xml:space="preserve"> magazine,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1D2737" w:rsidRPr="00DB305D" w:rsidRDefault="008350E6" w:rsidP="001D2737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  <w:tc>
          <w:tcPr>
            <w:tcW w:w="2880" w:type="dxa"/>
            <w:vAlign w:val="center"/>
          </w:tcPr>
          <w:p w:rsidR="001D2737" w:rsidRPr="00DB305D" w:rsidRDefault="001D2737" w:rsidP="001D273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attachedTemplate r:id="rId1"/>
  <w:defaultTabStop w:val="720"/>
  <w:characterSpacingControl w:val="doNotCompress"/>
  <w:compat/>
  <w:rsids>
    <w:rsidRoot w:val="000850C2"/>
    <w:rsid w:val="00030CEC"/>
    <w:rsid w:val="000850C2"/>
    <w:rsid w:val="00090D1F"/>
    <w:rsid w:val="001951E8"/>
    <w:rsid w:val="001D2737"/>
    <w:rsid w:val="001E1FF2"/>
    <w:rsid w:val="00243906"/>
    <w:rsid w:val="002717B6"/>
    <w:rsid w:val="002F1426"/>
    <w:rsid w:val="002F1966"/>
    <w:rsid w:val="003C67D8"/>
    <w:rsid w:val="005D4DFF"/>
    <w:rsid w:val="005E38FC"/>
    <w:rsid w:val="005F313E"/>
    <w:rsid w:val="00611B54"/>
    <w:rsid w:val="007A147C"/>
    <w:rsid w:val="007F0C34"/>
    <w:rsid w:val="0080537B"/>
    <w:rsid w:val="008350E6"/>
    <w:rsid w:val="008902B0"/>
    <w:rsid w:val="00990086"/>
    <w:rsid w:val="009A0FC1"/>
    <w:rsid w:val="00A05049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F32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D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E5D77-7EA0-4717-9464-CE7C0BE65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atepsich</cp:lastModifiedBy>
  <cp:revision>8</cp:revision>
  <dcterms:created xsi:type="dcterms:W3CDTF">2017-06-15T13:03:00Z</dcterms:created>
  <dcterms:modified xsi:type="dcterms:W3CDTF">2017-09-22T18:30:00Z</dcterms:modified>
</cp:coreProperties>
</file>