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A4057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A4057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A405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A4057">
              <w:t>Reading Literature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D0CF3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A4057">
              <w:t>How do I read, understand and respond to literature? How do I make connections among ideas and between texts? How do I use textual evidence effectively? How do I determine the meaning of words and phrases as they are used in content?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A4057" w:rsidP="00A5565A">
            <w:pPr>
              <w:jc w:val="center"/>
            </w:pPr>
            <w:r>
              <w:t>Key Ideas and Details</w:t>
            </w:r>
          </w:p>
        </w:tc>
        <w:tc>
          <w:tcPr>
            <w:tcW w:w="1890" w:type="dxa"/>
            <w:vAlign w:val="center"/>
          </w:tcPr>
          <w:p w:rsidR="00A73EB8" w:rsidRPr="00A73EB8" w:rsidRDefault="00DA4057" w:rsidP="00A5565A">
            <w:pPr>
              <w:jc w:val="center"/>
            </w:pPr>
            <w:r>
              <w:t>CC.1.3.6.A, CC.1.3.6.B, CC.1.3.6.C</w:t>
            </w:r>
          </w:p>
        </w:tc>
        <w:tc>
          <w:tcPr>
            <w:tcW w:w="3420" w:type="dxa"/>
            <w:vAlign w:val="center"/>
          </w:tcPr>
          <w:p w:rsidR="00990086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episode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idea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cite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opinions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judgments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resolution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details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generalizations</w:t>
            </w:r>
          </w:p>
          <w:p w:rsidR="00DA4057" w:rsidRPr="00A73EB8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</w:tc>
        <w:tc>
          <w:tcPr>
            <w:tcW w:w="3420" w:type="dxa"/>
            <w:vAlign w:val="center"/>
          </w:tcPr>
          <w:p w:rsidR="00A73EB8" w:rsidRPr="002F1426" w:rsidRDefault="007D0CF3" w:rsidP="00A5565A">
            <w:pPr>
              <w:jc w:val="center"/>
              <w:rPr>
                <w:b/>
              </w:rPr>
            </w:pPr>
            <w:r w:rsidRPr="00670E2F">
              <w:rPr>
                <w:i/>
              </w:rPr>
              <w:t>Scope</w:t>
            </w:r>
            <w:r w:rsidR="00670E2F">
              <w:t xml:space="preserve"> magazine, </w:t>
            </w:r>
            <w:r w:rsidR="00670E2F" w:rsidRPr="00670E2F">
              <w:rPr>
                <w:i/>
              </w:rPr>
              <w:t>Ready Common Core</w:t>
            </w:r>
            <w:r w:rsidR="00670E2F">
              <w:t xml:space="preserve"> w</w:t>
            </w:r>
            <w:r>
              <w:t xml:space="preserve">orkbook, </w:t>
            </w:r>
            <w:r w:rsidRPr="00670E2F">
              <w:rPr>
                <w:i/>
              </w:rPr>
              <w:t>Study Island</w:t>
            </w:r>
            <w:r>
              <w:t>, online resources, various supplemental novels</w:t>
            </w:r>
          </w:p>
        </w:tc>
        <w:tc>
          <w:tcPr>
            <w:tcW w:w="2880" w:type="dxa"/>
            <w:vAlign w:val="center"/>
          </w:tcPr>
          <w:p w:rsidR="00A73EB8" w:rsidRPr="00DB305D" w:rsidRDefault="007D0CF3" w:rsidP="00A5565A">
            <w:pPr>
              <w:spacing w:after="120"/>
              <w:jc w:val="center"/>
              <w:rPr>
                <w:sz w:val="18"/>
              </w:rPr>
            </w:pPr>
            <w:r>
              <w:t>Text-based projects</w:t>
            </w:r>
            <w:r w:rsidR="00670E2F">
              <w:t xml:space="preserve">, </w:t>
            </w:r>
            <w:r>
              <w:t xml:space="preserve">quizzes, </w:t>
            </w:r>
            <w:r w:rsidR="00670E2F">
              <w:t xml:space="preserve">and </w:t>
            </w:r>
            <w:r w:rsidR="000211BE">
              <w:t>text-</w:t>
            </w:r>
            <w:r>
              <w:t>dependent analysis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A4057" w:rsidP="00A5565A">
            <w:pPr>
              <w:jc w:val="center"/>
            </w:pPr>
            <w:r>
              <w:t>Craft and Structure</w:t>
            </w:r>
          </w:p>
        </w:tc>
        <w:tc>
          <w:tcPr>
            <w:tcW w:w="1890" w:type="dxa"/>
            <w:vAlign w:val="center"/>
          </w:tcPr>
          <w:p w:rsidR="0080537B" w:rsidRPr="00A73EB8" w:rsidRDefault="00DA4057" w:rsidP="00A5565A">
            <w:pPr>
              <w:jc w:val="center"/>
            </w:pPr>
            <w:r>
              <w:t>CC.1.3.6.D, CC.1.3.6.E, CC.1.3.6.F</w:t>
            </w:r>
          </w:p>
        </w:tc>
        <w:tc>
          <w:tcPr>
            <w:tcW w:w="3420" w:type="dxa"/>
            <w:vAlign w:val="center"/>
          </w:tcPr>
          <w:p w:rsidR="00990086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effectiveness of point of view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connotative meaning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meaning</w:t>
            </w:r>
          </w:p>
          <w:p w:rsidR="007D0CF3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tone </w:t>
            </w:r>
          </w:p>
          <w:p w:rsidR="00DA4057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nuance</w:t>
            </w:r>
          </w:p>
          <w:p w:rsidR="00DA4057" w:rsidRPr="00A73EB8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plot</w:t>
            </w:r>
          </w:p>
        </w:tc>
        <w:tc>
          <w:tcPr>
            <w:tcW w:w="3420" w:type="dxa"/>
            <w:vAlign w:val="center"/>
          </w:tcPr>
          <w:p w:rsidR="0080537B" w:rsidRPr="002F1426" w:rsidRDefault="00670E2F" w:rsidP="00A5565A">
            <w:pPr>
              <w:jc w:val="center"/>
              <w:rPr>
                <w:b/>
              </w:rPr>
            </w:pPr>
            <w:r w:rsidRPr="00670E2F">
              <w:rPr>
                <w:i/>
              </w:rPr>
              <w:t>Scope</w:t>
            </w:r>
            <w:r>
              <w:t xml:space="preserve"> magazine</w:t>
            </w:r>
            <w:r w:rsidRPr="00670E2F">
              <w:rPr>
                <w:i/>
              </w:rPr>
              <w:t>, Ready Common Core</w:t>
            </w:r>
            <w:r>
              <w:t xml:space="preserve"> w</w:t>
            </w:r>
            <w:r w:rsidR="007D0CF3">
              <w:t>orkbook</w:t>
            </w:r>
            <w:r w:rsidR="007D0CF3" w:rsidRPr="00670E2F">
              <w:rPr>
                <w:i/>
              </w:rPr>
              <w:t>, Study Island,</w:t>
            </w:r>
            <w:r w:rsidR="007D0CF3">
              <w:t xml:space="preserve"> online resources, various supplemental novels</w:t>
            </w:r>
          </w:p>
        </w:tc>
        <w:tc>
          <w:tcPr>
            <w:tcW w:w="2880" w:type="dxa"/>
            <w:vAlign w:val="center"/>
          </w:tcPr>
          <w:p w:rsidR="0080537B" w:rsidRPr="00DB305D" w:rsidRDefault="00670E2F" w:rsidP="00A5565A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 w:rsidR="007D0CF3">
              <w:t xml:space="preserve"> quizzes, </w:t>
            </w:r>
            <w:r>
              <w:t xml:space="preserve">and </w:t>
            </w:r>
            <w:r w:rsidR="000211BE">
              <w:t>text-</w:t>
            </w:r>
            <w:r w:rsidR="007D0CF3"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A4057" w:rsidP="00A5565A">
            <w:pPr>
              <w:jc w:val="center"/>
            </w:pPr>
            <w:r>
              <w:t>Integration of Knowledge and Ideas</w:t>
            </w:r>
          </w:p>
        </w:tc>
        <w:tc>
          <w:tcPr>
            <w:tcW w:w="1890" w:type="dxa"/>
            <w:vAlign w:val="center"/>
          </w:tcPr>
          <w:p w:rsidR="0080537B" w:rsidRPr="00A73EB8" w:rsidRDefault="00DA4057" w:rsidP="00A5565A">
            <w:pPr>
              <w:jc w:val="center"/>
            </w:pPr>
            <w:r>
              <w:t>CC.1.3.6.G, CC.1.3.6.H</w:t>
            </w:r>
          </w:p>
        </w:tc>
        <w:tc>
          <w:tcPr>
            <w:tcW w:w="3420" w:type="dxa"/>
            <w:vAlign w:val="center"/>
          </w:tcPr>
          <w:p w:rsidR="00990086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</w:t>
            </w:r>
          </w:p>
          <w:p w:rsidR="00DA4057" w:rsidRPr="00A73EB8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literary elements</w:t>
            </w:r>
          </w:p>
        </w:tc>
        <w:tc>
          <w:tcPr>
            <w:tcW w:w="3420" w:type="dxa"/>
            <w:vAlign w:val="center"/>
          </w:tcPr>
          <w:p w:rsidR="0080537B" w:rsidRPr="002F1426" w:rsidRDefault="00670E2F" w:rsidP="00A5565A">
            <w:pPr>
              <w:jc w:val="center"/>
              <w:rPr>
                <w:b/>
              </w:rPr>
            </w:pPr>
            <w:r w:rsidRPr="00670E2F">
              <w:rPr>
                <w:i/>
              </w:rPr>
              <w:t xml:space="preserve">Scope </w:t>
            </w:r>
            <w:r>
              <w:t xml:space="preserve">magazine, </w:t>
            </w:r>
            <w:r w:rsidRPr="00670E2F">
              <w:rPr>
                <w:i/>
              </w:rPr>
              <w:t>Ready Common Core</w:t>
            </w:r>
            <w:r>
              <w:t xml:space="preserve"> w</w:t>
            </w:r>
            <w:r w:rsidR="007D0CF3">
              <w:t xml:space="preserve">orkbook, </w:t>
            </w:r>
            <w:r w:rsidR="007D0CF3" w:rsidRPr="00670E2F">
              <w:rPr>
                <w:i/>
              </w:rPr>
              <w:t xml:space="preserve">Study Island, </w:t>
            </w:r>
            <w:r w:rsidR="007D0CF3">
              <w:t>online resources, various supplemental novels</w:t>
            </w:r>
          </w:p>
        </w:tc>
        <w:tc>
          <w:tcPr>
            <w:tcW w:w="2880" w:type="dxa"/>
            <w:vAlign w:val="center"/>
          </w:tcPr>
          <w:p w:rsidR="0080537B" w:rsidRPr="00DB305D" w:rsidRDefault="00670E2F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Text-based projects, </w:t>
            </w:r>
            <w:r w:rsidR="007D0CF3">
              <w:t>quizzes,</w:t>
            </w:r>
            <w:r>
              <w:t xml:space="preserve"> and</w:t>
            </w:r>
            <w:r w:rsidR="000211BE">
              <w:t xml:space="preserve"> text-</w:t>
            </w:r>
            <w:r w:rsidR="007D0CF3"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A4057" w:rsidP="00A5565A">
            <w:pPr>
              <w:jc w:val="center"/>
            </w:pPr>
            <w:r>
              <w:t>Vocabulary Acquisition and Use</w:t>
            </w:r>
          </w:p>
        </w:tc>
        <w:tc>
          <w:tcPr>
            <w:tcW w:w="1890" w:type="dxa"/>
            <w:vAlign w:val="center"/>
          </w:tcPr>
          <w:p w:rsidR="002717B6" w:rsidRPr="00A73EB8" w:rsidRDefault="00DA4057" w:rsidP="00A5565A">
            <w:pPr>
              <w:jc w:val="center"/>
            </w:pPr>
            <w:r>
              <w:t>CC.1.3.6.I, CC.1.3.6.J</w:t>
            </w:r>
          </w:p>
        </w:tc>
        <w:tc>
          <w:tcPr>
            <w:tcW w:w="3420" w:type="dxa"/>
            <w:vAlign w:val="center"/>
          </w:tcPr>
          <w:p w:rsidR="00990086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academic</w:t>
            </w:r>
          </w:p>
          <w:p w:rsidR="00DA4057" w:rsidRPr="00A73EB8" w:rsidRDefault="00DA40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specific</w:t>
            </w:r>
          </w:p>
        </w:tc>
        <w:tc>
          <w:tcPr>
            <w:tcW w:w="3420" w:type="dxa"/>
            <w:vAlign w:val="center"/>
          </w:tcPr>
          <w:p w:rsidR="002717B6" w:rsidRPr="002F1426" w:rsidRDefault="00670E2F" w:rsidP="00A5565A">
            <w:pPr>
              <w:jc w:val="center"/>
              <w:rPr>
                <w:b/>
              </w:rPr>
            </w:pPr>
            <w:r w:rsidRPr="00670E2F">
              <w:rPr>
                <w:i/>
              </w:rPr>
              <w:t>Scope</w:t>
            </w:r>
            <w:r>
              <w:t xml:space="preserve"> magazine</w:t>
            </w:r>
            <w:r w:rsidRPr="00670E2F">
              <w:rPr>
                <w:i/>
              </w:rPr>
              <w:t>, Ready Common</w:t>
            </w:r>
            <w:r>
              <w:t xml:space="preserve"> </w:t>
            </w:r>
            <w:r w:rsidRPr="00670E2F">
              <w:rPr>
                <w:i/>
              </w:rPr>
              <w:t>Core</w:t>
            </w:r>
            <w:r>
              <w:t xml:space="preserve"> w</w:t>
            </w:r>
            <w:r w:rsidR="007D0CF3">
              <w:t>orkbook</w:t>
            </w:r>
            <w:r w:rsidR="007D0CF3" w:rsidRPr="00670E2F">
              <w:rPr>
                <w:i/>
              </w:rPr>
              <w:t>, Study Island</w:t>
            </w:r>
            <w:r w:rsidR="007D0CF3">
              <w:t>, online resources, various supplemental novels</w:t>
            </w:r>
          </w:p>
        </w:tc>
        <w:tc>
          <w:tcPr>
            <w:tcW w:w="2880" w:type="dxa"/>
            <w:vAlign w:val="center"/>
          </w:tcPr>
          <w:p w:rsidR="002717B6" w:rsidRPr="00DB305D" w:rsidRDefault="00670E2F" w:rsidP="00A5565A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 w:rsidR="007D0CF3">
              <w:t xml:space="preserve"> quizzes, </w:t>
            </w:r>
            <w:r>
              <w:t xml:space="preserve">and </w:t>
            </w:r>
            <w:r w:rsidR="000211BE">
              <w:t>text-</w:t>
            </w:r>
            <w:r w:rsidR="007D0CF3">
              <w:t>dependent analysis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A4057" w:rsidP="00A5565A">
            <w:pPr>
              <w:jc w:val="center"/>
            </w:pPr>
            <w:r>
              <w:lastRenderedPageBreak/>
              <w:t>Range of Reading</w:t>
            </w:r>
          </w:p>
        </w:tc>
        <w:tc>
          <w:tcPr>
            <w:tcW w:w="1890" w:type="dxa"/>
            <w:vAlign w:val="center"/>
          </w:tcPr>
          <w:p w:rsidR="002717B6" w:rsidRPr="00A73EB8" w:rsidRDefault="00DA4057" w:rsidP="00A5565A">
            <w:pPr>
              <w:jc w:val="center"/>
            </w:pPr>
            <w:r>
              <w:t>CC.1.3.6.K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7D0CF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670E2F" w:rsidP="00A5565A">
            <w:pPr>
              <w:jc w:val="center"/>
              <w:rPr>
                <w:b/>
              </w:rPr>
            </w:pPr>
            <w:r w:rsidRPr="00670E2F">
              <w:rPr>
                <w:i/>
              </w:rPr>
              <w:t>Scope</w:t>
            </w:r>
            <w:r>
              <w:t xml:space="preserve"> magazine</w:t>
            </w:r>
            <w:r w:rsidRPr="00670E2F">
              <w:rPr>
                <w:i/>
              </w:rPr>
              <w:t>, Ready Common</w:t>
            </w:r>
            <w:r>
              <w:t xml:space="preserve"> </w:t>
            </w:r>
            <w:r w:rsidRPr="00670E2F">
              <w:rPr>
                <w:i/>
              </w:rPr>
              <w:t>Core</w:t>
            </w:r>
            <w:r>
              <w:t xml:space="preserve"> w</w:t>
            </w:r>
            <w:r w:rsidR="007D0CF3">
              <w:t>orkbook</w:t>
            </w:r>
            <w:r w:rsidR="007D0CF3" w:rsidRPr="00670E2F">
              <w:rPr>
                <w:i/>
              </w:rPr>
              <w:t>, Study Island,</w:t>
            </w:r>
            <w:r w:rsidR="007D0CF3">
              <w:t xml:space="preserve"> online resources, various supplemental novels</w:t>
            </w:r>
          </w:p>
        </w:tc>
        <w:tc>
          <w:tcPr>
            <w:tcW w:w="2880" w:type="dxa"/>
            <w:vAlign w:val="center"/>
          </w:tcPr>
          <w:p w:rsidR="002717B6" w:rsidRPr="00DB305D" w:rsidRDefault="00670E2F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Text-based projects, </w:t>
            </w:r>
            <w:r w:rsidR="007D0CF3">
              <w:t xml:space="preserve">quizzes, </w:t>
            </w:r>
            <w:r>
              <w:t xml:space="preserve">and </w:t>
            </w:r>
            <w:r w:rsidR="000211BE">
              <w:t>text-</w:t>
            </w:r>
            <w:bookmarkStart w:id="0" w:name="_GoBack"/>
            <w:bookmarkEnd w:id="0"/>
            <w:r w:rsidR="007D0CF3">
              <w:t>dependent analysis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DA4057" w:rsidRPr="00DA4057" w:rsidRDefault="00DA4057" w:rsidP="00990086">
      <w:pPr>
        <w:spacing w:after="0"/>
        <w:rPr>
          <w:sz w:val="4"/>
          <w:szCs w:val="4"/>
        </w:rPr>
      </w:pPr>
    </w:p>
    <w:sectPr w:rsidR="00DA4057" w:rsidRPr="00DA4057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1BE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70E2F"/>
    <w:rsid w:val="007A147C"/>
    <w:rsid w:val="007D0CF3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A4057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A7E7E-738F-4E00-8A35-74897B025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Goncalves, Lori</cp:lastModifiedBy>
  <cp:revision>5</cp:revision>
  <dcterms:created xsi:type="dcterms:W3CDTF">2017-02-06T16:14:00Z</dcterms:created>
  <dcterms:modified xsi:type="dcterms:W3CDTF">2017-09-22T17:24:00Z</dcterms:modified>
</cp:coreProperties>
</file>