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74509" w14:textId="6FFB1E7C" w:rsidR="009E51B7" w:rsidRPr="000B0168" w:rsidRDefault="00D85A81" w:rsidP="64E9FEAF">
      <w:pPr>
        <w:pStyle w:val="Heading1"/>
        <w:spacing w:before="0" w:line="240" w:lineRule="auto"/>
        <w:jc w:val="right"/>
        <w:rPr>
          <w:rFonts w:ascii="Segoe UI" w:hAnsi="Segoe UI" w:cs="Segoe UI"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77FAF2" wp14:editId="118946A5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590675" cy="771525"/>
            <wp:effectExtent l="0" t="0" r="0" b="0"/>
            <wp:wrapNone/>
            <wp:docPr id="2044428578" name="Picture 2044428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28697751"/>
      <w:r w:rsidR="64E9FEAF" w:rsidRPr="64E9FEAF">
        <w:rPr>
          <w:rFonts w:ascii="Segoe UI" w:hAnsi="Segoe UI" w:cs="Segoe UI"/>
          <w:sz w:val="32"/>
        </w:rPr>
        <w:t>Expedited Assessment Appeal (EAA)</w:t>
      </w:r>
    </w:p>
    <w:p w14:paraId="4EE0E1DE" w14:textId="0EC21BF7" w:rsidR="006A0914" w:rsidRPr="000B0168" w:rsidRDefault="64E9FEAF" w:rsidP="64E9FEAF">
      <w:pPr>
        <w:pStyle w:val="Heading1"/>
        <w:spacing w:before="0" w:line="240" w:lineRule="auto"/>
        <w:jc w:val="right"/>
        <w:rPr>
          <w:rFonts w:ascii="Segoe UI" w:hAnsi="Segoe UI" w:cs="Segoe UI"/>
          <w:sz w:val="32"/>
        </w:rPr>
      </w:pPr>
      <w:r w:rsidRPr="64E9FEAF">
        <w:rPr>
          <w:rFonts w:ascii="Segoe UI" w:hAnsi="Segoe UI" w:cs="Segoe UI"/>
          <w:sz w:val="32"/>
        </w:rPr>
        <w:t>Mathematics - Student Statement</w:t>
      </w:r>
    </w:p>
    <w:p w14:paraId="18D14A70" w14:textId="77777777" w:rsidR="001A464C" w:rsidRPr="000B0168" w:rsidRDefault="001A464C" w:rsidP="00A155AD">
      <w:pPr>
        <w:pBdr>
          <w:bottom w:val="single" w:sz="12" w:space="1" w:color="auto"/>
        </w:pBdr>
        <w:rPr>
          <w:rFonts w:ascii="Segoe UI" w:hAnsi="Segoe UI" w:cs="Segoe UI"/>
          <w:b/>
        </w:rPr>
      </w:pPr>
      <w:bookmarkStart w:id="1" w:name="_Hlk28697792"/>
      <w:bookmarkEnd w:id="0"/>
    </w:p>
    <w:p w14:paraId="51D33DA3" w14:textId="640A2EEC" w:rsidR="64E9FEAF" w:rsidRDefault="64E9FEAF" w:rsidP="64E9FEAF">
      <w:pPr>
        <w:pStyle w:val="Heading2"/>
        <w:spacing w:before="0" w:beforeAutospacing="0" w:after="0" w:afterAutospacing="0"/>
        <w:rPr>
          <w:rFonts w:ascii="Segoe UI" w:hAnsi="Segoe UI" w:cs="Segoe UI"/>
          <w:b w:val="0"/>
          <w:bCs w:val="0"/>
          <w:sz w:val="24"/>
          <w:szCs w:val="24"/>
        </w:rPr>
      </w:pPr>
    </w:p>
    <w:p w14:paraId="0393E05B" w14:textId="14E7610D" w:rsidR="006A0914" w:rsidRPr="000B0168" w:rsidRDefault="000B0168" w:rsidP="006A0914">
      <w:pPr>
        <w:pStyle w:val="Heading2"/>
        <w:spacing w:before="0" w:beforeAutospacing="0" w:after="0" w:afterAutospacing="0"/>
        <w:rPr>
          <w:rFonts w:ascii="Segoe UI" w:hAnsi="Segoe UI" w:cs="Segoe UI"/>
          <w:b w:val="0"/>
          <w:sz w:val="24"/>
        </w:rPr>
      </w:pPr>
      <w:r w:rsidRPr="000B0168">
        <w:rPr>
          <w:rFonts w:ascii="Segoe UI" w:hAnsi="Segoe UI" w:cs="Segoe UI"/>
          <w:b w:val="0"/>
          <w:sz w:val="24"/>
        </w:rPr>
        <w:t>Steps to completing this form</w:t>
      </w:r>
      <w:r w:rsidR="006A0914" w:rsidRPr="000B0168">
        <w:rPr>
          <w:rFonts w:ascii="Segoe UI" w:hAnsi="Segoe UI" w:cs="Segoe UI"/>
          <w:b w:val="0"/>
          <w:sz w:val="24"/>
        </w:rPr>
        <w:t>:</w:t>
      </w:r>
    </w:p>
    <w:p w14:paraId="5B12C49F" w14:textId="3E58989D" w:rsidR="006A0914" w:rsidRPr="000B0168" w:rsidRDefault="006A0914" w:rsidP="006A0914">
      <w:pPr>
        <w:pStyle w:val="ListParagraph"/>
        <w:numPr>
          <w:ilvl w:val="0"/>
          <w:numId w:val="12"/>
        </w:numPr>
        <w:spacing w:after="0" w:line="240" w:lineRule="auto"/>
        <w:contextualSpacing w:val="0"/>
        <w:rPr>
          <w:rFonts w:ascii="Segoe UI" w:hAnsi="Segoe UI" w:cs="Segoe UI"/>
        </w:rPr>
      </w:pPr>
      <w:r w:rsidRPr="000B0168">
        <w:rPr>
          <w:rFonts w:ascii="Segoe UI" w:hAnsi="Segoe UI" w:cs="Segoe UI"/>
        </w:rPr>
        <w:t xml:space="preserve">Fill in </w:t>
      </w:r>
      <w:r w:rsidR="009E51B7" w:rsidRPr="000B0168">
        <w:rPr>
          <w:rFonts w:ascii="Segoe UI" w:hAnsi="Segoe UI" w:cs="Segoe UI"/>
        </w:rPr>
        <w:t>your f</w:t>
      </w:r>
      <w:r w:rsidRPr="000B0168">
        <w:rPr>
          <w:rFonts w:ascii="Segoe UI" w:hAnsi="Segoe UI" w:cs="Segoe UI"/>
        </w:rPr>
        <w:t xml:space="preserve">irst and </w:t>
      </w:r>
      <w:r w:rsidR="009E51B7" w:rsidRPr="000B0168">
        <w:rPr>
          <w:rFonts w:ascii="Segoe UI" w:hAnsi="Segoe UI" w:cs="Segoe UI"/>
        </w:rPr>
        <w:t>l</w:t>
      </w:r>
      <w:r w:rsidRPr="000B0168">
        <w:rPr>
          <w:rFonts w:ascii="Segoe UI" w:hAnsi="Segoe UI" w:cs="Segoe UI"/>
        </w:rPr>
        <w:t xml:space="preserve">ast </w:t>
      </w:r>
      <w:r w:rsidR="009E51B7" w:rsidRPr="000B0168">
        <w:rPr>
          <w:rFonts w:ascii="Segoe UI" w:hAnsi="Segoe UI" w:cs="Segoe UI"/>
        </w:rPr>
        <w:t>name</w:t>
      </w:r>
      <w:r w:rsidR="000B0168" w:rsidRPr="000B0168">
        <w:rPr>
          <w:rFonts w:ascii="Segoe UI" w:hAnsi="Segoe UI" w:cs="Segoe UI"/>
        </w:rPr>
        <w:t>.</w:t>
      </w:r>
    </w:p>
    <w:p w14:paraId="7A0DDF20" w14:textId="4DF8D7DB" w:rsidR="006A0914" w:rsidRPr="000B0168" w:rsidRDefault="009E51B7" w:rsidP="006A0914">
      <w:pPr>
        <w:pStyle w:val="ListParagraph"/>
        <w:numPr>
          <w:ilvl w:val="0"/>
          <w:numId w:val="12"/>
        </w:numPr>
        <w:spacing w:after="0" w:line="240" w:lineRule="auto"/>
        <w:contextualSpacing w:val="0"/>
        <w:rPr>
          <w:rFonts w:ascii="Segoe UI" w:hAnsi="Segoe UI" w:cs="Segoe UI"/>
        </w:rPr>
      </w:pPr>
      <w:r w:rsidRPr="000B0168">
        <w:rPr>
          <w:rFonts w:ascii="Segoe UI" w:hAnsi="Segoe UI" w:cs="Segoe UI"/>
        </w:rPr>
        <w:t>Provide written response</w:t>
      </w:r>
      <w:r w:rsidR="000B0168" w:rsidRPr="000B0168">
        <w:rPr>
          <w:rFonts w:ascii="Segoe UI" w:hAnsi="Segoe UI" w:cs="Segoe UI"/>
        </w:rPr>
        <w:t xml:space="preserve">s to the </w:t>
      </w:r>
      <w:r w:rsidRPr="001B204C">
        <w:rPr>
          <w:rFonts w:ascii="Segoe UI" w:hAnsi="Segoe UI" w:cs="Segoe UI"/>
          <w:b/>
        </w:rPr>
        <w:t>three</w:t>
      </w:r>
      <w:r w:rsidRPr="000B0168">
        <w:rPr>
          <w:rFonts w:ascii="Segoe UI" w:hAnsi="Segoe UI" w:cs="Segoe UI"/>
        </w:rPr>
        <w:t xml:space="preserve"> p</w:t>
      </w:r>
      <w:r w:rsidR="006A0914" w:rsidRPr="000B0168">
        <w:rPr>
          <w:rFonts w:ascii="Segoe UI" w:hAnsi="Segoe UI" w:cs="Segoe UI"/>
        </w:rPr>
        <w:t>rompt</w:t>
      </w:r>
      <w:r w:rsidR="000B0168" w:rsidRPr="000B0168">
        <w:rPr>
          <w:rFonts w:ascii="Segoe UI" w:hAnsi="Segoe UI" w:cs="Segoe UI"/>
        </w:rPr>
        <w:t>s</w:t>
      </w:r>
      <w:r w:rsidR="006A0914" w:rsidRPr="000B0168">
        <w:rPr>
          <w:rFonts w:ascii="Segoe UI" w:hAnsi="Segoe UI" w:cs="Segoe UI"/>
        </w:rPr>
        <w:t xml:space="preserve"> below</w:t>
      </w:r>
      <w:r w:rsidR="00DE64D8">
        <w:rPr>
          <w:rFonts w:ascii="Segoe UI" w:hAnsi="Segoe UI" w:cs="Segoe UI"/>
        </w:rPr>
        <w:t>.</w:t>
      </w:r>
    </w:p>
    <w:p w14:paraId="071BBA7A" w14:textId="72381BA2" w:rsidR="006A0914" w:rsidRPr="000B0168" w:rsidRDefault="006A0914" w:rsidP="00987D21">
      <w:pPr>
        <w:pStyle w:val="ListParagraph"/>
        <w:numPr>
          <w:ilvl w:val="0"/>
          <w:numId w:val="12"/>
        </w:numPr>
        <w:spacing w:after="0" w:line="240" w:lineRule="auto"/>
        <w:contextualSpacing w:val="0"/>
        <w:rPr>
          <w:rFonts w:ascii="Segoe UI" w:hAnsi="Segoe UI" w:cs="Segoe UI"/>
          <w:i/>
          <w:sz w:val="20"/>
        </w:rPr>
      </w:pPr>
      <w:r w:rsidRPr="000B0168">
        <w:rPr>
          <w:rFonts w:ascii="Segoe UI" w:hAnsi="Segoe UI" w:cs="Segoe UI"/>
        </w:rPr>
        <w:t xml:space="preserve">Submit </w:t>
      </w:r>
      <w:r w:rsidR="009E51B7" w:rsidRPr="000B0168">
        <w:rPr>
          <w:rFonts w:ascii="Segoe UI" w:hAnsi="Segoe UI" w:cs="Segoe UI"/>
        </w:rPr>
        <w:t>completed form</w:t>
      </w:r>
      <w:r w:rsidRPr="000B0168">
        <w:rPr>
          <w:rFonts w:ascii="Segoe UI" w:hAnsi="Segoe UI" w:cs="Segoe UI"/>
        </w:rPr>
        <w:t xml:space="preserve"> to </w:t>
      </w:r>
      <w:r w:rsidR="009E51B7" w:rsidRPr="000B0168">
        <w:rPr>
          <w:rFonts w:ascii="Segoe UI" w:hAnsi="Segoe UI" w:cs="Segoe UI"/>
        </w:rPr>
        <w:t xml:space="preserve">your </w:t>
      </w:r>
      <w:r w:rsidRPr="000B0168">
        <w:rPr>
          <w:rFonts w:ascii="Segoe UI" w:hAnsi="Segoe UI" w:cs="Segoe UI"/>
        </w:rPr>
        <w:t>school counselor.</w:t>
      </w:r>
      <w:r w:rsidR="009E51B7" w:rsidRPr="000B0168">
        <w:rPr>
          <w:rFonts w:ascii="Segoe UI" w:hAnsi="Segoe UI" w:cs="Segoe UI"/>
        </w:rPr>
        <w:t xml:space="preserve"> </w:t>
      </w:r>
      <w:r w:rsidR="009E51B7" w:rsidRPr="000B0168">
        <w:rPr>
          <w:rFonts w:ascii="Segoe UI" w:hAnsi="Segoe UI" w:cs="Segoe UI"/>
          <w:i/>
          <w:sz w:val="20"/>
        </w:rPr>
        <w:t>(</w:t>
      </w:r>
      <w:r w:rsidRPr="000B0168">
        <w:rPr>
          <w:rFonts w:ascii="Segoe UI" w:hAnsi="Segoe UI" w:cs="Segoe UI"/>
          <w:i/>
          <w:sz w:val="20"/>
        </w:rPr>
        <w:t xml:space="preserve">The counselor will review and submit the student response to the District Assessment Coordinator </w:t>
      </w:r>
      <w:r w:rsidR="009E51B7" w:rsidRPr="000B0168">
        <w:rPr>
          <w:rFonts w:ascii="Segoe UI" w:hAnsi="Segoe UI" w:cs="Segoe UI"/>
          <w:i/>
          <w:sz w:val="20"/>
        </w:rPr>
        <w:t>(</w:t>
      </w:r>
      <w:r w:rsidRPr="000B0168">
        <w:rPr>
          <w:rFonts w:ascii="Segoe UI" w:hAnsi="Segoe UI" w:cs="Segoe UI"/>
          <w:i/>
          <w:sz w:val="20"/>
        </w:rPr>
        <w:t>or Designee</w:t>
      </w:r>
      <w:r w:rsidR="009E51B7" w:rsidRPr="000B0168">
        <w:rPr>
          <w:rFonts w:ascii="Segoe UI" w:hAnsi="Segoe UI" w:cs="Segoe UI"/>
          <w:i/>
          <w:sz w:val="20"/>
        </w:rPr>
        <w:t>)</w:t>
      </w:r>
      <w:r w:rsidRPr="000B0168">
        <w:rPr>
          <w:rFonts w:ascii="Segoe UI" w:hAnsi="Segoe UI" w:cs="Segoe UI"/>
          <w:i/>
          <w:sz w:val="20"/>
        </w:rPr>
        <w:t xml:space="preserve"> for approval and submission to the Office of Superintendent of Public Instruction.</w:t>
      </w:r>
      <w:r w:rsidR="009E51B7" w:rsidRPr="000B0168">
        <w:rPr>
          <w:rFonts w:ascii="Segoe UI" w:hAnsi="Segoe UI" w:cs="Segoe UI"/>
          <w:i/>
          <w:sz w:val="20"/>
        </w:rPr>
        <w:t>)</w:t>
      </w:r>
    </w:p>
    <w:p w14:paraId="558AC9CC" w14:textId="66397010" w:rsidR="00A155AD" w:rsidRPr="000B0168" w:rsidRDefault="00A155AD" w:rsidP="7DCA3A5E">
      <w:pPr>
        <w:pBdr>
          <w:bottom w:val="single" w:sz="12" w:space="1" w:color="auto"/>
        </w:pBdr>
        <w:rPr>
          <w:rStyle w:val="Strong"/>
          <w:rFonts w:ascii="Segoe UI" w:hAnsi="Segoe UI" w:cs="Segoe UI"/>
        </w:rPr>
      </w:pPr>
    </w:p>
    <w:p w14:paraId="11A92921" w14:textId="58BF0612" w:rsidR="006316A1" w:rsidRPr="000B0168" w:rsidRDefault="00BA2F1F" w:rsidP="006316A1">
      <w:pPr>
        <w:spacing w:line="240" w:lineRule="auto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>Student</w:t>
      </w:r>
      <w:r w:rsidR="006316A1" w:rsidRPr="000B0168">
        <w:rPr>
          <w:rFonts w:ascii="Segoe UI" w:hAnsi="Segoe UI" w:cs="Segoe UI"/>
          <w:b/>
        </w:rPr>
        <w:t xml:space="preserve"> Name: </w:t>
      </w:r>
      <w:r w:rsidR="006316A1" w:rsidRPr="000B0168">
        <w:rPr>
          <w:rFonts w:ascii="Segoe UI" w:hAnsi="Segoe UI" w:cs="Segoe UI"/>
          <w:b/>
        </w:rPr>
        <w:tab/>
      </w:r>
      <w:r w:rsidR="006316A1" w:rsidRPr="000B0168">
        <w:rPr>
          <w:rFonts w:ascii="Segoe UI" w:hAnsi="Segoe UI" w:cs="Segoe UI"/>
          <w:b/>
        </w:rPr>
        <w:object w:dxaOrig="225" w:dyaOrig="225" w14:anchorId="6AC09A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Enter district assessment coordinator name in this blank field" style="width:151.8pt;height:18.6pt" o:ole="">
            <v:imagedata r:id="rId12" o:title=""/>
          </v:shape>
          <w:control r:id="rId13" w:name="TextBox12211" w:shapeid="_x0000_i1029"/>
        </w:object>
      </w:r>
      <w:r w:rsidR="006316A1" w:rsidRPr="000B0168">
        <w:rPr>
          <w:rFonts w:ascii="Segoe UI" w:hAnsi="Segoe UI" w:cs="Segoe UI"/>
          <w:b/>
        </w:rPr>
        <w:fldChar w:fldCharType="begin"/>
      </w:r>
      <w:r w:rsidR="006316A1" w:rsidRPr="000B0168">
        <w:rPr>
          <w:rFonts w:ascii="Segoe UI" w:hAnsi="Segoe UI" w:cs="Segoe UI"/>
          <w:b/>
        </w:rPr>
        <w:instrText xml:space="preserve"> COMMENTS   \* MERGEFORMAT </w:instrText>
      </w:r>
      <w:r w:rsidR="006316A1" w:rsidRPr="000B0168">
        <w:rPr>
          <w:rFonts w:ascii="Segoe UI" w:hAnsi="Segoe UI" w:cs="Segoe UI"/>
          <w:b/>
        </w:rPr>
        <w:fldChar w:fldCharType="end"/>
      </w:r>
    </w:p>
    <w:p w14:paraId="219B84EC" w14:textId="1CA46E49" w:rsidR="006316A1" w:rsidRPr="000B0168" w:rsidRDefault="00BA2F1F" w:rsidP="7DCA3A5E">
      <w:pPr>
        <w:spacing w:line="240" w:lineRule="auto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Student ID #</w:t>
      </w:r>
      <w:r w:rsidR="006316A1" w:rsidRPr="7DCA3A5E">
        <w:rPr>
          <w:rFonts w:ascii="Segoe UI" w:hAnsi="Segoe UI" w:cs="Segoe UI"/>
          <w:b/>
          <w:bCs/>
        </w:rPr>
        <w:t>:</w:t>
      </w:r>
      <w:r w:rsidR="006316A1" w:rsidRPr="000B0168">
        <w:rPr>
          <w:rFonts w:ascii="Segoe UI" w:hAnsi="Segoe UI" w:cs="Segoe UI"/>
          <w:b/>
        </w:rPr>
        <w:tab/>
      </w:r>
      <w:bookmarkStart w:id="2" w:name="_GoBack"/>
      <w:r w:rsidR="006316A1" w:rsidRPr="000B0168">
        <w:rPr>
          <w:rFonts w:ascii="Segoe UI" w:hAnsi="Segoe UI" w:cs="Segoe UI"/>
          <w:b/>
        </w:rPr>
        <w:object w:dxaOrig="225" w:dyaOrig="225" w14:anchorId="79F5F680">
          <v:shape id="_x0000_i1033" type="#_x0000_t75" alt="Enter requestor email in this blank field" style="width:199.2pt;height:18.6pt" o:ole="">
            <v:imagedata r:id="rId14" o:title=""/>
          </v:shape>
          <w:control r:id="rId15" w:name="TextBox12" w:shapeid="_x0000_i1033"/>
        </w:object>
      </w:r>
      <w:bookmarkEnd w:id="2"/>
      <w:r w:rsidR="006316A1" w:rsidRPr="7DCA3A5E">
        <w:rPr>
          <w:rFonts w:ascii="Segoe UI" w:hAnsi="Segoe UI" w:cs="Segoe UI"/>
          <w:b/>
          <w:bCs/>
        </w:rPr>
        <w:t xml:space="preserve"> </w:t>
      </w:r>
    </w:p>
    <w:p w14:paraId="6B204014" w14:textId="192275F6" w:rsidR="002D0EBF" w:rsidRPr="000B0168" w:rsidRDefault="006A0914" w:rsidP="00436301">
      <w:pPr>
        <w:pStyle w:val="Heading2"/>
        <w:spacing w:before="0" w:beforeAutospacing="0" w:after="0" w:afterAutospacing="0"/>
        <w:jc w:val="center"/>
        <w:rPr>
          <w:rFonts w:ascii="Segoe UI" w:hAnsi="Segoe UI" w:cs="Segoe UI"/>
        </w:rPr>
      </w:pPr>
      <w:r w:rsidRPr="000B0168">
        <w:rPr>
          <w:rFonts w:ascii="Segoe UI" w:hAnsi="Segoe UI" w:cs="Segoe UI"/>
        </w:rPr>
        <w:t>Student Statement</w:t>
      </w:r>
    </w:p>
    <w:p w14:paraId="600CF0D2" w14:textId="77777777" w:rsidR="009E51B7" w:rsidRPr="000B0168" w:rsidRDefault="009E51B7" w:rsidP="009E51B7">
      <w:pPr>
        <w:pStyle w:val="NormalWeb"/>
        <w:spacing w:before="0" w:beforeAutospacing="0" w:after="0" w:afterAutospacing="0"/>
        <w:jc w:val="center"/>
        <w:rPr>
          <w:rFonts w:ascii="Segoe UI" w:hAnsi="Segoe UI" w:cs="Segoe UI"/>
          <w:i/>
          <w:iCs/>
          <w:sz w:val="20"/>
          <w:szCs w:val="22"/>
        </w:rPr>
      </w:pPr>
      <w:r w:rsidRPr="000B0168">
        <w:rPr>
          <w:rFonts w:ascii="Segoe UI" w:hAnsi="Segoe UI" w:cs="Segoe UI"/>
          <w:i/>
          <w:iCs/>
          <w:sz w:val="20"/>
          <w:szCs w:val="22"/>
        </w:rPr>
        <w:t>(Suggested length of your statement:  200 - 300 words)</w:t>
      </w:r>
    </w:p>
    <w:bookmarkEnd w:id="1"/>
    <w:p w14:paraId="60B367BC" w14:textId="77777777" w:rsidR="006A0914" w:rsidRPr="000B0168" w:rsidRDefault="006A0914" w:rsidP="00436301">
      <w:pPr>
        <w:pStyle w:val="Heading2"/>
        <w:spacing w:before="0" w:beforeAutospacing="0" w:after="0" w:afterAutospacing="0"/>
        <w:jc w:val="center"/>
        <w:rPr>
          <w:rFonts w:ascii="Segoe UI" w:hAnsi="Segoe UI" w:cs="Segoe UI"/>
          <w:sz w:val="22"/>
        </w:rPr>
      </w:pPr>
    </w:p>
    <w:p w14:paraId="711B8B41" w14:textId="50460DD3" w:rsidR="006A0914" w:rsidRPr="000B0168" w:rsidRDefault="006A0914" w:rsidP="006A0914">
      <w:pPr>
        <w:pStyle w:val="NormalWeb"/>
        <w:spacing w:before="0" w:beforeAutospacing="0" w:after="0" w:afterAutospacing="0"/>
        <w:rPr>
          <w:rFonts w:ascii="Segoe UI" w:hAnsi="Segoe UI" w:cs="Segoe UI"/>
          <w:iCs/>
          <w:sz w:val="22"/>
          <w:szCs w:val="22"/>
        </w:rPr>
      </w:pPr>
      <w:r w:rsidRPr="000B0168">
        <w:rPr>
          <w:rFonts w:ascii="Segoe UI" w:hAnsi="Segoe UI" w:cs="Segoe UI"/>
          <w:iCs/>
          <w:sz w:val="22"/>
          <w:szCs w:val="22"/>
        </w:rPr>
        <w:t xml:space="preserve">Provide a written statement that explains how your mathematics coursework has adequately prepared you for your post-secondary plans and intended career. In your statement, please address the following: </w:t>
      </w:r>
    </w:p>
    <w:p w14:paraId="2A8D3550" w14:textId="77777777" w:rsidR="006A0914" w:rsidRPr="000B0168" w:rsidRDefault="006A0914" w:rsidP="006A0914">
      <w:pPr>
        <w:pStyle w:val="NormalWeb"/>
        <w:spacing w:before="0" w:beforeAutospacing="0" w:after="0" w:afterAutospacing="0"/>
        <w:rPr>
          <w:rFonts w:ascii="Segoe UI" w:hAnsi="Segoe UI" w:cs="Segoe UI"/>
          <w:iCs/>
          <w:sz w:val="22"/>
          <w:szCs w:val="22"/>
        </w:rPr>
      </w:pPr>
    </w:p>
    <w:p w14:paraId="48BA28A9" w14:textId="77777777" w:rsidR="006A0914" w:rsidRPr="000B0168" w:rsidRDefault="006A0914" w:rsidP="006A0914">
      <w:pPr>
        <w:pStyle w:val="NormalWeb"/>
        <w:numPr>
          <w:ilvl w:val="0"/>
          <w:numId w:val="14"/>
        </w:numPr>
        <w:spacing w:before="0" w:beforeAutospacing="0" w:after="0" w:afterAutospacing="0"/>
        <w:rPr>
          <w:rFonts w:ascii="Segoe UI" w:hAnsi="Segoe UI" w:cs="Segoe UI"/>
          <w:iCs/>
          <w:sz w:val="22"/>
          <w:szCs w:val="22"/>
        </w:rPr>
      </w:pPr>
      <w:r w:rsidRPr="000B0168">
        <w:rPr>
          <w:rFonts w:ascii="Segoe UI" w:hAnsi="Segoe UI" w:cs="Segoe UI"/>
          <w:iCs/>
          <w:sz w:val="22"/>
          <w:szCs w:val="22"/>
        </w:rPr>
        <w:t>What math skills will you need for your career goals and post-secondary plans?</w:t>
      </w:r>
    </w:p>
    <w:p w14:paraId="28B6B28A" w14:textId="7F5EBA06" w:rsidR="006A0914" w:rsidRPr="000B0168" w:rsidRDefault="006A0914" w:rsidP="006A0914">
      <w:pPr>
        <w:pStyle w:val="NormalWeb"/>
        <w:numPr>
          <w:ilvl w:val="0"/>
          <w:numId w:val="14"/>
        </w:numPr>
        <w:spacing w:before="0" w:beforeAutospacing="0" w:after="0" w:afterAutospacing="0"/>
        <w:rPr>
          <w:rFonts w:ascii="Segoe UI" w:hAnsi="Segoe UI" w:cs="Segoe UI"/>
          <w:iCs/>
          <w:sz w:val="22"/>
          <w:szCs w:val="22"/>
        </w:rPr>
      </w:pPr>
      <w:r w:rsidRPr="000B0168">
        <w:rPr>
          <w:rFonts w:ascii="Segoe UI" w:hAnsi="Segoe UI" w:cs="Segoe UI"/>
          <w:iCs/>
          <w:sz w:val="22"/>
          <w:szCs w:val="22"/>
        </w:rPr>
        <w:t>How have your mathematics classes prepared you for your post-secondary plans?  Be sure to describe your third credit of math in particular.</w:t>
      </w:r>
    </w:p>
    <w:p w14:paraId="03EC1521" w14:textId="77777777" w:rsidR="006A0914" w:rsidRPr="000B0168" w:rsidRDefault="006A0914" w:rsidP="006A0914">
      <w:pPr>
        <w:pStyle w:val="NormalWeb"/>
        <w:numPr>
          <w:ilvl w:val="0"/>
          <w:numId w:val="14"/>
        </w:numPr>
        <w:spacing w:before="0" w:beforeAutospacing="0" w:after="0" w:afterAutospacing="0"/>
        <w:rPr>
          <w:rFonts w:ascii="Segoe UI" w:hAnsi="Segoe UI" w:cs="Segoe UI"/>
          <w:iCs/>
          <w:sz w:val="22"/>
          <w:szCs w:val="22"/>
        </w:rPr>
      </w:pPr>
      <w:r w:rsidRPr="000B0168">
        <w:rPr>
          <w:rFonts w:ascii="Segoe UI" w:hAnsi="Segoe UI" w:cs="Segoe UI"/>
          <w:iCs/>
          <w:sz w:val="22"/>
          <w:szCs w:val="22"/>
        </w:rPr>
        <w:t>Describe what math skills you use routinely in your daily life, and those that will be needed in your personal life after graduation.</w:t>
      </w:r>
    </w:p>
    <w:p w14:paraId="12F340EC" w14:textId="4622E752" w:rsidR="006A0914" w:rsidRPr="000B0168" w:rsidRDefault="006A0914" w:rsidP="006A0914">
      <w:pPr>
        <w:pStyle w:val="NormalWeb"/>
        <w:spacing w:before="0" w:beforeAutospacing="0" w:after="0" w:afterAutospacing="0"/>
        <w:rPr>
          <w:rFonts w:ascii="Segoe UI" w:hAnsi="Segoe UI" w:cs="Segoe UI"/>
          <w:iCs/>
          <w:sz w:val="22"/>
          <w:szCs w:val="22"/>
        </w:rPr>
      </w:pPr>
    </w:p>
    <w:p w14:paraId="44110257" w14:textId="77777777" w:rsidR="000B0168" w:rsidRPr="000B0168" w:rsidRDefault="000B0168" w:rsidP="006A0914">
      <w:pPr>
        <w:pStyle w:val="NormalWeb"/>
        <w:spacing w:before="0" w:beforeAutospacing="0" w:after="0" w:afterAutospacing="0"/>
        <w:rPr>
          <w:rFonts w:ascii="Segoe UI" w:hAnsi="Segoe UI" w:cs="Segoe UI"/>
          <w:iCs/>
          <w:sz w:val="22"/>
          <w:szCs w:val="22"/>
        </w:rPr>
      </w:pPr>
    </w:p>
    <w:p w14:paraId="53D9D8CF" w14:textId="7AF78475" w:rsidR="009E51B7" w:rsidRPr="000B0168" w:rsidRDefault="009E51B7" w:rsidP="009E51B7">
      <w:pPr>
        <w:pBdr>
          <w:bottom w:val="single" w:sz="12" w:space="1" w:color="auto"/>
        </w:pBdr>
        <w:spacing w:line="240" w:lineRule="auto"/>
        <w:jc w:val="center"/>
        <w:rPr>
          <w:rFonts w:ascii="Segoe UI" w:hAnsi="Segoe UI" w:cs="Segoe UI"/>
          <w:b/>
          <w:color w:val="4472C4" w:themeColor="accent5"/>
          <w:sz w:val="28"/>
        </w:rPr>
      </w:pPr>
      <w:r w:rsidRPr="000B0168">
        <w:rPr>
          <w:rFonts w:ascii="Segoe UI" w:hAnsi="Segoe UI" w:cs="Segoe UI"/>
          <w:b/>
          <w:color w:val="4472C4" w:themeColor="accent5"/>
          <w:sz w:val="28"/>
        </w:rPr>
        <w:t>Type your statement below:</w:t>
      </w:r>
    </w:p>
    <w:sdt>
      <w:sdtPr>
        <w:rPr>
          <w:rFonts w:ascii="Segoe UI" w:hAnsi="Segoe UI" w:cs="Segoe UI"/>
        </w:rPr>
        <w:alias w:val="Begin typing your description here"/>
        <w:tag w:val="Begin typing your description here"/>
        <w:id w:val="329268942"/>
        <w:placeholder>
          <w:docPart w:val="4FAE49744700452C9918C0583079B410"/>
        </w:placeholder>
        <w:showingPlcHdr/>
        <w15:color w:val="3366FF"/>
      </w:sdtPr>
      <w:sdtEndPr/>
      <w:sdtContent>
        <w:p w14:paraId="675F4E32" w14:textId="77777777" w:rsidR="009E51B7" w:rsidRPr="000B0168" w:rsidRDefault="009E51B7" w:rsidP="009E51B7">
          <w:pPr>
            <w:spacing w:line="240" w:lineRule="auto"/>
            <w:rPr>
              <w:rFonts w:ascii="Segoe UI" w:hAnsi="Segoe UI" w:cs="Segoe UI"/>
            </w:rPr>
          </w:pPr>
          <w:r w:rsidRPr="000B0168">
            <w:rPr>
              <w:rStyle w:val="PlaceholderText"/>
              <w:rFonts w:ascii="Segoe UI" w:hAnsi="Segoe UI" w:cs="Segoe UI"/>
            </w:rPr>
            <w:t>Click or tap here to enter text.</w:t>
          </w:r>
        </w:p>
      </w:sdtContent>
    </w:sdt>
    <w:p w14:paraId="574B1F66" w14:textId="7646686A" w:rsidR="001F5646" w:rsidRPr="000B0168" w:rsidRDefault="001F5646">
      <w:pPr>
        <w:rPr>
          <w:rFonts w:ascii="Segoe UI" w:hAnsi="Segoe UI" w:cs="Segoe UI"/>
        </w:rPr>
      </w:pPr>
    </w:p>
    <w:p w14:paraId="1630FF30" w14:textId="77777777" w:rsidR="009E51B7" w:rsidRPr="000B0168" w:rsidRDefault="009E51B7">
      <w:pPr>
        <w:spacing w:line="240" w:lineRule="auto"/>
        <w:rPr>
          <w:rFonts w:ascii="Segoe UI" w:hAnsi="Segoe UI" w:cs="Segoe UI"/>
        </w:rPr>
      </w:pPr>
    </w:p>
    <w:sectPr w:rsidR="009E51B7" w:rsidRPr="000B0168" w:rsidSect="000B0168">
      <w:headerReference w:type="default" r:id="rId16"/>
      <w:footerReference w:type="default" r:id="rId17"/>
      <w:type w:val="continuous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9702D" w14:textId="77777777" w:rsidR="00987D21" w:rsidRDefault="00987D21" w:rsidP="00FA4724">
      <w:pPr>
        <w:spacing w:after="0" w:line="240" w:lineRule="auto"/>
      </w:pPr>
      <w:r>
        <w:separator/>
      </w:r>
    </w:p>
  </w:endnote>
  <w:endnote w:type="continuationSeparator" w:id="0">
    <w:p w14:paraId="328CC15B" w14:textId="77777777" w:rsidR="00987D21" w:rsidRDefault="00987D21" w:rsidP="00FA4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Segoe UI" w:hAnsi="Segoe UI" w:cs="Segoe UI"/>
        <w:sz w:val="18"/>
        <w:szCs w:val="18"/>
      </w:rPr>
      <w:id w:val="553046834"/>
      <w:docPartObj>
        <w:docPartGallery w:val="Page Numbers (Bottom of Page)"/>
        <w:docPartUnique/>
      </w:docPartObj>
    </w:sdtPr>
    <w:sdtEndPr>
      <w:rPr>
        <w:szCs w:val="22"/>
      </w:rPr>
    </w:sdtEndPr>
    <w:sdtContent>
      <w:sdt>
        <w:sdtPr>
          <w:rPr>
            <w:rFonts w:ascii="Segoe UI" w:hAnsi="Segoe UI" w:cs="Segoe U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Cs w:val="22"/>
          </w:rPr>
        </w:sdtEndPr>
        <w:sdtContent>
          <w:p w14:paraId="3910633B" w14:textId="5388AFCA" w:rsidR="00987D21" w:rsidRPr="000B0168" w:rsidRDefault="006569EB" w:rsidP="006569EB">
            <w:pPr>
              <w:pStyle w:val="Footer"/>
              <w:tabs>
                <w:tab w:val="clear" w:pos="4680"/>
                <w:tab w:val="clear" w:pos="9360"/>
              </w:tabs>
              <w:rPr>
                <w:rFonts w:ascii="Segoe UI" w:hAnsi="Segoe UI" w:cs="Segoe UI"/>
                <w:bCs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  <w:t xml:space="preserve">      </w:t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</w:r>
            <w:r>
              <w:rPr>
                <w:rFonts w:ascii="Segoe UI" w:hAnsi="Segoe UI" w:cs="Segoe UI"/>
                <w:sz w:val="18"/>
                <w:szCs w:val="18"/>
              </w:rPr>
              <w:tab/>
              <w:t xml:space="preserve"> </w:t>
            </w:r>
            <w:r w:rsidR="006E7120" w:rsidRPr="006569EB">
              <w:rPr>
                <w:color w:val="000000"/>
              </w:rPr>
              <w:t>R</w:t>
            </w:r>
            <w:r w:rsidRPr="006569EB">
              <w:rPr>
                <w:color w:val="000000"/>
              </w:rPr>
              <w:t>evised 5/2020</w:t>
            </w:r>
            <w:r w:rsidR="00987D21" w:rsidRPr="006569EB">
              <w:rPr>
                <w:rFonts w:ascii="Segoe UI" w:hAnsi="Segoe UI" w:cs="Segoe UI"/>
              </w:rPr>
              <w:tab/>
            </w:r>
            <w:r w:rsidR="00987D21" w:rsidRPr="000B0168">
              <w:rPr>
                <w:rFonts w:ascii="Segoe UI" w:hAnsi="Segoe UI" w:cs="Segoe UI"/>
                <w:sz w:val="18"/>
                <w:szCs w:val="18"/>
              </w:rPr>
              <w:tab/>
            </w:r>
            <w:r w:rsidR="00987D21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71641" w14:textId="77777777" w:rsidR="00987D21" w:rsidRDefault="00987D21" w:rsidP="00FA4724">
      <w:pPr>
        <w:spacing w:after="0" w:line="240" w:lineRule="auto"/>
      </w:pPr>
      <w:r>
        <w:separator/>
      </w:r>
    </w:p>
  </w:footnote>
  <w:footnote w:type="continuationSeparator" w:id="0">
    <w:p w14:paraId="07FC7915" w14:textId="77777777" w:rsidR="00987D21" w:rsidRDefault="00987D21" w:rsidP="00FA4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07E0B" w14:textId="624249B8" w:rsidR="00987D21" w:rsidRPr="006569EB" w:rsidRDefault="00987D21" w:rsidP="00987D21">
    <w:pPr>
      <w:pStyle w:val="Header"/>
      <w:jc w:val="right"/>
    </w:pPr>
    <w:r w:rsidRPr="006569EB">
      <w:rPr>
        <w:color w:val="000000"/>
      </w:rPr>
      <w:t>2410F</w:t>
    </w:r>
    <w:r w:rsidR="006569EB" w:rsidRPr="006569EB">
      <w:rPr>
        <w:color w:val="00000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565DA"/>
    <w:multiLevelType w:val="hybridMultilevel"/>
    <w:tmpl w:val="3DE033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D049D"/>
    <w:multiLevelType w:val="hybridMultilevel"/>
    <w:tmpl w:val="339C3C28"/>
    <w:lvl w:ilvl="0" w:tplc="88EEBC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621C0"/>
    <w:multiLevelType w:val="hybridMultilevel"/>
    <w:tmpl w:val="EBA01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96388"/>
    <w:multiLevelType w:val="hybridMultilevel"/>
    <w:tmpl w:val="62361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114C0"/>
    <w:multiLevelType w:val="hybridMultilevel"/>
    <w:tmpl w:val="96524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75124"/>
    <w:multiLevelType w:val="hybridMultilevel"/>
    <w:tmpl w:val="EEB2B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C7B13"/>
    <w:multiLevelType w:val="hybridMultilevel"/>
    <w:tmpl w:val="A37A03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1979DE"/>
    <w:multiLevelType w:val="hybridMultilevel"/>
    <w:tmpl w:val="E6004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E494A"/>
    <w:multiLevelType w:val="hybridMultilevel"/>
    <w:tmpl w:val="409E6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A5783"/>
    <w:multiLevelType w:val="hybridMultilevel"/>
    <w:tmpl w:val="F62EE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5759A4"/>
    <w:multiLevelType w:val="hybridMultilevel"/>
    <w:tmpl w:val="72FC8D86"/>
    <w:lvl w:ilvl="0" w:tplc="ED3A4F4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073D1"/>
    <w:multiLevelType w:val="hybridMultilevel"/>
    <w:tmpl w:val="CCC8C7A4"/>
    <w:lvl w:ilvl="0" w:tplc="637ABCC6">
      <w:start w:val="1"/>
      <w:numFmt w:val="decimal"/>
      <w:lvlText w:val="Step %1:"/>
      <w:lvlJc w:val="left"/>
      <w:pPr>
        <w:ind w:left="360" w:hanging="360"/>
      </w:pPr>
      <w:rPr>
        <w:rFonts w:hint="default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0997E4E"/>
    <w:multiLevelType w:val="hybridMultilevel"/>
    <w:tmpl w:val="7B2EF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B6BDC"/>
    <w:multiLevelType w:val="hybridMultilevel"/>
    <w:tmpl w:val="0BE6C70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2"/>
  </w:num>
  <w:num w:numId="5">
    <w:abstractNumId w:val="6"/>
  </w:num>
  <w:num w:numId="6">
    <w:abstractNumId w:val="12"/>
  </w:num>
  <w:num w:numId="7">
    <w:abstractNumId w:val="5"/>
  </w:num>
  <w:num w:numId="8">
    <w:abstractNumId w:val="13"/>
  </w:num>
  <w:num w:numId="9">
    <w:abstractNumId w:val="7"/>
  </w:num>
  <w:num w:numId="10">
    <w:abstractNumId w:val="10"/>
  </w:num>
  <w:num w:numId="11">
    <w:abstractNumId w:val="0"/>
  </w:num>
  <w:num w:numId="12">
    <w:abstractNumId w:val="3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forms" w:enforcement="1" w:cryptProviderType="rsaAES" w:cryptAlgorithmClass="hash" w:cryptAlgorithmType="typeAny" w:cryptAlgorithmSid="14" w:cryptSpinCount="100000" w:hash="swP155SRaGE5iw/vvHUdi4Utn+W8oDtI8QAp0v6o9iuth/DKylBdBO1NTn+MV72Vy2Vhfx7RdENsSoHwKFhepw==" w:salt="C3Rb7csIP4lv7uzbTa6eGg=="/>
  <w:defaultTabStop w:val="720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41D"/>
    <w:rsid w:val="00014FEF"/>
    <w:rsid w:val="00052520"/>
    <w:rsid w:val="00070F38"/>
    <w:rsid w:val="00080097"/>
    <w:rsid w:val="00083BEB"/>
    <w:rsid w:val="00086CBF"/>
    <w:rsid w:val="00087349"/>
    <w:rsid w:val="00096631"/>
    <w:rsid w:val="000B0168"/>
    <w:rsid w:val="000E4876"/>
    <w:rsid w:val="00102047"/>
    <w:rsid w:val="00106180"/>
    <w:rsid w:val="00110E18"/>
    <w:rsid w:val="00111C2B"/>
    <w:rsid w:val="00112165"/>
    <w:rsid w:val="00146732"/>
    <w:rsid w:val="00174585"/>
    <w:rsid w:val="001749B6"/>
    <w:rsid w:val="00182CD5"/>
    <w:rsid w:val="001A464C"/>
    <w:rsid w:val="001A7504"/>
    <w:rsid w:val="001B204C"/>
    <w:rsid w:val="001B3CFD"/>
    <w:rsid w:val="001B420A"/>
    <w:rsid w:val="001C0157"/>
    <w:rsid w:val="001C23CF"/>
    <w:rsid w:val="001E3052"/>
    <w:rsid w:val="001E741D"/>
    <w:rsid w:val="001F0662"/>
    <w:rsid w:val="001F5646"/>
    <w:rsid w:val="002061B3"/>
    <w:rsid w:val="00221824"/>
    <w:rsid w:val="00274758"/>
    <w:rsid w:val="00285A13"/>
    <w:rsid w:val="00290CD8"/>
    <w:rsid w:val="002A7DF9"/>
    <w:rsid w:val="002C1DE9"/>
    <w:rsid w:val="002D0EBF"/>
    <w:rsid w:val="002E667A"/>
    <w:rsid w:val="00306370"/>
    <w:rsid w:val="00322879"/>
    <w:rsid w:val="00391BEC"/>
    <w:rsid w:val="003A0086"/>
    <w:rsid w:val="003A2780"/>
    <w:rsid w:val="003A358F"/>
    <w:rsid w:val="003B4884"/>
    <w:rsid w:val="003B4D63"/>
    <w:rsid w:val="003C2571"/>
    <w:rsid w:val="003F398C"/>
    <w:rsid w:val="003F3C21"/>
    <w:rsid w:val="003F79D1"/>
    <w:rsid w:val="004119C0"/>
    <w:rsid w:val="004348FD"/>
    <w:rsid w:val="00436301"/>
    <w:rsid w:val="004630F6"/>
    <w:rsid w:val="004B7F5D"/>
    <w:rsid w:val="004D795D"/>
    <w:rsid w:val="005065A3"/>
    <w:rsid w:val="0052797D"/>
    <w:rsid w:val="00555688"/>
    <w:rsid w:val="00580FF5"/>
    <w:rsid w:val="005949A3"/>
    <w:rsid w:val="005B2352"/>
    <w:rsid w:val="005C6348"/>
    <w:rsid w:val="005E4862"/>
    <w:rsid w:val="005E68EC"/>
    <w:rsid w:val="005F7E75"/>
    <w:rsid w:val="006241C2"/>
    <w:rsid w:val="006316A1"/>
    <w:rsid w:val="00634A0E"/>
    <w:rsid w:val="00646BBD"/>
    <w:rsid w:val="0064752F"/>
    <w:rsid w:val="006569EB"/>
    <w:rsid w:val="006704C0"/>
    <w:rsid w:val="006835C8"/>
    <w:rsid w:val="006A0914"/>
    <w:rsid w:val="006B3D3B"/>
    <w:rsid w:val="006B610D"/>
    <w:rsid w:val="006C129E"/>
    <w:rsid w:val="006D5D8F"/>
    <w:rsid w:val="006E41BE"/>
    <w:rsid w:val="006E7120"/>
    <w:rsid w:val="006F40C4"/>
    <w:rsid w:val="006F7017"/>
    <w:rsid w:val="00704C7E"/>
    <w:rsid w:val="0070793F"/>
    <w:rsid w:val="00712F36"/>
    <w:rsid w:val="00726EA6"/>
    <w:rsid w:val="007429DF"/>
    <w:rsid w:val="00752C8E"/>
    <w:rsid w:val="00772640"/>
    <w:rsid w:val="007A501C"/>
    <w:rsid w:val="007D2135"/>
    <w:rsid w:val="007D6D23"/>
    <w:rsid w:val="007E214C"/>
    <w:rsid w:val="007F1204"/>
    <w:rsid w:val="00805C88"/>
    <w:rsid w:val="00810604"/>
    <w:rsid w:val="00830936"/>
    <w:rsid w:val="00863A42"/>
    <w:rsid w:val="0089322E"/>
    <w:rsid w:val="008948C3"/>
    <w:rsid w:val="008A24A6"/>
    <w:rsid w:val="008E761A"/>
    <w:rsid w:val="00921008"/>
    <w:rsid w:val="00954A31"/>
    <w:rsid w:val="00987D21"/>
    <w:rsid w:val="0099565B"/>
    <w:rsid w:val="009B0558"/>
    <w:rsid w:val="009B1DDE"/>
    <w:rsid w:val="009E51B7"/>
    <w:rsid w:val="009E79E4"/>
    <w:rsid w:val="009F029D"/>
    <w:rsid w:val="00A02C3A"/>
    <w:rsid w:val="00A155AD"/>
    <w:rsid w:val="00A16E3A"/>
    <w:rsid w:val="00A17FF4"/>
    <w:rsid w:val="00A24550"/>
    <w:rsid w:val="00A27BE0"/>
    <w:rsid w:val="00A347D0"/>
    <w:rsid w:val="00A432DA"/>
    <w:rsid w:val="00A439FC"/>
    <w:rsid w:val="00A45015"/>
    <w:rsid w:val="00A57E29"/>
    <w:rsid w:val="00A7724D"/>
    <w:rsid w:val="00AB3A51"/>
    <w:rsid w:val="00AC26B9"/>
    <w:rsid w:val="00AD3D77"/>
    <w:rsid w:val="00AE3A97"/>
    <w:rsid w:val="00B33E3D"/>
    <w:rsid w:val="00B61232"/>
    <w:rsid w:val="00BA2F1F"/>
    <w:rsid w:val="00BC76D3"/>
    <w:rsid w:val="00C11C10"/>
    <w:rsid w:val="00C5313B"/>
    <w:rsid w:val="00C70336"/>
    <w:rsid w:val="00C71CF9"/>
    <w:rsid w:val="00C71ED9"/>
    <w:rsid w:val="00CA7385"/>
    <w:rsid w:val="00CB4F08"/>
    <w:rsid w:val="00CF7221"/>
    <w:rsid w:val="00D16B48"/>
    <w:rsid w:val="00D34110"/>
    <w:rsid w:val="00D429C7"/>
    <w:rsid w:val="00D85A81"/>
    <w:rsid w:val="00DB3EBB"/>
    <w:rsid w:val="00DE64D8"/>
    <w:rsid w:val="00E33141"/>
    <w:rsid w:val="00E37DE0"/>
    <w:rsid w:val="00E50E82"/>
    <w:rsid w:val="00E57B42"/>
    <w:rsid w:val="00E67EC0"/>
    <w:rsid w:val="00E80F01"/>
    <w:rsid w:val="00EA4BDC"/>
    <w:rsid w:val="00ED3CF2"/>
    <w:rsid w:val="00ED45DA"/>
    <w:rsid w:val="00ED55B8"/>
    <w:rsid w:val="00EF2C0E"/>
    <w:rsid w:val="00F562F9"/>
    <w:rsid w:val="00F84C03"/>
    <w:rsid w:val="00F92AFB"/>
    <w:rsid w:val="00F956BC"/>
    <w:rsid w:val="00FA4724"/>
    <w:rsid w:val="00FA6AF8"/>
    <w:rsid w:val="00FC143F"/>
    <w:rsid w:val="00FD3D76"/>
    <w:rsid w:val="00FE4728"/>
    <w:rsid w:val="64E9FEAF"/>
    <w:rsid w:val="7DCA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."/>
  <w:listSeparator w:val=","/>
  <w14:docId w14:val="4FF3CF9B"/>
  <w15:chartTrackingRefBased/>
  <w15:docId w15:val="{DAA15734-2D82-4A25-B2C7-F26FD3F1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55AD"/>
  </w:style>
  <w:style w:type="paragraph" w:styleId="Heading1">
    <w:name w:val="heading 1"/>
    <w:basedOn w:val="Normal"/>
    <w:next w:val="Normal"/>
    <w:link w:val="Heading1Char"/>
    <w:uiPriority w:val="9"/>
    <w:qFormat/>
    <w:rsid w:val="00ED55B8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44"/>
      <w:szCs w:val="32"/>
    </w:rPr>
  </w:style>
  <w:style w:type="paragraph" w:styleId="Heading2">
    <w:name w:val="heading 2"/>
    <w:basedOn w:val="Normal"/>
    <w:link w:val="Heading2Char"/>
    <w:uiPriority w:val="9"/>
    <w:qFormat/>
    <w:rsid w:val="006F7017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55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F7017"/>
    <w:rPr>
      <w:rFonts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E7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741D"/>
    <w:rPr>
      <w:b/>
      <w:bCs/>
    </w:rPr>
  </w:style>
  <w:style w:type="paragraph" w:styleId="ListParagraph">
    <w:name w:val="List Paragraph"/>
    <w:basedOn w:val="Normal"/>
    <w:uiPriority w:val="34"/>
    <w:qFormat/>
    <w:rsid w:val="00FA4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472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4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24"/>
  </w:style>
  <w:style w:type="paragraph" w:styleId="Footer">
    <w:name w:val="footer"/>
    <w:basedOn w:val="Normal"/>
    <w:link w:val="FooterChar"/>
    <w:uiPriority w:val="99"/>
    <w:unhideWhenUsed/>
    <w:rsid w:val="00FA4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24"/>
  </w:style>
  <w:style w:type="character" w:styleId="CommentReference">
    <w:name w:val="annotation reference"/>
    <w:basedOn w:val="DefaultParagraphFont"/>
    <w:uiPriority w:val="99"/>
    <w:semiHidden/>
    <w:unhideWhenUsed/>
    <w:rsid w:val="003B48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48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48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8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8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88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9565B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6B610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74585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D55B8"/>
    <w:rPr>
      <w:rFonts w:eastAsiaTheme="majorEastAsia" w:cstheme="majorBidi"/>
      <w:b/>
      <w:color w:val="2E74B5" w:themeColor="accent1" w:themeShade="BF"/>
      <w:sz w:val="4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D55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F84C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5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ntrol" Target="activeX/activeX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ontrol" Target="activeX/activeX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FAE49744700452C9918C0583079B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6B500-8A72-4DE7-8168-5F565D4CCFBB}"/>
      </w:docPartPr>
      <w:docPartBody>
        <w:p w:rsidR="007E6AAB" w:rsidRDefault="007B4664" w:rsidP="007B4664">
          <w:pPr>
            <w:pStyle w:val="4FAE49744700452C9918C0583079B410"/>
          </w:pPr>
          <w:r w:rsidRPr="009D316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F67"/>
    <w:rsid w:val="00097EC3"/>
    <w:rsid w:val="00650F67"/>
    <w:rsid w:val="006A0D86"/>
    <w:rsid w:val="00787FFA"/>
    <w:rsid w:val="007B4664"/>
    <w:rsid w:val="007E6AAB"/>
    <w:rsid w:val="009A47B9"/>
    <w:rsid w:val="00F3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4664"/>
    <w:rPr>
      <w:color w:val="808080"/>
    </w:rPr>
  </w:style>
  <w:style w:type="paragraph" w:customStyle="1" w:styleId="E579319AED5048A7BB7B1575C4322BC9">
    <w:name w:val="E579319AED5048A7BB7B1575C4322BC9"/>
    <w:rsid w:val="00650F67"/>
  </w:style>
  <w:style w:type="paragraph" w:customStyle="1" w:styleId="A305AB939B984E0EB8B27DAC25CF6E32">
    <w:name w:val="A305AB939B984E0EB8B27DAC25CF6E32"/>
    <w:rsid w:val="00650F67"/>
  </w:style>
  <w:style w:type="paragraph" w:customStyle="1" w:styleId="08C31B664B9042DCA67EBE56516D4E37">
    <w:name w:val="08C31B664B9042DCA67EBE56516D4E37"/>
    <w:rsid w:val="00650F67"/>
  </w:style>
  <w:style w:type="paragraph" w:customStyle="1" w:styleId="595D516B3E144DEA8D1CFE13635C17CB">
    <w:name w:val="595D516B3E144DEA8D1CFE13635C17CB"/>
    <w:rsid w:val="00097EC3"/>
    <w:rPr>
      <w:rFonts w:eastAsiaTheme="minorHAnsi"/>
    </w:rPr>
  </w:style>
  <w:style w:type="paragraph" w:customStyle="1" w:styleId="7C52618D3C064FCFB692AA6411E176A6">
    <w:name w:val="7C52618D3C064FCFB692AA6411E176A6"/>
    <w:rsid w:val="00097EC3"/>
    <w:rPr>
      <w:rFonts w:eastAsiaTheme="minorHAnsi"/>
    </w:rPr>
  </w:style>
  <w:style w:type="paragraph" w:customStyle="1" w:styleId="2806D73043E448F4B6D88F9D0F0A8EEB">
    <w:name w:val="2806D73043E448F4B6D88F9D0F0A8EEB"/>
    <w:rsid w:val="00097EC3"/>
  </w:style>
  <w:style w:type="paragraph" w:customStyle="1" w:styleId="7C52618D3C064FCFB692AA6411E176A61">
    <w:name w:val="7C52618D3C064FCFB692AA6411E176A61"/>
    <w:rsid w:val="006A0D86"/>
    <w:rPr>
      <w:rFonts w:eastAsiaTheme="minorHAnsi"/>
    </w:rPr>
  </w:style>
  <w:style w:type="paragraph" w:customStyle="1" w:styleId="4FAE49744700452C9918C0583079B410">
    <w:name w:val="4FAE49744700452C9918C0583079B410"/>
    <w:rsid w:val="007B46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2B418823ABF3419B69964829E758DB" ma:contentTypeVersion="10" ma:contentTypeDescription="Create a new document." ma:contentTypeScope="" ma:versionID="86219e1dd8ee5e43e31e217297e1c00f">
  <xsd:schema xmlns:xsd="http://www.w3.org/2001/XMLSchema" xmlns:xs="http://www.w3.org/2001/XMLSchema" xmlns:p="http://schemas.microsoft.com/office/2006/metadata/properties" xmlns:ns2="bd88e9f6-8a99-488d-9154-917205a9b52c" xmlns:ns3="9816d96c-2556-43d3-bb07-24ced69505f1" targetNamespace="http://schemas.microsoft.com/office/2006/metadata/properties" ma:root="true" ma:fieldsID="78761509da8e727160b0713c6b5c3426" ns2:_="" ns3:_="">
    <xsd:import namespace="bd88e9f6-8a99-488d-9154-917205a9b52c"/>
    <xsd:import namespace="9816d96c-2556-43d3-bb07-24ced69505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8e9f6-8a99-488d-9154-917205a9b5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d96c-2556-43d3-bb07-24ced69505f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475AA-D53F-4BA3-AFD4-A6F223586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88e9f6-8a99-488d-9154-917205a9b52c"/>
    <ds:schemaRef ds:uri="9816d96c-2556-43d3-bb07-24ced69505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9F08F5-1FD9-44C0-B79B-EF213CC698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F3BEA-6A4E-467E-9DBE-FAD2266039E3}">
  <ds:schemaRefs>
    <ds:schemaRef ds:uri="http://schemas.openxmlformats.org/package/2006/metadata/core-properties"/>
    <ds:schemaRef ds:uri="http://purl.org/dc/terms/"/>
    <ds:schemaRef ds:uri="9816d96c-2556-43d3-bb07-24ced69505f1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bd88e9f6-8a99-488d-9154-917205a9b52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E4B6F5A-BCF1-41BF-B715-77E70C397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3DBC5C3B</Template>
  <TotalTime>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Bullough</dc:creator>
  <cp:keywords/>
  <dc:description/>
  <cp:lastModifiedBy>Radek, Kim</cp:lastModifiedBy>
  <cp:revision>3</cp:revision>
  <cp:lastPrinted>2019-11-21T17:33:00Z</cp:lastPrinted>
  <dcterms:created xsi:type="dcterms:W3CDTF">2020-05-12T17:29:00Z</dcterms:created>
  <dcterms:modified xsi:type="dcterms:W3CDTF">2020-05-12T17:31:00Z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0x010100002B418823ABF3419B69964829E758DB</vt:lpwstr>
  </property>
</Properties>
</file>